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36908748"/>
        <w:docPartObj>
          <w:docPartGallery w:val="Cover Pages"/>
          <w:docPartUnique/>
        </w:docPartObj>
      </w:sdtPr>
      <w:sdtContent>
        <w:p w14:paraId="14277A7F" w14:textId="77777777" w:rsidR="007B15E8" w:rsidRDefault="0092373B" w:rsidP="0053313F">
          <w:pPr>
            <w:pStyle w:val="Heading0"/>
          </w:pPr>
          <w:r w:rsidRPr="00F87DE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1" locked="0" layoutInCell="1" allowOverlap="1" wp14:anchorId="23189CBB" wp14:editId="719BB1E4">
                    <wp:simplePos x="0" y="0"/>
                    <wp:positionH relativeFrom="column">
                      <wp:posOffset>-6391239</wp:posOffset>
                    </wp:positionH>
                    <wp:positionV relativeFrom="page">
                      <wp:posOffset>-2400990</wp:posOffset>
                    </wp:positionV>
                    <wp:extent cx="23446559" cy="16292845"/>
                    <wp:effectExtent l="973138" t="1414462" r="0" b="1860233"/>
                    <wp:wrapNone/>
                    <wp:docPr id="1860181424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446560" cy="16292845"/>
                              <a:chOff x="-4234708" y="1243999"/>
                              <a:chExt cx="13201352" cy="9172818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464016" y="3409205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374168" id="Group 8" o:spid="_x0000_s1026" style="position:absolute;margin-left:-503.25pt;margin-top:-189.05pt;width:1846.2pt;height:1282.9pt;rotation:-3677058fd;flip:x y;z-index:-251658238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79525E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24ADBE5C" wp14:editId="50516C95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-368300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E6D8991" id="Straight Connector 10" o:spid="_x0000_s1026" alt="&quot;&quot;" style="position:absolute;z-index:2516582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1.65pt,-29pt" to="446.85pt,-2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0B7E70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360BF88D" wp14:editId="7D046A04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1EEE79E" id="Rectangle 127" o:spid="_x0000_s1026" alt="&quot;&quot;" style="position:absolute;margin-left:0;margin-top:0;width:595.6pt;height:8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" fillcolor="#e0def7 [3214]" stroked="f">
                    <w10:wrap anchorx="page" anchory="page"/>
                  </v:rect>
                </w:pict>
              </mc:Fallback>
            </mc:AlternateContent>
          </w:r>
          <w:r w:rsidR="00660BB6">
            <w:t xml:space="preserve">Toward your goals: </w:t>
          </w:r>
        </w:p>
        <w:p w14:paraId="56222C5F" w14:textId="449E9E30" w:rsidR="0079525E" w:rsidRPr="00F87DEF" w:rsidRDefault="003B0918" w:rsidP="0053313F">
          <w:pPr>
            <w:pStyle w:val="Heading0"/>
          </w:pPr>
          <w:r>
            <w:t>Planning</w:t>
          </w:r>
          <w:r w:rsidR="00660BB6">
            <w:t xml:space="preserve"> from </w:t>
          </w:r>
          <w:r w:rsidR="00660BB6">
            <w:br/>
            <w:t>here to there</w:t>
          </w:r>
        </w:p>
      </w:sdtContent>
    </w:sdt>
    <w:p w14:paraId="2812DD8B" w14:textId="2524A098" w:rsidR="001A25E4" w:rsidRDefault="00C23F3D" w:rsidP="00EC1A9B">
      <w:pPr>
        <w:pStyle w:val="Heading2"/>
      </w:pPr>
      <w:r>
        <w:t xml:space="preserve">Working together on achieving </w:t>
      </w:r>
      <w:r w:rsidR="002252FF">
        <w:t>participants’</w:t>
      </w:r>
      <w:r>
        <w:t xml:space="preserve"> goals</w:t>
      </w:r>
    </w:p>
    <w:p w14:paraId="76C9DC0F" w14:textId="77777777" w:rsidR="00255576" w:rsidRPr="00255576" w:rsidRDefault="00255576" w:rsidP="007B15E8"/>
    <w:p w14:paraId="390C1EFD" w14:textId="77777777" w:rsidR="00255576" w:rsidRPr="00255576" w:rsidRDefault="00255576" w:rsidP="007B15E8"/>
    <w:p w14:paraId="210DAD59" w14:textId="77777777" w:rsidR="00255576" w:rsidRPr="00255576" w:rsidRDefault="00255576" w:rsidP="007B15E8"/>
    <w:p w14:paraId="24BFF637" w14:textId="77777777" w:rsidR="00255576" w:rsidRPr="00255576" w:rsidRDefault="00255576" w:rsidP="007B15E8"/>
    <w:p w14:paraId="73556F5F" w14:textId="77777777" w:rsidR="00255576" w:rsidRDefault="00CE35D1" w:rsidP="007B15E8">
      <w:r>
        <w:rPr>
          <w:noProof/>
        </w:rPr>
        <w:drawing>
          <wp:anchor distT="0" distB="0" distL="114300" distR="114300" simplePos="0" relativeHeight="251658241" behindDoc="0" locked="0" layoutInCell="1" allowOverlap="1" wp14:anchorId="4B728929" wp14:editId="39F68F4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E9616" w14:textId="7258D975" w:rsidR="00255576" w:rsidRDefault="00255576" w:rsidP="007B15E8">
      <w:pPr>
        <w:tabs>
          <w:tab w:val="left" w:pos="8074"/>
        </w:tabs>
        <w:ind w:left="8070"/>
      </w:pPr>
    </w:p>
    <w:p w14:paraId="71F08628" w14:textId="77777777" w:rsidR="00255576" w:rsidRDefault="00255576" w:rsidP="007B15E8">
      <w:pPr>
        <w:ind w:left="360"/>
      </w:pPr>
      <w:r>
        <w:br w:type="page"/>
      </w:r>
    </w:p>
    <w:p w14:paraId="3357A744" w14:textId="4224448C" w:rsidR="00D6140E" w:rsidRPr="00F87DEF" w:rsidRDefault="00EC1A9B" w:rsidP="00EC1A9B">
      <w:pPr>
        <w:pStyle w:val="Heading2"/>
      </w:pPr>
      <w:r>
        <w:lastRenderedPageBreak/>
        <w:t>Instructions for behaviour support practitioners</w:t>
      </w:r>
    </w:p>
    <w:p w14:paraId="44B8A38F" w14:textId="175DF79C" w:rsidR="007058C1" w:rsidRPr="00F87DEF" w:rsidRDefault="00611678" w:rsidP="007B15E8">
      <w:pPr>
        <w:pStyle w:val="Heading3"/>
        <w:ind w:left="360"/>
      </w:pPr>
      <w:r>
        <w:t xml:space="preserve">Working together </w:t>
      </w:r>
      <w:r w:rsidR="00923ADE">
        <w:t>to get from here to there</w:t>
      </w:r>
    </w:p>
    <w:p w14:paraId="5CBED4E5" w14:textId="61DC2FCB" w:rsidR="003747D4" w:rsidRDefault="00B1539D" w:rsidP="00915B94">
      <w:pPr>
        <w:ind w:left="0" w:firstLine="0"/>
      </w:pPr>
      <w:r>
        <w:t xml:space="preserve">This </w:t>
      </w:r>
      <w:r w:rsidR="00EC1A9B">
        <w:t>guide</w:t>
      </w:r>
      <w:r>
        <w:t xml:space="preserve"> helps behaviour support practitioners work with their behaviour support participants </w:t>
      </w:r>
      <w:r w:rsidR="003747D4">
        <w:t>on the plan for moving from the participant’s current situation toward achieving their goals and improving safety and wellbeing.</w:t>
      </w:r>
    </w:p>
    <w:p w14:paraId="5BCA02DF" w14:textId="3F7A0670" w:rsidR="00D44193" w:rsidRDefault="00D44193" w:rsidP="00915B94">
      <w:pPr>
        <w:ind w:left="0" w:firstLine="0"/>
      </w:pPr>
      <w:r>
        <w:t>It focuses on how to have the discussion about connecting the behaviour support plan meaningfully with the goals it aims to achieve</w:t>
      </w:r>
      <w:r w:rsidR="000A5BFF">
        <w:t xml:space="preserve"> – a critical part of engagement for both the participant and their support network.</w:t>
      </w:r>
    </w:p>
    <w:p w14:paraId="063FA18B" w14:textId="3B02D132" w:rsidR="007B15E8" w:rsidRPr="007B15E8" w:rsidRDefault="007B15E8" w:rsidP="00915B94">
      <w:pPr>
        <w:ind w:left="0" w:firstLine="0"/>
      </w:pPr>
      <w:r w:rsidRPr="007B15E8">
        <w:t xml:space="preserve">You </w:t>
      </w:r>
      <w:r w:rsidR="003747D4">
        <w:t>will</w:t>
      </w:r>
      <w:r w:rsidRPr="007B15E8">
        <w:t xml:space="preserve"> now have worked with the participant to understand </w:t>
      </w:r>
      <w:r w:rsidR="00A12AE6">
        <w:t xml:space="preserve">what their goals look like, both in life and for their behaviour support plan. The Right Direction </w:t>
      </w:r>
      <w:r w:rsidR="00953E05">
        <w:t>workbook</w:t>
      </w:r>
      <w:r w:rsidR="00A12AE6">
        <w:t xml:space="preserve"> </w:t>
      </w:r>
      <w:hyperlink r:id="rId16" w:history="1">
        <w:r w:rsidR="00953E05" w:rsidRPr="00953E05">
          <w:rPr>
            <w:rStyle w:val="Hyperlink"/>
          </w:rPr>
          <w:t>my good life goals</w:t>
        </w:r>
      </w:hyperlink>
      <w:r w:rsidR="00953E05">
        <w:t xml:space="preserve"> </w:t>
      </w:r>
      <w:r w:rsidR="006419B9">
        <w:t xml:space="preserve">helps you work together to plan where participants </w:t>
      </w:r>
      <w:r w:rsidR="006419B9" w:rsidRPr="003747D4">
        <w:rPr>
          <w:b/>
        </w:rPr>
        <w:t>want</w:t>
      </w:r>
      <w:r w:rsidR="006419B9" w:rsidRPr="007B15E8">
        <w:t xml:space="preserve"> to be</w:t>
      </w:r>
      <w:r w:rsidR="006419B9">
        <w:t xml:space="preserve"> </w:t>
      </w:r>
      <w:r w:rsidR="00953E05">
        <w:t>and</w:t>
      </w:r>
      <w:r w:rsidR="00DC3482">
        <w:t xml:space="preserve"> the workbook</w:t>
      </w:r>
      <w:r w:rsidR="00953E05">
        <w:t xml:space="preserve"> </w:t>
      </w:r>
      <w:hyperlink r:id="rId17" w:history="1">
        <w:r w:rsidR="00047533" w:rsidRPr="00047533">
          <w:rPr>
            <w:rStyle w:val="Hyperlink"/>
          </w:rPr>
          <w:t>my behaviour support goals</w:t>
        </w:r>
      </w:hyperlink>
      <w:r w:rsidRPr="007B15E8">
        <w:t xml:space="preserve"> </w:t>
      </w:r>
      <w:r w:rsidR="00DC3482">
        <w:t xml:space="preserve">helps you work together to plan </w:t>
      </w:r>
      <w:r w:rsidRPr="007B15E8">
        <w:t xml:space="preserve">realistic </w:t>
      </w:r>
      <w:r w:rsidR="0078430E">
        <w:t>goals</w:t>
      </w:r>
      <w:r w:rsidRPr="007B15E8">
        <w:t xml:space="preserve"> </w:t>
      </w:r>
      <w:r w:rsidR="0078430E">
        <w:t xml:space="preserve">that contribute to moving </w:t>
      </w:r>
      <w:r w:rsidRPr="007B15E8">
        <w:t xml:space="preserve">closer to </w:t>
      </w:r>
      <w:r w:rsidR="00DC3482">
        <w:t>those life goals</w:t>
      </w:r>
      <w:r w:rsidRPr="007B15E8">
        <w:t>.</w:t>
      </w:r>
    </w:p>
    <w:p w14:paraId="5224F696" w14:textId="10DD7B1C" w:rsidR="007B15E8" w:rsidRPr="007B15E8" w:rsidRDefault="007B15E8" w:rsidP="00915B94">
      <w:pPr>
        <w:ind w:left="0" w:firstLine="0"/>
      </w:pPr>
      <w:r w:rsidRPr="007B15E8">
        <w:t xml:space="preserve">It is now time to work together to </w:t>
      </w:r>
      <w:r w:rsidR="00611643">
        <w:t xml:space="preserve">agree on the </w:t>
      </w:r>
      <w:r w:rsidRPr="007B15E8">
        <w:t xml:space="preserve">steps </w:t>
      </w:r>
      <w:r w:rsidR="00611643">
        <w:t xml:space="preserve">and strategies </w:t>
      </w:r>
      <w:r w:rsidRPr="007B15E8">
        <w:t xml:space="preserve">to </w:t>
      </w:r>
      <w:r w:rsidR="00611643">
        <w:t>achieve these goals.</w:t>
      </w:r>
    </w:p>
    <w:p w14:paraId="6F14AEF5" w14:textId="6743B049" w:rsidR="007B15E8" w:rsidRPr="007B15E8" w:rsidRDefault="00611643" w:rsidP="00915B94">
      <w:pPr>
        <w:ind w:left="0" w:firstLine="0"/>
      </w:pPr>
      <w:r>
        <w:t xml:space="preserve">Throughout this important step, </w:t>
      </w:r>
      <w:proofErr w:type="gramStart"/>
      <w:r>
        <w:t>refer back</w:t>
      </w:r>
      <w:proofErr w:type="gramEnd"/>
      <w:r>
        <w:t xml:space="preserve"> to</w:t>
      </w:r>
      <w:r w:rsidR="007B15E8" w:rsidRPr="007B15E8">
        <w:t xml:space="preserve"> </w:t>
      </w:r>
      <w:r>
        <w:t xml:space="preserve">the </w:t>
      </w:r>
      <w:r w:rsidR="007B15E8" w:rsidRPr="00E64A26">
        <w:rPr>
          <w:b/>
          <w:bCs/>
        </w:rPr>
        <w:t>benefits</w:t>
      </w:r>
      <w:r w:rsidR="007B15E8" w:rsidRPr="007B15E8">
        <w:t xml:space="preserve"> of making </w:t>
      </w:r>
      <w:r>
        <w:t xml:space="preserve">these </w:t>
      </w:r>
      <w:r w:rsidR="007B15E8" w:rsidRPr="007B15E8">
        <w:t xml:space="preserve">changes in their lives </w:t>
      </w:r>
      <w:r w:rsidR="00D07962">
        <w:t>and how these changes move them toward their good life</w:t>
      </w:r>
      <w:r w:rsidR="00E64A26">
        <w:t xml:space="preserve"> goals</w:t>
      </w:r>
      <w:r w:rsidR="00D07962">
        <w:t xml:space="preserve">. </w:t>
      </w:r>
      <w:r w:rsidR="007B15E8" w:rsidRPr="007B15E8">
        <w:t>This is a powerful motivational tool and can help you engage your participant</w:t>
      </w:r>
      <w:r w:rsidR="00E64A26">
        <w:t xml:space="preserve"> in the </w:t>
      </w:r>
      <w:r w:rsidR="000B4740">
        <w:t xml:space="preserve">behaviour changes because they can </w:t>
      </w:r>
      <w:r w:rsidR="00D07962">
        <w:t>understand that these goals are positive things that help them</w:t>
      </w:r>
      <w:r w:rsidR="007B15E8" w:rsidRPr="007B15E8">
        <w:t xml:space="preserve"> achie</w:t>
      </w:r>
      <w:r w:rsidR="00D07962">
        <w:t>ve</w:t>
      </w:r>
      <w:r w:rsidR="007B15E8" w:rsidRPr="007B15E8">
        <w:t xml:space="preserve"> something important to them.</w:t>
      </w:r>
    </w:p>
    <w:p w14:paraId="28C7B59C" w14:textId="74988F4E" w:rsidR="007B15E8" w:rsidRDefault="00C633B0" w:rsidP="00915B94">
      <w:pPr>
        <w:ind w:left="0" w:firstLine="0"/>
      </w:pPr>
      <w:r>
        <w:lastRenderedPageBreak/>
        <w:t xml:space="preserve">Behaviour change and a process for successfully engaging people in it is </w:t>
      </w:r>
      <w:r w:rsidR="000B4740">
        <w:t>discussed further in</w:t>
      </w:r>
      <w:r>
        <w:t xml:space="preserve"> </w:t>
      </w:r>
      <w:hyperlink r:id="rId18" w:history="1">
        <w:r w:rsidR="00BD4B9A" w:rsidRPr="00BD4B9A">
          <w:rPr>
            <w:rStyle w:val="Hyperlink"/>
          </w:rPr>
          <w:t>Preparing for and conducting inclusive behaviour support planning</w:t>
        </w:r>
      </w:hyperlink>
      <w:r w:rsidR="00BD4B9A">
        <w:t xml:space="preserve"> and</w:t>
      </w:r>
      <w:r w:rsidR="007B15E8" w:rsidRPr="007B15E8">
        <w:t xml:space="preserve"> </w:t>
      </w:r>
      <w:hyperlink r:id="rId19" w:history="1">
        <w:r w:rsidR="007B15E8" w:rsidRPr="002B046F">
          <w:rPr>
            <w:rStyle w:val="Hyperlink"/>
          </w:rPr>
          <w:t>engaging support networks in change</w:t>
        </w:r>
      </w:hyperlink>
      <w:r w:rsidR="007B15E8" w:rsidRPr="007B15E8">
        <w:t>.</w:t>
      </w:r>
    </w:p>
    <w:p w14:paraId="6E58246C" w14:textId="1FC742ED" w:rsidR="0079597F" w:rsidRDefault="0079597F">
      <w:r>
        <w:br w:type="page"/>
      </w:r>
    </w:p>
    <w:p w14:paraId="551AA761" w14:textId="77777777" w:rsidR="007B15E8" w:rsidRPr="007B15E8" w:rsidRDefault="007B15E8" w:rsidP="00A47BD2">
      <w:pPr>
        <w:pStyle w:val="Heading3"/>
        <w:ind w:left="0" w:firstLine="0"/>
      </w:pPr>
      <w:r w:rsidRPr="007B15E8">
        <w:lastRenderedPageBreak/>
        <w:t>Toward your goals rating scale</w:t>
      </w:r>
    </w:p>
    <w:p w14:paraId="7A94071B" w14:textId="66380E53" w:rsidR="007B15E8" w:rsidRPr="007B15E8" w:rsidRDefault="007B15E8" w:rsidP="00915B94">
      <w:pPr>
        <w:ind w:left="0" w:firstLine="0"/>
      </w:pPr>
      <w:r w:rsidRPr="007B15E8">
        <w:t xml:space="preserve">To help you speak with your participant about </w:t>
      </w:r>
      <w:r w:rsidRPr="00EA2CEF">
        <w:t>their proposed goals</w:t>
      </w:r>
      <w:r w:rsidRPr="007B15E8">
        <w:t xml:space="preserve"> and improve communication between you, you may wish to use</w:t>
      </w:r>
      <w:r w:rsidR="009D714B">
        <w:t xml:space="preserve"> a</w:t>
      </w:r>
      <w:r w:rsidRPr="007B15E8">
        <w:t xml:space="preserve"> rating scale.</w:t>
      </w:r>
    </w:p>
    <w:p w14:paraId="1E80A577" w14:textId="20C1173B" w:rsidR="00A47BD2" w:rsidRDefault="00A47BD2" w:rsidP="00915B94">
      <w:pPr>
        <w:ind w:left="0" w:firstLine="0"/>
      </w:pPr>
      <w:r>
        <w:t xml:space="preserve">You can print a </w:t>
      </w:r>
      <w:hyperlink r:id="rId20" w:history="1">
        <w:r w:rsidRPr="00106A51">
          <w:rPr>
            <w:rStyle w:val="Hyperlink"/>
          </w:rPr>
          <w:t>pre-designed rating scale</w:t>
        </w:r>
      </w:hyperlink>
      <w:r>
        <w:t xml:space="preserve"> or </w:t>
      </w:r>
      <w:hyperlink r:id="rId21" w:history="1">
        <w:r w:rsidRPr="000D214B">
          <w:rPr>
            <w:rStyle w:val="Hyperlink"/>
          </w:rPr>
          <w:t>download an editable</w:t>
        </w:r>
        <w:r w:rsidR="000D214B" w:rsidRPr="000D214B">
          <w:rPr>
            <w:rStyle w:val="Hyperlink"/>
          </w:rPr>
          <w:t xml:space="preserve"> rating scale</w:t>
        </w:r>
      </w:hyperlink>
      <w:r>
        <w:t xml:space="preserve"> </w:t>
      </w:r>
      <w:r w:rsidR="000D214B">
        <w:t>that</w:t>
      </w:r>
      <w:r>
        <w:t xml:space="preserve"> includes different options and also the chance to customise the scale according to your participant’s needs and preferences. </w:t>
      </w:r>
    </w:p>
    <w:p w14:paraId="1BE192F8" w14:textId="19AEB9B0" w:rsidR="007B15E8" w:rsidRDefault="00106A51" w:rsidP="00915B94">
      <w:pPr>
        <w:ind w:left="0" w:firstLine="0"/>
      </w:pPr>
      <w:r>
        <w:t xml:space="preserve">Using a visual rating scale </w:t>
      </w:r>
      <w:r w:rsidR="007B15E8" w:rsidRPr="007B15E8">
        <w:t>provides an additional visual resource to support communication and engagement for you to use together.</w:t>
      </w:r>
    </w:p>
    <w:p w14:paraId="667DB5FA" w14:textId="20B83FA0" w:rsidR="004E2D08" w:rsidRDefault="00221E11" w:rsidP="00221E11">
      <w:pPr>
        <w:ind w:left="0" w:firstLine="0"/>
        <w:jc w:val="center"/>
      </w:pPr>
      <w:r>
        <w:rPr>
          <w:noProof/>
        </w:rPr>
        <w:drawing>
          <wp:inline distT="0" distB="0" distL="0" distR="0" wp14:anchorId="576DB397" wp14:editId="123E18EB">
            <wp:extent cx="3291840" cy="4652305"/>
            <wp:effectExtent l="19050" t="19050" r="22860" b="15240"/>
            <wp:docPr id="153105308" name="Picture 1" descr="A screenshot of the rating scal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5308" name="Picture 1" descr="A screenshot of the rating scale">
                      <a:hlinkClick r:id="rId20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6523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DD6DF01" w14:textId="724F19D0" w:rsidR="007B15E8" w:rsidRDefault="008637A7" w:rsidP="00ED3578">
      <w:pPr>
        <w:pStyle w:val="Heading2"/>
      </w:pPr>
      <w:r>
        <w:lastRenderedPageBreak/>
        <w:t>A</w:t>
      </w:r>
      <w:r w:rsidR="007B15E8" w:rsidRPr="007B15E8">
        <w:t xml:space="preserve"> </w:t>
      </w:r>
      <w:r>
        <w:t>conversation plan</w:t>
      </w:r>
    </w:p>
    <w:p w14:paraId="5845A2EC" w14:textId="38D6F7EF" w:rsidR="006C1F3E" w:rsidRPr="006C1F3E" w:rsidRDefault="006C1F3E" w:rsidP="006C1F3E">
      <w:pPr>
        <w:ind w:left="0" w:firstLine="0"/>
      </w:pPr>
      <w:r>
        <w:t>Some simple steps to guide you through the conversation of moving from ‘here’ to ‘there’ could include:</w:t>
      </w:r>
    </w:p>
    <w:p w14:paraId="77360599" w14:textId="6FB6CC12" w:rsidR="007B15E8" w:rsidRPr="007B15E8" w:rsidRDefault="007B15E8" w:rsidP="00C80555">
      <w:pPr>
        <w:pStyle w:val="Numberedlist"/>
        <w:numPr>
          <w:ilvl w:val="0"/>
          <w:numId w:val="13"/>
        </w:numPr>
      </w:pPr>
      <w:r w:rsidRPr="00187E50">
        <w:rPr>
          <w:b/>
        </w:rPr>
        <w:t>Introduce the agreed goal(s)</w:t>
      </w:r>
      <w:r w:rsidRPr="007B15E8">
        <w:t xml:space="preserve"> </w:t>
      </w:r>
      <w:hyperlink r:id="rId23" w:history="1">
        <w:r w:rsidR="00187E50" w:rsidRPr="00187E50">
          <w:rPr>
            <w:rStyle w:val="Hyperlink"/>
          </w:rPr>
          <w:t>for the behaviour support plan</w:t>
        </w:r>
      </w:hyperlink>
      <w:r w:rsidR="00187E50">
        <w:t xml:space="preserve"> </w:t>
      </w:r>
      <w:r w:rsidRPr="007B15E8">
        <w:t>and proposed/</w:t>
      </w:r>
      <w:r w:rsidR="00B06C19">
        <w:t xml:space="preserve"> </w:t>
      </w:r>
      <w:r w:rsidRPr="007B15E8">
        <w:t xml:space="preserve">possible strategies for achieving </w:t>
      </w:r>
      <w:r w:rsidR="00B06C19">
        <w:t>each</w:t>
      </w:r>
      <w:r w:rsidRPr="007B15E8">
        <w:t xml:space="preserve"> goal.</w:t>
      </w:r>
    </w:p>
    <w:p w14:paraId="1B7418D0" w14:textId="52646EDB" w:rsidR="004B3943" w:rsidRDefault="007B15E8" w:rsidP="00C80555">
      <w:pPr>
        <w:pStyle w:val="Numberedlist"/>
        <w:numPr>
          <w:ilvl w:val="0"/>
          <w:numId w:val="13"/>
        </w:numPr>
      </w:pPr>
      <w:r w:rsidRPr="007B208C">
        <w:rPr>
          <w:b/>
        </w:rPr>
        <w:t>Talk about who</w:t>
      </w:r>
      <w:r w:rsidRPr="007B15E8">
        <w:t xml:space="preserve"> will – or could be (if alternatives are practical) – using these strategies and </w:t>
      </w:r>
      <w:hyperlink r:id="rId24" w:history="1">
        <w:r w:rsidRPr="00D668CE">
          <w:rPr>
            <w:rStyle w:val="Hyperlink"/>
          </w:rPr>
          <w:t>who needs to be involved</w:t>
        </w:r>
      </w:hyperlink>
      <w:r w:rsidRPr="007B15E8">
        <w:t>.</w:t>
      </w:r>
    </w:p>
    <w:p w14:paraId="6E81AF6C" w14:textId="56538442" w:rsidR="007B15E8" w:rsidRPr="007B15E8" w:rsidRDefault="004B3943" w:rsidP="00C80555">
      <w:pPr>
        <w:pStyle w:val="Numberedlist"/>
        <w:numPr>
          <w:ilvl w:val="0"/>
          <w:numId w:val="13"/>
        </w:numPr>
      </w:pPr>
      <w:r w:rsidRPr="004B3943">
        <w:rPr>
          <w:b/>
        </w:rPr>
        <w:t>Confirm the participant’s consent</w:t>
      </w:r>
      <w:r>
        <w:t xml:space="preserve"> for</w:t>
      </w:r>
      <w:r w:rsidR="007B15E8" w:rsidRPr="007B15E8">
        <w:t xml:space="preserve"> shar</w:t>
      </w:r>
      <w:r>
        <w:t>ing</w:t>
      </w:r>
      <w:r w:rsidR="007B15E8" w:rsidRPr="007B15E8">
        <w:t xml:space="preserve"> any information with the person/people </w:t>
      </w:r>
      <w:r>
        <w:t xml:space="preserve">proposed to be </w:t>
      </w:r>
      <w:r w:rsidR="007B15E8" w:rsidRPr="007B15E8">
        <w:t>involved (and</w:t>
      </w:r>
      <w:r>
        <w:t xml:space="preserve"> be clear about </w:t>
      </w:r>
      <w:r w:rsidR="007B15E8" w:rsidRPr="007B15E8">
        <w:t>what information you plan to share).</w:t>
      </w:r>
    </w:p>
    <w:p w14:paraId="0033B15B" w14:textId="277B088D" w:rsidR="007B15E8" w:rsidRPr="007B15E8" w:rsidRDefault="007B15E8" w:rsidP="00C80555">
      <w:pPr>
        <w:pStyle w:val="Numberedlist"/>
        <w:numPr>
          <w:ilvl w:val="0"/>
          <w:numId w:val="13"/>
        </w:numPr>
      </w:pPr>
      <w:r w:rsidRPr="004B3943">
        <w:rPr>
          <w:b/>
        </w:rPr>
        <w:t>Agree on the strategies</w:t>
      </w:r>
      <w:r w:rsidRPr="007B15E8">
        <w:t>, timeframes and people involved</w:t>
      </w:r>
      <w:r w:rsidR="004B3943">
        <w:t>.</w:t>
      </w:r>
    </w:p>
    <w:p w14:paraId="5A27B1EB" w14:textId="1CE2D3AD" w:rsidR="004E2D08" w:rsidRDefault="00830D20" w:rsidP="00C80555">
      <w:pPr>
        <w:pStyle w:val="Numberedlist"/>
        <w:numPr>
          <w:ilvl w:val="0"/>
          <w:numId w:val="13"/>
        </w:numPr>
      </w:pPr>
      <w:r w:rsidRPr="00871746">
        <w:rPr>
          <w:b/>
        </w:rPr>
        <w:t>C</w:t>
      </w:r>
      <w:r w:rsidR="007B15E8" w:rsidRPr="00871746">
        <w:rPr>
          <w:b/>
        </w:rPr>
        <w:t xml:space="preserve">ommunicate </w:t>
      </w:r>
      <w:r w:rsidRPr="00871746">
        <w:rPr>
          <w:b/>
        </w:rPr>
        <w:t>about reviewing the plan</w:t>
      </w:r>
      <w:r>
        <w:t xml:space="preserve">, including </w:t>
      </w:r>
      <w:r w:rsidR="007B15E8" w:rsidRPr="007B15E8">
        <w:t xml:space="preserve">when you will begin working together on </w:t>
      </w:r>
      <w:hyperlink r:id="rId25" w:history="1">
        <w:r w:rsidR="007B15E8" w:rsidRPr="00ED3578">
          <w:rPr>
            <w:rStyle w:val="Hyperlink"/>
          </w:rPr>
          <w:t>reviewing the goal</w:t>
        </w:r>
        <w:r w:rsidRPr="00ED3578">
          <w:rPr>
            <w:rStyle w:val="Hyperlink"/>
          </w:rPr>
          <w:t>(s)</w:t>
        </w:r>
      </w:hyperlink>
      <w:r w:rsidR="00D668CE">
        <w:t xml:space="preserve"> </w:t>
      </w:r>
      <w:r>
        <w:t>and your role in leading this process</w:t>
      </w:r>
      <w:r w:rsidR="007B15E8" w:rsidRPr="007B15E8">
        <w:t>.  </w:t>
      </w:r>
    </w:p>
    <w:p w14:paraId="69EB7DA5" w14:textId="77777777" w:rsidR="004E2D08" w:rsidRDefault="004E2D08">
      <w:pPr>
        <w:spacing w:before="0" w:after="0" w:line="240" w:lineRule="auto"/>
        <w:rPr>
          <w:bCs/>
          <w:szCs w:val="36"/>
        </w:rPr>
      </w:pPr>
      <w:r>
        <w:br w:type="page"/>
      </w:r>
    </w:p>
    <w:p w14:paraId="3FE1779D" w14:textId="3549E733" w:rsidR="007B15E8" w:rsidRPr="007B15E8" w:rsidRDefault="007B15E8" w:rsidP="00ED3578">
      <w:pPr>
        <w:pStyle w:val="Heading2"/>
      </w:pPr>
      <w:r w:rsidRPr="007B15E8">
        <w:lastRenderedPageBreak/>
        <w:t xml:space="preserve">Using </w:t>
      </w:r>
      <w:r w:rsidR="00FD4422">
        <w:t>a visual</w:t>
      </w:r>
      <w:r w:rsidRPr="007B15E8">
        <w:t xml:space="preserve"> rating scale</w:t>
      </w:r>
    </w:p>
    <w:p w14:paraId="0D4D3524" w14:textId="108AFFB0" w:rsidR="007F5283" w:rsidRDefault="0043410C" w:rsidP="00915B94">
      <w:pPr>
        <w:ind w:left="0" w:firstLine="0"/>
      </w:pPr>
      <w:r>
        <w:t xml:space="preserve">Make sure you have a copy of </w:t>
      </w:r>
      <w:hyperlink r:id="rId26" w:history="1">
        <w:r w:rsidRPr="00C56B8F">
          <w:rPr>
            <w:rStyle w:val="Hyperlink"/>
          </w:rPr>
          <w:t>a visual rating scale available</w:t>
        </w:r>
      </w:hyperlink>
      <w:r>
        <w:t>, either digitally (</w:t>
      </w:r>
      <w:r w:rsidR="00CC51D1">
        <w:t>for example on an iPad) or a paper-based version.</w:t>
      </w:r>
    </w:p>
    <w:p w14:paraId="710ED9FC" w14:textId="12E61925" w:rsidR="00CC51D1" w:rsidRDefault="00FD4422" w:rsidP="00FD4422">
      <w:pPr>
        <w:ind w:left="0" w:firstLine="0"/>
        <w:jc w:val="center"/>
      </w:pPr>
      <w:r>
        <w:rPr>
          <w:noProof/>
        </w:rPr>
        <w:drawing>
          <wp:inline distT="0" distB="0" distL="0" distR="0" wp14:anchorId="205F642E" wp14:editId="529F6219">
            <wp:extent cx="3120756" cy="4391482"/>
            <wp:effectExtent l="19050" t="19050" r="22860" b="9525"/>
            <wp:docPr id="1483159354" name="Picture 1" descr="A screen shot of the agreement scal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59354" name="Picture 1" descr="A screen shot of the agreement scale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5531" cy="439820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2058360" w14:textId="26365450" w:rsidR="007B15E8" w:rsidRPr="007B15E8" w:rsidRDefault="007B15E8" w:rsidP="00915B94">
      <w:pPr>
        <w:ind w:left="0" w:firstLine="0"/>
      </w:pPr>
      <w:r w:rsidRPr="007B15E8">
        <w:t>Ask guiding questions and offer the scale to the participant/person from their support network. There are example questions below that you can use as starting points and adapt according to your needs.</w:t>
      </w:r>
    </w:p>
    <w:p w14:paraId="688DE266" w14:textId="77777777" w:rsidR="007B15E8" w:rsidRDefault="007B15E8" w:rsidP="00915B94">
      <w:pPr>
        <w:ind w:left="0" w:firstLine="0"/>
      </w:pPr>
      <w:r w:rsidRPr="007B15E8">
        <w:t>During the conversation, take notes to document responses, as follow-up questions (if needed) and propose alternatives (if required).</w:t>
      </w:r>
    </w:p>
    <w:p w14:paraId="18EFF521" w14:textId="77777777" w:rsidR="007B15E8" w:rsidRPr="007B15E8" w:rsidRDefault="007B15E8" w:rsidP="00D07962">
      <w:pPr>
        <w:pStyle w:val="Heading3"/>
      </w:pPr>
      <w:r w:rsidRPr="007B15E8">
        <w:lastRenderedPageBreak/>
        <w:t>Questions to get you started</w:t>
      </w:r>
    </w:p>
    <w:p w14:paraId="489BBDEB" w14:textId="7E4CBC20" w:rsidR="007B15E8" w:rsidRPr="00EA2CEF" w:rsidRDefault="007B15E8" w:rsidP="0037449F">
      <w:pPr>
        <w:rPr>
          <w:b/>
          <w:bCs/>
        </w:rPr>
      </w:pPr>
      <w:r w:rsidRPr="00EA2CEF">
        <w:rPr>
          <w:b/>
          <w:bCs/>
        </w:rPr>
        <w:t>Do you agree with this goal?</w:t>
      </w:r>
    </w:p>
    <w:p w14:paraId="19D1AC6D" w14:textId="77777777" w:rsidR="007B15E8" w:rsidRPr="007B15E8" w:rsidRDefault="007B15E8" w:rsidP="009479D0">
      <w:r w:rsidRPr="007B15E8">
        <w:t>If the person does not agree, you might:</w:t>
      </w:r>
    </w:p>
    <w:p w14:paraId="1BD09316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 xml:space="preserve">Ask what it is about the goal they do not agree with </w:t>
      </w:r>
    </w:p>
    <w:p w14:paraId="54686958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Discuss whether the person wants to prioritise a different goal</w:t>
      </w:r>
    </w:p>
    <w:p w14:paraId="449E42E3" w14:textId="77777777" w:rsid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 xml:space="preserve">Discuss whether the person is feeling ready to work on any goal or skill development </w:t>
      </w:r>
      <w:proofErr w:type="gramStart"/>
      <w:r w:rsidRPr="007B15E8">
        <w:t>at this time</w:t>
      </w:r>
      <w:proofErr w:type="gramEnd"/>
      <w:r w:rsidRPr="007B15E8">
        <w:t xml:space="preserve"> – are there unmet needs, health issues, or other factors affecting their readiness?</w:t>
      </w:r>
    </w:p>
    <w:p w14:paraId="6C2A58B4" w14:textId="2B7A7873" w:rsidR="00086EEC" w:rsidRDefault="00086EEC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 xml:space="preserve">Review </w:t>
      </w:r>
      <w:hyperlink r:id="rId28" w:history="1">
        <w:r w:rsidRPr="00D40507">
          <w:rPr>
            <w:rStyle w:val="Hyperlink"/>
          </w:rPr>
          <w:t>the participant's personal goals</w:t>
        </w:r>
      </w:hyperlink>
      <w:r w:rsidR="00292E1D">
        <w:t>.</w:t>
      </w:r>
    </w:p>
    <w:p w14:paraId="590885AD" w14:textId="264AC355" w:rsidR="009479D0" w:rsidRDefault="009479D0">
      <w:pPr>
        <w:rPr>
          <w:sz w:val="20"/>
          <w:szCs w:val="18"/>
        </w:rPr>
      </w:pPr>
    </w:p>
    <w:p w14:paraId="67BDFB19" w14:textId="05F10849" w:rsidR="007B15E8" w:rsidRPr="00EA2CEF" w:rsidRDefault="007B15E8" w:rsidP="009479D0">
      <w:pPr>
        <w:rPr>
          <w:b/>
          <w:bCs/>
        </w:rPr>
      </w:pPr>
      <w:r w:rsidRPr="00EA2CEF">
        <w:rPr>
          <w:b/>
          <w:bCs/>
        </w:rPr>
        <w:t>Do you agree with the strategies for this goal?</w:t>
      </w:r>
    </w:p>
    <w:p w14:paraId="7E56D3FB" w14:textId="77777777" w:rsidR="007B15E8" w:rsidRPr="007B15E8" w:rsidRDefault="007B15E8" w:rsidP="009479D0">
      <w:r w:rsidRPr="007B15E8">
        <w:t>If the person does not agree, you might:</w:t>
      </w:r>
    </w:p>
    <w:p w14:paraId="640F4595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Ask what it is about the strategies that they do not agree with</w:t>
      </w:r>
    </w:p>
    <w:p w14:paraId="38ED59A5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Discuss any changes that could be made to the environment to make these strategies more applicable</w:t>
      </w:r>
    </w:p>
    <w:p w14:paraId="0494D3BB" w14:textId="73FF9FD8" w:rsid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Discuss alternative strategies you could try</w:t>
      </w:r>
      <w:r w:rsidR="00315AA0">
        <w:t>.</w:t>
      </w:r>
    </w:p>
    <w:p w14:paraId="343F8FA0" w14:textId="1D3467BA" w:rsidR="00D40507" w:rsidRDefault="00D40507">
      <w:r>
        <w:br w:type="page"/>
      </w:r>
    </w:p>
    <w:p w14:paraId="6888BEA0" w14:textId="5F9583E0" w:rsidR="007B15E8" w:rsidRPr="00EA2CEF" w:rsidRDefault="007B15E8" w:rsidP="009479D0">
      <w:pPr>
        <w:rPr>
          <w:b/>
          <w:bCs/>
        </w:rPr>
      </w:pPr>
      <w:r w:rsidRPr="00EA2CEF">
        <w:rPr>
          <w:b/>
          <w:bCs/>
        </w:rPr>
        <w:lastRenderedPageBreak/>
        <w:t>Do you agree with who will help with this goal?</w:t>
      </w:r>
    </w:p>
    <w:p w14:paraId="6105FE87" w14:textId="77777777" w:rsidR="007B15E8" w:rsidRPr="007B15E8" w:rsidRDefault="007B15E8" w:rsidP="009479D0">
      <w:r w:rsidRPr="007B15E8">
        <w:t>If the person does not agree, you might:</w:t>
      </w:r>
    </w:p>
    <w:p w14:paraId="3E026B4B" w14:textId="22B542AE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 xml:space="preserve">Ask about which people the person agrees to have involved or not involved, and why. </w:t>
      </w:r>
      <w:hyperlink r:id="rId29" w:history="1">
        <w:r w:rsidRPr="00700E49">
          <w:rPr>
            <w:rStyle w:val="Hyperlink"/>
          </w:rPr>
          <w:t>The person’s support network and trusted people</w:t>
        </w:r>
      </w:hyperlink>
      <w:r w:rsidR="00700E49">
        <w:rPr>
          <w:sz w:val="20"/>
          <w:szCs w:val="18"/>
        </w:rPr>
        <w:t xml:space="preserve"> </w:t>
      </w:r>
      <w:r w:rsidRPr="007B15E8">
        <w:t>might be a helpful resource.</w:t>
      </w:r>
    </w:p>
    <w:p w14:paraId="7DDAE573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Clarify each person’s job/role in terms of the strategies for achieving the goal</w:t>
      </w:r>
    </w:p>
    <w:p w14:paraId="35C82E6C" w14:textId="52DF7560" w:rsid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Discuss whether and how adjustments can be made to the people involved</w:t>
      </w:r>
      <w:r w:rsidR="00D01741">
        <w:t>.</w:t>
      </w:r>
      <w:r w:rsidR="009479D0">
        <w:br/>
      </w:r>
    </w:p>
    <w:p w14:paraId="5BA9AD04" w14:textId="3060FD2C" w:rsidR="007B15E8" w:rsidRPr="00EA2CEF" w:rsidRDefault="007B15E8" w:rsidP="00EA2CEF">
      <w:pPr>
        <w:ind w:left="357" w:firstLine="0"/>
        <w:rPr>
          <w:b/>
          <w:bCs/>
        </w:rPr>
      </w:pPr>
      <w:r w:rsidRPr="00EA2CEF">
        <w:rPr>
          <w:b/>
          <w:bCs/>
        </w:rPr>
        <w:t>Do you agree with the timeframe for working on/reviewing this goal?</w:t>
      </w:r>
    </w:p>
    <w:p w14:paraId="175F4CBF" w14:textId="77777777" w:rsidR="007B15E8" w:rsidRPr="007B15E8" w:rsidRDefault="007B15E8" w:rsidP="009479D0">
      <w:r w:rsidRPr="007B15E8">
        <w:t>If the person does not agree, you might:</w:t>
      </w:r>
    </w:p>
    <w:p w14:paraId="3E0FEA24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Ask about whether the person feels the timeframe is too long or too short</w:t>
      </w:r>
    </w:p>
    <w:p w14:paraId="03964E1C" w14:textId="77777777" w:rsidR="007B15E8" w:rsidRP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Discuss alternative timeframes</w:t>
      </w:r>
    </w:p>
    <w:p w14:paraId="383F3248" w14:textId="38E4DFF7" w:rsidR="007B15E8" w:rsidRDefault="007B15E8" w:rsidP="009479D0">
      <w:pPr>
        <w:pStyle w:val="ListParagraph"/>
        <w:numPr>
          <w:ilvl w:val="0"/>
          <w:numId w:val="14"/>
        </w:numPr>
        <w:spacing w:before="240" w:after="240"/>
        <w:ind w:left="714" w:hanging="357"/>
        <w:contextualSpacing w:val="0"/>
      </w:pPr>
      <w:r w:rsidRPr="007B15E8">
        <w:t>Ask more question to understand the source of their discomfort – there could be something else about the goal or strategies on their mind.</w:t>
      </w:r>
    </w:p>
    <w:p w14:paraId="3CB22564" w14:textId="77777777" w:rsidR="009479D0" w:rsidRDefault="009479D0" w:rsidP="009479D0"/>
    <w:p w14:paraId="21FE2B02" w14:textId="77777777" w:rsidR="009479D0" w:rsidRDefault="009479D0" w:rsidP="009479D0"/>
    <w:p w14:paraId="49333305" w14:textId="217157BA" w:rsidR="009479D0" w:rsidRDefault="00D01741" w:rsidP="009479D0"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9EA1BB2" wp14:editId="0137866C">
            <wp:simplePos x="0" y="0"/>
            <wp:positionH relativeFrom="column">
              <wp:posOffset>866775</wp:posOffset>
            </wp:positionH>
            <wp:positionV relativeFrom="paragraph">
              <wp:posOffset>-6317615</wp:posOffset>
            </wp:positionV>
            <wp:extent cx="10441305" cy="17505045"/>
            <wp:effectExtent l="0" t="0" r="1884045" b="763905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305" cy="1750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B5B49" w14:textId="77777777" w:rsidR="009479D0" w:rsidRDefault="009479D0" w:rsidP="009479D0"/>
    <w:p w14:paraId="6664E211" w14:textId="6F6A83F6" w:rsidR="009479D0" w:rsidRDefault="009479D0" w:rsidP="009479D0"/>
    <w:p w14:paraId="694FC81B" w14:textId="1FA6BEFA" w:rsidR="009479D0" w:rsidRDefault="009479D0" w:rsidP="009479D0"/>
    <w:p w14:paraId="08830638" w14:textId="0AEDFE13" w:rsidR="00C91827" w:rsidRPr="00975B9C" w:rsidRDefault="00E66160" w:rsidP="009479D0">
      <w:r>
        <w:rPr>
          <w:noProof/>
        </w:rPr>
        <mc:AlternateContent>
          <mc:Choice Requires="wps">
            <w:drawing>
              <wp:anchor distT="0" distB="0" distL="114300" distR="114300" simplePos="0" relativeHeight="251660294" behindDoc="0" locked="0" layoutInCell="1" allowOverlap="1" wp14:anchorId="34AADDD0" wp14:editId="0805DAC5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A6D96" w14:textId="77777777" w:rsidR="00E66160" w:rsidRPr="00547027" w:rsidRDefault="00E66160" w:rsidP="00E66160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34AADDD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9.3pt;width:261.05pt;height:1in;z-index:25166029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" filled="f" stroked="f" strokeweight=".5pt">
                <v:textbox>
                  <w:txbxContent>
                    <w:p w14:paraId="6BAA6D96" w14:textId="77777777" w:rsidR="00E66160" w:rsidRPr="00547027" w:rsidRDefault="00E66160" w:rsidP="00E66160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639DB" w14:textId="3B3F4EE3" w:rsidR="00C91827" w:rsidRPr="00975B9C" w:rsidRDefault="00C91827" w:rsidP="009479D0"/>
    <w:p w14:paraId="0E3D15B0" w14:textId="77777777" w:rsidR="00C91827" w:rsidRPr="00975B9C" w:rsidRDefault="00C91827" w:rsidP="009479D0"/>
    <w:p w14:paraId="258F6CC6" w14:textId="4300A09E" w:rsidR="002E07F5" w:rsidRDefault="002E07F5" w:rsidP="002E07F5">
      <w:pPr>
        <w:ind w:left="0" w:firstLine="0"/>
      </w:pPr>
    </w:p>
    <w:p w14:paraId="138499D6" w14:textId="6F3B84BE" w:rsidR="002E07F5" w:rsidRDefault="002E07F5" w:rsidP="002E07F5">
      <w:pPr>
        <w:ind w:left="0" w:firstLine="0"/>
        <w:rPr>
          <w:noProof/>
        </w:rPr>
      </w:pPr>
    </w:p>
    <w:p w14:paraId="11662BF5" w14:textId="2EF5B733" w:rsidR="007B15E8" w:rsidRPr="001E2863" w:rsidRDefault="007B15E8" w:rsidP="009479D0"/>
    <w:p w14:paraId="7239D716" w14:textId="50EB6A46" w:rsidR="003610EF" w:rsidRDefault="003610EF" w:rsidP="007B15E8">
      <w:pPr>
        <w:pStyle w:val="Subtitle"/>
        <w:numPr>
          <w:ilvl w:val="0"/>
          <w:numId w:val="0"/>
        </w:numPr>
      </w:pPr>
    </w:p>
    <w:p w14:paraId="2FFD4A50" w14:textId="2381DC85" w:rsidR="00AD6D70" w:rsidRPr="00AD6D70" w:rsidRDefault="00FE2582" w:rsidP="007B15E8">
      <w:r>
        <w:rPr>
          <w:noProof/>
        </w:rPr>
        <mc:AlternateContent>
          <mc:Choice Requires="wps">
            <w:drawing>
              <wp:anchor distT="0" distB="0" distL="114300" distR="114300" simplePos="0" relativeHeight="251664390" behindDoc="0" locked="0" layoutInCell="1" allowOverlap="1" wp14:anchorId="340CDCA8" wp14:editId="4981FDC3">
                <wp:simplePos x="0" y="0"/>
                <wp:positionH relativeFrom="page">
                  <wp:posOffset>-198120</wp:posOffset>
                </wp:positionH>
                <wp:positionV relativeFrom="paragraph">
                  <wp:posOffset>3556000</wp:posOffset>
                </wp:positionV>
                <wp:extent cx="3315335" cy="914400"/>
                <wp:effectExtent l="0" t="0" r="0" b="0"/>
                <wp:wrapNone/>
                <wp:docPr id="42865646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5A511" w14:textId="77777777" w:rsidR="00FE2582" w:rsidRPr="00B421FC" w:rsidRDefault="00FE2582" w:rsidP="00FE2582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B421FC"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340CDCA8" id="_x0000_s1027" type="#_x0000_t202" style="position:absolute;left:0;text-align:left;margin-left:-15.6pt;margin-top:280pt;width:261.05pt;height:1in;z-index:25166439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QvFgIAADE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" filled="f" stroked="f" strokeweight=".5pt">
                <v:textbox>
                  <w:txbxContent>
                    <w:p w14:paraId="7FE5A511" w14:textId="77777777" w:rsidR="00FE2582" w:rsidRPr="00B421FC" w:rsidRDefault="00FE2582" w:rsidP="00FE2582">
                      <w:pPr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</w:pPr>
                      <w:r w:rsidRPr="00B421FC"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6C33">
        <w:rPr>
          <w:noProof/>
        </w:rPr>
        <w:drawing>
          <wp:anchor distT="0" distB="0" distL="114300" distR="114300" simplePos="0" relativeHeight="251662342" behindDoc="0" locked="0" layoutInCell="1" allowOverlap="1" wp14:anchorId="0C713F9A" wp14:editId="5E62C182">
            <wp:simplePos x="0" y="0"/>
            <wp:positionH relativeFrom="margin">
              <wp:posOffset>15240</wp:posOffset>
            </wp:positionH>
            <wp:positionV relativeFrom="paragraph">
              <wp:posOffset>2748280</wp:posOffset>
            </wp:positionV>
            <wp:extent cx="5735955" cy="937895"/>
            <wp:effectExtent l="0" t="0" r="0" b="0"/>
            <wp:wrapNone/>
            <wp:docPr id="1941085798" name="Picture 17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Funded by the NDIS Quality and safeguards Commission Grants Program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87D">
        <w:rPr>
          <w:noProof/>
        </w:rPr>
        <w:drawing>
          <wp:anchor distT="0" distB="0" distL="114300" distR="114300" simplePos="0" relativeHeight="251658246" behindDoc="0" locked="0" layoutInCell="1" allowOverlap="1" wp14:anchorId="34C5C518" wp14:editId="4263942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E728E9A" wp14:editId="4A2C8013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938D8" id="Rectangle 127" o:spid="_x0000_s1026" alt="&quot;&quot;" style="position:absolute;margin-left:.3pt;margin-top:-.3pt;width:595.6pt;height:841.6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UtE/gEAAO0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99180A">
      <w:headerReference w:type="default" r:id="rId31"/>
      <w:footerReference w:type="even" r:id="rId32"/>
      <w:footerReference w:type="default" r:id="rId33"/>
      <w:footerReference w:type="first" r:id="rId34"/>
      <w:pgSz w:w="11906" w:h="16838"/>
      <w:pgMar w:top="1701" w:right="1440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37E05" w14:textId="77777777" w:rsidR="002763EB" w:rsidRDefault="002763EB" w:rsidP="00916CA2">
      <w:pPr>
        <w:spacing w:before="0" w:after="0"/>
      </w:pPr>
      <w:r>
        <w:separator/>
      </w:r>
    </w:p>
  </w:endnote>
  <w:endnote w:type="continuationSeparator" w:id="0">
    <w:p w14:paraId="0F057E9A" w14:textId="77777777" w:rsidR="002763EB" w:rsidRDefault="002763EB" w:rsidP="00916CA2">
      <w:pPr>
        <w:spacing w:before="0" w:after="0"/>
      </w:pPr>
      <w:r>
        <w:continuationSeparator/>
      </w:r>
    </w:p>
  </w:endnote>
  <w:endnote w:type="continuationNotice" w:id="1">
    <w:p w14:paraId="2457DEC0" w14:textId="77777777" w:rsidR="002763EB" w:rsidRDefault="002763E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4EBD4E92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7C0FD4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4BB92010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180FF529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3013D6" wp14:editId="2E75D953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300881F" id="Rectangle 3" o:spid="_x0000_s1026" style="position:absolute;margin-left:-71.65pt;margin-top:35.65pt;width:594.9pt;height:64.3pt;z-index:-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33F3289E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69FC0F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2BF41" w14:textId="77777777" w:rsidR="002763EB" w:rsidRDefault="002763EB" w:rsidP="00916CA2">
      <w:pPr>
        <w:spacing w:before="0" w:after="0"/>
      </w:pPr>
      <w:r>
        <w:separator/>
      </w:r>
    </w:p>
  </w:footnote>
  <w:footnote w:type="continuationSeparator" w:id="0">
    <w:p w14:paraId="4D10DB56" w14:textId="77777777" w:rsidR="002763EB" w:rsidRDefault="002763EB" w:rsidP="00916CA2">
      <w:pPr>
        <w:spacing w:before="0" w:after="0"/>
      </w:pPr>
      <w:r>
        <w:continuationSeparator/>
      </w:r>
    </w:p>
  </w:footnote>
  <w:footnote w:type="continuationNotice" w:id="1">
    <w:p w14:paraId="200C002A" w14:textId="77777777" w:rsidR="002763EB" w:rsidRDefault="002763E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901CC" w14:textId="26BA50B8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EEFF46E" wp14:editId="54B77184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10020705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12341009"/>
    <w:multiLevelType w:val="hybridMultilevel"/>
    <w:tmpl w:val="F9BC4478"/>
    <w:lvl w:ilvl="0" w:tplc="45F89D70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A2283C"/>
    <w:multiLevelType w:val="hybridMultilevel"/>
    <w:tmpl w:val="6376FC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4E56E98"/>
    <w:multiLevelType w:val="hybridMultilevel"/>
    <w:tmpl w:val="0D028C4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81C9D"/>
    <w:multiLevelType w:val="hybridMultilevel"/>
    <w:tmpl w:val="C2B8B02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651C391B"/>
    <w:multiLevelType w:val="hybridMultilevel"/>
    <w:tmpl w:val="F7C837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6C429B"/>
    <w:multiLevelType w:val="multilevel"/>
    <w:tmpl w:val="6ACC91D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12" w15:restartNumberingAfterBreak="0">
    <w:nsid w:val="711034F6"/>
    <w:multiLevelType w:val="hybridMultilevel"/>
    <w:tmpl w:val="F2EAB312"/>
    <w:lvl w:ilvl="0" w:tplc="45F89D7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7AA719CE"/>
    <w:multiLevelType w:val="hybridMultilevel"/>
    <w:tmpl w:val="473E9D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439409">
    <w:abstractNumId w:val="6"/>
  </w:num>
  <w:num w:numId="2" w16cid:durableId="893387850">
    <w:abstractNumId w:val="1"/>
  </w:num>
  <w:num w:numId="3" w16cid:durableId="1749188342">
    <w:abstractNumId w:val="11"/>
  </w:num>
  <w:num w:numId="4" w16cid:durableId="870073351">
    <w:abstractNumId w:val="8"/>
  </w:num>
  <w:num w:numId="5" w16cid:durableId="109865676">
    <w:abstractNumId w:val="11"/>
    <w:lvlOverride w:ilvl="0">
      <w:startOverride w:val="1"/>
    </w:lvlOverride>
  </w:num>
  <w:num w:numId="6" w16cid:durableId="764495784">
    <w:abstractNumId w:val="13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5"/>
  </w:num>
  <w:num w:numId="10" w16cid:durableId="1199047455">
    <w:abstractNumId w:val="14"/>
  </w:num>
  <w:num w:numId="11" w16cid:durableId="1111163343">
    <w:abstractNumId w:val="3"/>
  </w:num>
  <w:num w:numId="12" w16cid:durableId="491527345">
    <w:abstractNumId w:val="10"/>
  </w:num>
  <w:num w:numId="13" w16cid:durableId="859659302">
    <w:abstractNumId w:val="12"/>
  </w:num>
  <w:num w:numId="14" w16cid:durableId="1613785011">
    <w:abstractNumId w:val="4"/>
  </w:num>
  <w:num w:numId="15" w16cid:durableId="1121456904">
    <w:abstractNumId w:val="9"/>
  </w:num>
  <w:num w:numId="16" w16cid:durableId="19888515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32"/>
    <w:rsid w:val="00006145"/>
    <w:rsid w:val="000137C2"/>
    <w:rsid w:val="0001673A"/>
    <w:rsid w:val="00017A01"/>
    <w:rsid w:val="00047533"/>
    <w:rsid w:val="00086EEC"/>
    <w:rsid w:val="000A5BFF"/>
    <w:rsid w:val="000B4740"/>
    <w:rsid w:val="000B7E70"/>
    <w:rsid w:val="000D214B"/>
    <w:rsid w:val="000E7C06"/>
    <w:rsid w:val="00106A51"/>
    <w:rsid w:val="0011407E"/>
    <w:rsid w:val="001248AD"/>
    <w:rsid w:val="00126C33"/>
    <w:rsid w:val="00187E50"/>
    <w:rsid w:val="001A25E4"/>
    <w:rsid w:val="001B3E54"/>
    <w:rsid w:val="001C181C"/>
    <w:rsid w:val="001D7CB7"/>
    <w:rsid w:val="001E2863"/>
    <w:rsid w:val="001E5972"/>
    <w:rsid w:val="001F39E5"/>
    <w:rsid w:val="001F6906"/>
    <w:rsid w:val="0022088B"/>
    <w:rsid w:val="00221E11"/>
    <w:rsid w:val="002252FF"/>
    <w:rsid w:val="00227C9D"/>
    <w:rsid w:val="00255576"/>
    <w:rsid w:val="00270BDC"/>
    <w:rsid w:val="002763EB"/>
    <w:rsid w:val="00285984"/>
    <w:rsid w:val="00291092"/>
    <w:rsid w:val="00292E1D"/>
    <w:rsid w:val="002960C3"/>
    <w:rsid w:val="002B046F"/>
    <w:rsid w:val="002E07F5"/>
    <w:rsid w:val="00315AA0"/>
    <w:rsid w:val="003610EF"/>
    <w:rsid w:val="0037449F"/>
    <w:rsid w:val="003747D4"/>
    <w:rsid w:val="003A6DB4"/>
    <w:rsid w:val="003B0918"/>
    <w:rsid w:val="003C0876"/>
    <w:rsid w:val="003C3EC5"/>
    <w:rsid w:val="003E5096"/>
    <w:rsid w:val="0043410C"/>
    <w:rsid w:val="004355FC"/>
    <w:rsid w:val="004B3943"/>
    <w:rsid w:val="004B46CB"/>
    <w:rsid w:val="004B699A"/>
    <w:rsid w:val="004C155A"/>
    <w:rsid w:val="004D1B3B"/>
    <w:rsid w:val="004E2D08"/>
    <w:rsid w:val="0053313F"/>
    <w:rsid w:val="00546FEC"/>
    <w:rsid w:val="0055685D"/>
    <w:rsid w:val="00561B21"/>
    <w:rsid w:val="00566B58"/>
    <w:rsid w:val="00570A50"/>
    <w:rsid w:val="00571FCD"/>
    <w:rsid w:val="00611643"/>
    <w:rsid w:val="00611678"/>
    <w:rsid w:val="00631721"/>
    <w:rsid w:val="006419B9"/>
    <w:rsid w:val="00660BB6"/>
    <w:rsid w:val="00694045"/>
    <w:rsid w:val="006C1F3E"/>
    <w:rsid w:val="006D7FDC"/>
    <w:rsid w:val="00700E49"/>
    <w:rsid w:val="007058C1"/>
    <w:rsid w:val="00705F50"/>
    <w:rsid w:val="0070680C"/>
    <w:rsid w:val="0071404C"/>
    <w:rsid w:val="007748A1"/>
    <w:rsid w:val="0078430E"/>
    <w:rsid w:val="0079373E"/>
    <w:rsid w:val="0079525E"/>
    <w:rsid w:val="0079597F"/>
    <w:rsid w:val="007B15E8"/>
    <w:rsid w:val="007B208C"/>
    <w:rsid w:val="007B35B4"/>
    <w:rsid w:val="007B56D0"/>
    <w:rsid w:val="007B5F1D"/>
    <w:rsid w:val="007C263C"/>
    <w:rsid w:val="007F5283"/>
    <w:rsid w:val="007F7DF5"/>
    <w:rsid w:val="00803F7D"/>
    <w:rsid w:val="00812A80"/>
    <w:rsid w:val="00830D20"/>
    <w:rsid w:val="00843CB9"/>
    <w:rsid w:val="008637A7"/>
    <w:rsid w:val="00871746"/>
    <w:rsid w:val="00894898"/>
    <w:rsid w:val="008A48D6"/>
    <w:rsid w:val="008D3651"/>
    <w:rsid w:val="008F12B1"/>
    <w:rsid w:val="00903F89"/>
    <w:rsid w:val="00915B94"/>
    <w:rsid w:val="00916CA2"/>
    <w:rsid w:val="0092373B"/>
    <w:rsid w:val="00923ADE"/>
    <w:rsid w:val="009279E4"/>
    <w:rsid w:val="009412FA"/>
    <w:rsid w:val="009479D0"/>
    <w:rsid w:val="00953E05"/>
    <w:rsid w:val="00975B9C"/>
    <w:rsid w:val="0099180A"/>
    <w:rsid w:val="009D714B"/>
    <w:rsid w:val="009F5CA4"/>
    <w:rsid w:val="00A12AE6"/>
    <w:rsid w:val="00A13892"/>
    <w:rsid w:val="00A245E4"/>
    <w:rsid w:val="00A47BD2"/>
    <w:rsid w:val="00A5120C"/>
    <w:rsid w:val="00A55ED6"/>
    <w:rsid w:val="00AD6D70"/>
    <w:rsid w:val="00B023C6"/>
    <w:rsid w:val="00B06C19"/>
    <w:rsid w:val="00B1539D"/>
    <w:rsid w:val="00B84B52"/>
    <w:rsid w:val="00BC109C"/>
    <w:rsid w:val="00BD4B9A"/>
    <w:rsid w:val="00BF181F"/>
    <w:rsid w:val="00C20046"/>
    <w:rsid w:val="00C21E4E"/>
    <w:rsid w:val="00C23F3D"/>
    <w:rsid w:val="00C56B8F"/>
    <w:rsid w:val="00C633B0"/>
    <w:rsid w:val="00C709BF"/>
    <w:rsid w:val="00C80555"/>
    <w:rsid w:val="00C91827"/>
    <w:rsid w:val="00CB79EC"/>
    <w:rsid w:val="00CC51D1"/>
    <w:rsid w:val="00CE35D1"/>
    <w:rsid w:val="00D01741"/>
    <w:rsid w:val="00D07962"/>
    <w:rsid w:val="00D23FD1"/>
    <w:rsid w:val="00D33790"/>
    <w:rsid w:val="00D40507"/>
    <w:rsid w:val="00D44193"/>
    <w:rsid w:val="00D6140E"/>
    <w:rsid w:val="00D668CE"/>
    <w:rsid w:val="00D84A0F"/>
    <w:rsid w:val="00D94AF7"/>
    <w:rsid w:val="00DB5C2B"/>
    <w:rsid w:val="00DC3482"/>
    <w:rsid w:val="00E4087D"/>
    <w:rsid w:val="00E64A26"/>
    <w:rsid w:val="00E66160"/>
    <w:rsid w:val="00E737C9"/>
    <w:rsid w:val="00E7582D"/>
    <w:rsid w:val="00E80389"/>
    <w:rsid w:val="00EA2CEF"/>
    <w:rsid w:val="00EC1A9B"/>
    <w:rsid w:val="00ED335D"/>
    <w:rsid w:val="00ED3578"/>
    <w:rsid w:val="00EE20ED"/>
    <w:rsid w:val="00EF641B"/>
    <w:rsid w:val="00F014E3"/>
    <w:rsid w:val="00F071F8"/>
    <w:rsid w:val="00F173A0"/>
    <w:rsid w:val="00F4487B"/>
    <w:rsid w:val="00F46B32"/>
    <w:rsid w:val="00F87DEF"/>
    <w:rsid w:val="00FD4422"/>
    <w:rsid w:val="00FE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E3959"/>
  <w15:chartTrackingRefBased/>
  <w15:docId w15:val="{D7D3D1A5-321C-47B1-A7B0-533C6A78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before="240" w:after="240" w:line="360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C1A9B"/>
    <w:pPr>
      <w:keepNext/>
      <w:keepLines/>
      <w:spacing w:before="160" w:after="80"/>
      <w:ind w:left="0" w:right="-188" w:firstLine="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C1A9B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  <w:ind w:left="714" w:hanging="357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53313F"/>
    <w:pPr>
      <w:spacing w:line="240" w:lineRule="auto"/>
      <w:ind w:left="0" w:firstLine="3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E737C9"/>
    <w:pPr>
      <w:numPr>
        <w:numId w:val="0"/>
      </w:numPr>
      <w:spacing w:after="240"/>
      <w:ind w:left="357" w:firstLine="357"/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953E0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E05"/>
    <w:rPr>
      <w:color w:val="605E5C"/>
      <w:shd w:val="clear" w:color="auto" w:fill="E1DFDD"/>
    </w:rPr>
  </w:style>
  <w:style w:type="paragraph" w:customStyle="1" w:styleId="website">
    <w:name w:val="website"/>
    <w:basedOn w:val="Normal"/>
    <w:link w:val="websiteChar"/>
    <w:qFormat/>
    <w:rsid w:val="00E66160"/>
    <w:pPr>
      <w:spacing w:before="360" w:after="360"/>
      <w:ind w:left="0" w:firstLine="0"/>
    </w:pPr>
  </w:style>
  <w:style w:type="character" w:customStyle="1" w:styleId="websiteChar">
    <w:name w:val="website Char"/>
    <w:basedOn w:val="DefaultParagraphFont"/>
    <w:link w:val="website"/>
    <w:rsid w:val="00E66160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resources/preparing-and-conducting-behaviour-support-planning" TargetMode="External"/><Relationship Id="rId26" Type="http://schemas.openxmlformats.org/officeDocument/2006/relationships/hyperlink" Target="https://therightdirectionpbs.com/downloads/toward-your-goals/visual_rating_scale_template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herightdirectionpbs.com/downloads/toward-your-goals/visual_rating_scale_template.docx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resources/behaviour-support-goals" TargetMode="External"/><Relationship Id="rId25" Type="http://schemas.openxmlformats.org/officeDocument/2006/relationships/hyperlink" Target="https://therightdirectionpbs.com/resources/revisiting-the-behaviour-support-plan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resources/my-good-life-goals" TargetMode="External"/><Relationship Id="rId20" Type="http://schemas.openxmlformats.org/officeDocument/2006/relationships/hyperlink" Target="https://therightdirectionpbs.com/downloads/toward-your-goals/visual_rating_scale.pdf" TargetMode="External"/><Relationship Id="rId29" Type="http://schemas.openxmlformats.org/officeDocument/2006/relationships/hyperlink" Target="https://therightdirectionpbs.com/resources/your-support-networ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herightdirectionpbs.com/resources/sharing-and-staying-connected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https://therightdirectionpbs.com/resources/behaviour-support-goals" TargetMode="External"/><Relationship Id="rId28" Type="http://schemas.openxmlformats.org/officeDocument/2006/relationships/hyperlink" Target="https://therightdirectionpbs.com/resources/my-good-life-goals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therightdirectionpbs.com/resources/support-networks-and-change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rean\The%20University%20of%20Melbourne\Disability%20Inclusion%20Activities%20SSPS%20-%20Documents\The%20Right%20Direction%20QSC%20project\Shared%20Uni%20resource%20refinements\1%20Ready%20for%20Jen%20(writing%20&amp;%20design)\The%20Right%20Direction%20Template.dotx" TargetMode="External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E7A299-9CBD-4457-86FF-232F11927D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E7F26D-F391-4778-BA30-1B7B51B74372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customXml/itemProps3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DDA590-8C09-4DF8-B956-4EA2ECA05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C:\Users\jfrean\The University of Melbourne\Disability Inclusion Activities SSPS - Documents\The Right Direction QSC project\Shared Uni resource refinements\1 Ready for Jen (writing &amp; design)\The Right Direction Template.dotx</Template>
  <TotalTime>42</TotalTime>
  <Pages>9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Frean</dc:creator>
  <cp:keywords/>
  <dc:description/>
  <cp:lastModifiedBy>Oliver Wedd</cp:lastModifiedBy>
  <cp:revision>53</cp:revision>
  <dcterms:created xsi:type="dcterms:W3CDTF">2025-05-25T23:03:00Z</dcterms:created>
  <dcterms:modified xsi:type="dcterms:W3CDTF">2025-08-26T00:45:00Z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