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2136908748"/>
        <w:docPartObj>
          <w:docPartGallery w:val="Cover Pages"/>
          <w:docPartUnique/>
        </w:docPartObj>
      </w:sdtPr>
      <w:sdtContent>
        <w:p w14:paraId="70A4A2A9" w14:textId="42135333" w:rsidR="00F87DEF" w:rsidRDefault="0092373B" w:rsidP="005E442B">
          <w:pPr>
            <w:pStyle w:val="Heading0"/>
          </w:pPr>
          <w:r w:rsidRPr="00F87DEF">
            <w:rPr>
              <w:noProof/>
            </w:rPr>
            <mc:AlternateContent>
              <mc:Choice Requires="wpg">
                <w:drawing>
                  <wp:anchor distT="0" distB="0" distL="114300" distR="114300" simplePos="0" relativeHeight="251657218" behindDoc="1" locked="0" layoutInCell="1" allowOverlap="1" wp14:anchorId="6BAB03A4" wp14:editId="0BDF0885">
                    <wp:simplePos x="0" y="0"/>
                    <wp:positionH relativeFrom="column">
                      <wp:posOffset>-6409563</wp:posOffset>
                    </wp:positionH>
                    <wp:positionV relativeFrom="page">
                      <wp:posOffset>-2554998</wp:posOffset>
                    </wp:positionV>
                    <wp:extent cx="23446559" cy="16292845"/>
                    <wp:effectExtent l="985838" t="1433512" r="0" b="1885633"/>
                    <wp:wrapNone/>
                    <wp:docPr id="1860181424" name="Group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rot="18233553" flipH="1" flipV="1">
                              <a:off x="0" y="0"/>
                              <a:ext cx="23446559" cy="16292845"/>
                              <a:chOff x="-4234708" y="1243999"/>
                              <a:chExt cx="13201352" cy="9172818"/>
                            </a:xfrm>
                            <a:solidFill>
                              <a:schemeClr val="bg1">
                                <a:alpha val="24000"/>
                              </a:schemeClr>
                            </a:solidFill>
                          </wpg:grpSpPr>
                          <pic:pic xmlns:pic="http://schemas.openxmlformats.org/drawingml/2006/picture">
                            <pic:nvPicPr>
                              <pic:cNvPr id="1542850207" name="Graphic 7">
                                <a:extLst>
                                  <a:ext uri="{C183D7F6-B498-43B3-948B-1728B52AA6E4}">
                                    <adec:decorative xmlns:adec="http://schemas.microsoft.com/office/drawing/2017/decorative" val="1"/>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rot="4335571">
                                <a:off x="1099125" y="-744641"/>
                                <a:ext cx="5878879" cy="9856159"/>
                              </a:xfrm>
                              <a:prstGeom prst="rect">
                                <a:avLst/>
                              </a:prstGeom>
                            </pic:spPr>
                          </pic:pic>
                          <pic:pic xmlns:pic="http://schemas.openxmlformats.org/drawingml/2006/picture">
                            <pic:nvPicPr>
                              <pic:cNvPr id="2133235945" name="Graphic 7">
                                <a:extLst>
                                  <a:ext uri="{C183D7F6-B498-43B3-948B-1728B52AA6E4}">
                                    <adec:decorative xmlns:adec="http://schemas.microsoft.com/office/drawing/2017/decorative" val="1"/>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rot="17242853">
                                <a:off x="-2464016" y="3409205"/>
                                <a:ext cx="5236920" cy="877830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E1AA855" id="Group 8" o:spid="_x0000_s1026" alt="&quot;&quot;" style="position:absolute;margin-left:-504.7pt;margin-top:-201.2pt;width:1846.2pt;height:1282.9pt;rotation:-3677058fd;flip:x y;z-index:-251659262;mso-position-vertical-relative:page;mso-width-relative:margin;mso-height-relative:margin" coordorigin="-42347,12439" coordsize="132013,91728"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7" o:spid="_x0000_s1027" type="#_x0000_t75" alt="&quot;&quot;" style="position:absolute;left:10991;top:-7447;width:58789;height:98561;rotation:4735600fd;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">
                      <v:imagedata r:id="rId13" o:title=""/>
                    </v:shape>
                    <v:shape id="Graphic 7" o:spid="_x0000_s1028" type="#_x0000_t75" alt="&quot;&quot;" style="position:absolute;left:-24641;top:34092;width:52370;height:87782;rotation:-4759166fd;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">
                      <v:imagedata r:id="rId13" o:title=""/>
                    </v:shape>
                    <w10:wrap anchory="page"/>
                  </v:group>
                </w:pict>
              </mc:Fallback>
            </mc:AlternateContent>
          </w:r>
          <w:r w:rsidR="0079525E" w:rsidRPr="00F87DEF">
            <w:rPr>
              <w:noProof/>
            </w:rPr>
            <mc:AlternateContent>
              <mc:Choice Requires="wps">
                <w:drawing>
                  <wp:anchor distT="0" distB="0" distL="114300" distR="114300" simplePos="0" relativeHeight="251657219" behindDoc="0" locked="0" layoutInCell="1" allowOverlap="1" wp14:anchorId="0DFB07A3" wp14:editId="202D7B47">
                    <wp:simplePos x="0" y="0"/>
                    <wp:positionH relativeFrom="margin">
                      <wp:posOffset>20955</wp:posOffset>
                    </wp:positionH>
                    <wp:positionV relativeFrom="margin">
                      <wp:posOffset>-368300</wp:posOffset>
                    </wp:positionV>
                    <wp:extent cx="5654040" cy="0"/>
                    <wp:effectExtent l="0" t="12700" r="22860" b="12700"/>
                    <wp:wrapSquare wrapText="bothSides"/>
                    <wp:docPr id="2127991118" name="Straight Connector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654040" cy="0"/>
                            </a:xfrm>
                            <a:prstGeom prst="line">
                              <a:avLst/>
                            </a:prstGeom>
                            <a:ln w="25400">
                              <a:solidFill>
                                <a:schemeClr val="tx2"/>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7133547" id="Straight Connector 10" o:spid="_x0000_s1026" alt="&quot;&quot;" style="position:absolute;z-index:251657219;visibility:visible;mso-wrap-style:square;mso-wrap-distance-left:9pt;mso-wrap-distance-top:0;mso-wrap-distance-right:9pt;mso-wrap-distance-bottom:0;mso-position-horizontal:absolute;mso-position-horizontal-relative:margin;mso-position-vertical:absolute;mso-position-vertical-relative:margin" from="1.65pt,-29pt" to="446.85pt,-2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" strokecolor="#64327f [3215]" strokeweight="2pt">
                    <v:stroke joinstyle="miter"/>
                    <w10:wrap type="square" anchorx="margin" anchory="margin"/>
                  </v:line>
                </w:pict>
              </mc:Fallback>
            </mc:AlternateContent>
          </w:r>
          <w:r w:rsidR="000B7E70" w:rsidRPr="00F87DEF">
            <w:rPr>
              <w:noProof/>
            </w:rPr>
            <mc:AlternateContent>
              <mc:Choice Requires="wps">
                <w:drawing>
                  <wp:anchor distT="0" distB="0" distL="114300" distR="114300" simplePos="0" relativeHeight="251657216" behindDoc="1" locked="0" layoutInCell="1" allowOverlap="1" wp14:anchorId="03C6BE89" wp14:editId="753BFCB0">
                    <wp:simplePos x="0" y="0"/>
                    <wp:positionH relativeFrom="page">
                      <wp:posOffset>1</wp:posOffset>
                    </wp:positionH>
                    <wp:positionV relativeFrom="page">
                      <wp:posOffset>0</wp:posOffset>
                    </wp:positionV>
                    <wp:extent cx="7564046" cy="10688955"/>
                    <wp:effectExtent l="0" t="0" r="5715" b="4445"/>
                    <wp:wrapNone/>
                    <wp:docPr id="464" name="Rectangle 127" title="Color backgroun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4046" cy="10688955"/>
                            </a:xfrm>
                            <a:prstGeom prst="rect">
                              <a:avLst/>
                            </a:prstGeom>
                            <a:solidFill>
                              <a:schemeClr val="bg2"/>
                            </a:solidFill>
                            <a:ln>
                              <a:noFill/>
                            </a:ln>
                          </wps:spPr>
                          <wps:bodyPr vert="horz" wrap="square" lIns="91440" tIns="45720" rIns="91440" bIns="45720" numCol="1" anchor="t"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408CF524" id="Rectangle 127" o:spid="_x0000_s1026" alt="Title: Color background" style="position:absolute;margin-left:0;margin-top:0;width:595.6pt;height:841.6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" fillcolor="#e0def7 [3214]" stroked="f">
                    <w10:wrap anchorx="page" anchory="page"/>
                  </v:rect>
                </w:pict>
              </mc:Fallback>
            </mc:AlternateContent>
          </w:r>
          <w:r w:rsidR="002033FD">
            <w:t>Reviewing my</w:t>
          </w:r>
          <w:r w:rsidR="00F12586">
            <w:t xml:space="preserve"> plan,</w:t>
          </w:r>
          <w:r w:rsidR="002033FD">
            <w:t xml:space="preserve"> </w:t>
          </w:r>
          <w:r w:rsidR="00F12586">
            <w:t xml:space="preserve">my </w:t>
          </w:r>
          <w:r w:rsidR="002033FD">
            <w:t xml:space="preserve">goals </w:t>
          </w:r>
          <w:r w:rsidR="000E6E3E">
            <w:t>and</w:t>
          </w:r>
          <w:r w:rsidR="00F723FC">
            <w:br/>
          </w:r>
          <w:r w:rsidR="002033FD">
            <w:t>staying on track</w:t>
          </w:r>
        </w:p>
      </w:sdtContent>
    </w:sdt>
    <w:p w14:paraId="6A5D88AF" w14:textId="0AEC23FE" w:rsidR="00255576" w:rsidRDefault="0077185E" w:rsidP="004B7EFB">
      <w:pPr>
        <w:pStyle w:val="Heading2"/>
        <w:ind w:left="0"/>
      </w:pPr>
      <w:r>
        <w:t>Checking-in on my</w:t>
      </w:r>
      <w:r w:rsidR="008306EB" w:rsidRPr="008306EB">
        <w:t xml:space="preserve"> </w:t>
      </w:r>
      <w:r w:rsidR="00E33FB2">
        <w:t xml:space="preserve">behaviour support plan and </w:t>
      </w:r>
      <w:r w:rsidR="008306EB" w:rsidRPr="008306EB">
        <w:t xml:space="preserve">goals </w:t>
      </w:r>
      <w:r>
        <w:t>to</w:t>
      </w:r>
      <w:r w:rsidR="008306EB" w:rsidRPr="008306EB">
        <w:t xml:space="preserve"> help me achieve a good life </w:t>
      </w:r>
      <w:r w:rsidR="00CE35D1">
        <w:rPr>
          <w:noProof/>
        </w:rPr>
        <w:drawing>
          <wp:anchor distT="0" distB="0" distL="114300" distR="114300" simplePos="0" relativeHeight="251657217" behindDoc="0" locked="0" layoutInCell="1" allowOverlap="1" wp14:anchorId="566FF440" wp14:editId="478389E6">
            <wp:simplePos x="0" y="0"/>
            <wp:positionH relativeFrom="margin">
              <wp:align>center</wp:align>
            </wp:positionH>
            <wp:positionV relativeFrom="margin">
              <wp:align>bottom</wp:align>
            </wp:positionV>
            <wp:extent cx="2994025" cy="2103120"/>
            <wp:effectExtent l="0" t="0" r="3175" b="5080"/>
            <wp:wrapSquare wrapText="bothSides"/>
            <wp:docPr id="740034737" name="Graphic 1" descr="The right direction logo - Working together on positive behaviour support (PB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034737" name="Graphic 1" descr="The right direction logo - Working together on positive behaviour support (PBS).&#10;"/>
                    <pic:cNvPicPr/>
                  </pic:nvPicPr>
                  <pic:blipFill>
                    <a:blip r:embed="rId14">
                      <a:extLst>
                        <a:ext uri="{96DAC541-7B7A-43D3-8B79-37D633B846F1}">
                          <asvg:svgBlip xmlns:asvg="http://schemas.microsoft.com/office/drawing/2016/SVG/main" r:embed="rId15"/>
                        </a:ext>
                      </a:extLst>
                    </a:blip>
                    <a:stretch>
                      <a:fillRect/>
                    </a:stretch>
                  </pic:blipFill>
                  <pic:spPr>
                    <a:xfrm>
                      <a:off x="0" y="0"/>
                      <a:ext cx="2994025" cy="2103120"/>
                    </a:xfrm>
                    <a:prstGeom prst="rect">
                      <a:avLst/>
                    </a:prstGeom>
                  </pic:spPr>
                </pic:pic>
              </a:graphicData>
            </a:graphic>
            <wp14:sizeRelH relativeFrom="margin">
              <wp14:pctWidth>0</wp14:pctWidth>
            </wp14:sizeRelH>
            <wp14:sizeRelV relativeFrom="margin">
              <wp14:pctHeight>0</wp14:pctHeight>
            </wp14:sizeRelV>
          </wp:anchor>
        </w:drawing>
      </w:r>
      <w:r w:rsidR="00255576">
        <w:br w:type="page"/>
      </w:r>
    </w:p>
    <w:p w14:paraId="51485D07" w14:textId="47F9DB20" w:rsidR="007058C1" w:rsidRPr="0077185E" w:rsidRDefault="009F2C54" w:rsidP="003472F5">
      <w:pPr>
        <w:pStyle w:val="Heading2"/>
        <w:ind w:left="0"/>
      </w:pPr>
      <w:r w:rsidRPr="0077185E">
        <w:lastRenderedPageBreak/>
        <w:t>Instructions for behaviour support practitioners</w:t>
      </w:r>
    </w:p>
    <w:p w14:paraId="0C4721F4" w14:textId="4F9A913B" w:rsidR="00C82758" w:rsidRPr="008A1170" w:rsidRDefault="002466C5" w:rsidP="002466C5">
      <w:r w:rsidRPr="008A1170">
        <w:t xml:space="preserve">This workbook is a tool for behaviour support practitioners to use with participants </w:t>
      </w:r>
      <w:r w:rsidR="00C82758" w:rsidRPr="008A1170">
        <w:t xml:space="preserve">who </w:t>
      </w:r>
      <w:r w:rsidR="00F16D50" w:rsidRPr="008A1170">
        <w:t xml:space="preserve">have a behaviour support plan in place. </w:t>
      </w:r>
    </w:p>
    <w:p w14:paraId="7A33CC3B" w14:textId="74FAE76B" w:rsidR="00F16D50" w:rsidRDefault="00F16D50" w:rsidP="002466C5">
      <w:pPr>
        <w:rPr>
          <w:highlight w:val="yellow"/>
        </w:rPr>
      </w:pPr>
      <w:r w:rsidRPr="00F16D50">
        <w:t xml:space="preserve">This document helps </w:t>
      </w:r>
      <w:r>
        <w:t>behaviour support practitioners</w:t>
      </w:r>
      <w:r w:rsidRPr="00F16D50">
        <w:t xml:space="preserve"> engage </w:t>
      </w:r>
      <w:r w:rsidR="008A1170">
        <w:t xml:space="preserve">with </w:t>
      </w:r>
      <w:r w:rsidRPr="00F16D50">
        <w:t>the participant</w:t>
      </w:r>
      <w:r w:rsidR="008A1170">
        <w:t xml:space="preserve"> and</w:t>
      </w:r>
      <w:r w:rsidRPr="00F16D50">
        <w:t xml:space="preserve"> </w:t>
      </w:r>
      <w:r w:rsidR="008A1170">
        <w:t xml:space="preserve">key </w:t>
      </w:r>
      <w:r w:rsidRPr="00F16D50">
        <w:t>members of their support network, when the time comes to review and refine the plan.</w:t>
      </w:r>
    </w:p>
    <w:p w14:paraId="148A82DC" w14:textId="4B7A9E1D" w:rsidR="00F16D50" w:rsidRDefault="008776DC" w:rsidP="002466C5">
      <w:r w:rsidRPr="002C4DCC">
        <w:t xml:space="preserve">It is essential to check that the </w:t>
      </w:r>
      <w:r w:rsidR="002C4DCC" w:rsidRPr="002C4DCC">
        <w:t xml:space="preserve">behaviour support </w:t>
      </w:r>
      <w:r w:rsidRPr="002C4DCC">
        <w:t xml:space="preserve">plan is being implemented </w:t>
      </w:r>
      <w:r w:rsidR="79A82D2D" w:rsidRPr="002C4DCC">
        <w:t>appropriately, taking into consideration any changes in the persons preferences and support needs,</w:t>
      </w:r>
      <w:r w:rsidRPr="002C4DCC">
        <w:t xml:space="preserve"> and that people are making progress toward the</w:t>
      </w:r>
      <w:r w:rsidR="00A904C7">
        <w:t>ir plan’s</w:t>
      </w:r>
      <w:r w:rsidRPr="002C4DCC">
        <w:t xml:space="preserve"> goals</w:t>
      </w:r>
      <w:r w:rsidR="00A904C7">
        <w:t>, whether they are ready for new goals</w:t>
      </w:r>
      <w:r w:rsidR="00FB5082">
        <w:t xml:space="preserve"> and</w:t>
      </w:r>
      <w:r w:rsidR="2D68ECA1">
        <w:t>,</w:t>
      </w:r>
      <w:r w:rsidR="00FB5082">
        <w:t xml:space="preserve"> </w:t>
      </w:r>
      <w:r w:rsidR="2E398D1C">
        <w:t>importantl</w:t>
      </w:r>
      <w:r w:rsidR="6B0C6749">
        <w:t>y,</w:t>
      </w:r>
      <w:r w:rsidR="2E398D1C">
        <w:t xml:space="preserve"> </w:t>
      </w:r>
      <w:r w:rsidR="00FB5082">
        <w:t xml:space="preserve">assessing whether the plan is moving the person toward </w:t>
      </w:r>
      <w:hyperlink r:id="rId16" w:history="1">
        <w:r w:rsidR="002C4DCC" w:rsidRPr="0008482A">
          <w:rPr>
            <w:rStyle w:val="Hyperlink"/>
          </w:rPr>
          <w:t xml:space="preserve">their goals for </w:t>
        </w:r>
        <w:r w:rsidR="00FB5082" w:rsidRPr="0008482A">
          <w:rPr>
            <w:rStyle w:val="Hyperlink"/>
          </w:rPr>
          <w:t>a good</w:t>
        </w:r>
        <w:r w:rsidR="002C4DCC" w:rsidRPr="0008482A">
          <w:rPr>
            <w:rStyle w:val="Hyperlink"/>
          </w:rPr>
          <w:t xml:space="preserve"> life</w:t>
        </w:r>
      </w:hyperlink>
      <w:r w:rsidR="002C4DCC" w:rsidRPr="002C4DCC">
        <w:t>.</w:t>
      </w:r>
    </w:p>
    <w:p w14:paraId="4E0AA32C" w14:textId="77777777" w:rsidR="005F03DC" w:rsidRDefault="005F03DC" w:rsidP="005F03DC">
      <w:r>
        <w:t>This process is about gathering information to involve the participant and the people who are working with them on their plan to understand what is working and why, as well as what is not working and why.</w:t>
      </w:r>
    </w:p>
    <w:p w14:paraId="0922A96D" w14:textId="77777777" w:rsidR="005F03DC" w:rsidRDefault="005F03DC" w:rsidP="005F03DC">
      <w:r>
        <w:t xml:space="preserve">This is also when you engage the participant and any important members of their support network in revisions to the plan, to ensure that the plan is dynamic, changing to do more of what’s working, less of what’s not, </w:t>
      </w:r>
      <w:proofErr w:type="gramStart"/>
      <w:r>
        <w:t>and also</w:t>
      </w:r>
      <w:proofErr w:type="gramEnd"/>
      <w:r>
        <w:t xml:space="preserve"> keeps the person’s safety and wellbeing at its core.</w:t>
      </w:r>
    </w:p>
    <w:p w14:paraId="5F1012E7" w14:textId="7602E762" w:rsidR="00494806" w:rsidRDefault="005F03DC" w:rsidP="005F03DC">
      <w:r>
        <w:lastRenderedPageBreak/>
        <w:t>Bring resources you may have already completed during your planning process, as you may wish to use them now, either to complete (if you haven’t) or to check whether the participant’s needs for a good life have changed at all.</w:t>
      </w:r>
    </w:p>
    <w:p w14:paraId="68738872" w14:textId="77777777" w:rsidR="00494806" w:rsidRDefault="00494806">
      <w:pPr>
        <w:spacing w:before="0" w:after="0" w:line="240" w:lineRule="auto"/>
      </w:pPr>
      <w:r>
        <w:br w:type="page"/>
      </w:r>
    </w:p>
    <w:p w14:paraId="34232F2D" w14:textId="0A03047A" w:rsidR="002466C5" w:rsidRPr="00BF5CC3" w:rsidRDefault="002466C5" w:rsidP="00E928E9">
      <w:pPr>
        <w:pStyle w:val="Heading3"/>
      </w:pPr>
      <w:r w:rsidRPr="00BF5CC3">
        <w:lastRenderedPageBreak/>
        <w:t xml:space="preserve">Before </w:t>
      </w:r>
      <w:r w:rsidR="0047151F" w:rsidRPr="00BF5CC3">
        <w:t>starting</w:t>
      </w:r>
      <w:r w:rsidRPr="00BF5CC3">
        <w:t xml:space="preserve"> this workbook</w:t>
      </w:r>
    </w:p>
    <w:p w14:paraId="069AA41D" w14:textId="4789BE7F" w:rsidR="00E928E9" w:rsidRPr="00BF5CC3" w:rsidRDefault="003373BF" w:rsidP="00E928E9">
      <w:r w:rsidRPr="00BF5CC3">
        <w:t xml:space="preserve">You may wish to </w:t>
      </w:r>
      <w:r w:rsidR="00C4683E" w:rsidRPr="00BF5CC3">
        <w:t xml:space="preserve">review </w:t>
      </w:r>
      <w:r w:rsidRPr="00BF5CC3">
        <w:t>the following tools and bring them with you to this session.</w:t>
      </w:r>
    </w:p>
    <w:p w14:paraId="3D0E414A" w14:textId="7ED18DC0" w:rsidR="00887D97" w:rsidRPr="00BD6F6E" w:rsidRDefault="00000000" w:rsidP="00515C88">
      <w:pPr>
        <w:pStyle w:val="ListParagraph"/>
        <w:numPr>
          <w:ilvl w:val="0"/>
          <w:numId w:val="13"/>
        </w:numPr>
      </w:pPr>
      <w:hyperlink r:id="rId17" w:history="1">
        <w:r w:rsidR="00887D97" w:rsidRPr="00BD6F6E">
          <w:rPr>
            <w:rStyle w:val="Hyperlink"/>
          </w:rPr>
          <w:t>My communication rights</w:t>
        </w:r>
      </w:hyperlink>
    </w:p>
    <w:p w14:paraId="44D5A6C4" w14:textId="20E89044" w:rsidR="002466C5" w:rsidRPr="00F829A3" w:rsidRDefault="00F829A3" w:rsidP="00515C88">
      <w:pPr>
        <w:pStyle w:val="ListParagraph"/>
        <w:numPr>
          <w:ilvl w:val="0"/>
          <w:numId w:val="13"/>
        </w:numPr>
        <w:rPr>
          <w:rStyle w:val="Hyperlink"/>
        </w:rPr>
      </w:pPr>
      <w:r>
        <w:fldChar w:fldCharType="begin"/>
      </w:r>
      <w:r>
        <w:instrText>HYPERLINK "https://therightdirectionpbs.com/resources/about-us"</w:instrText>
      </w:r>
      <w:r>
        <w:fldChar w:fldCharType="separate"/>
      </w:r>
      <w:r w:rsidRPr="00F829A3">
        <w:rPr>
          <w:rStyle w:val="Hyperlink"/>
        </w:rPr>
        <w:t xml:space="preserve">Getting to know each other: </w:t>
      </w:r>
      <w:r w:rsidR="002466C5" w:rsidRPr="00F829A3">
        <w:rPr>
          <w:rStyle w:val="Hyperlink"/>
        </w:rPr>
        <w:t xml:space="preserve">About </w:t>
      </w:r>
      <w:proofErr w:type="gramStart"/>
      <w:r w:rsidR="002466C5" w:rsidRPr="00F829A3">
        <w:rPr>
          <w:rStyle w:val="Hyperlink"/>
        </w:rPr>
        <w:t>us</w:t>
      </w:r>
      <w:proofErr w:type="gramEnd"/>
    </w:p>
    <w:p w14:paraId="5F8FFE03" w14:textId="4212BB23" w:rsidR="002466C5" w:rsidRPr="00735F1E" w:rsidRDefault="00F829A3" w:rsidP="00515C88">
      <w:pPr>
        <w:pStyle w:val="ListParagraph"/>
        <w:numPr>
          <w:ilvl w:val="0"/>
          <w:numId w:val="13"/>
        </w:numPr>
        <w:spacing w:before="240" w:after="240"/>
        <w:contextualSpacing w:val="0"/>
      </w:pPr>
      <w:r>
        <w:fldChar w:fldCharType="end"/>
      </w:r>
      <w:hyperlink r:id="rId18" w:history="1">
        <w:r w:rsidR="002466C5" w:rsidRPr="00E82666">
          <w:rPr>
            <w:rStyle w:val="Hyperlink"/>
          </w:rPr>
          <w:t>The Spectrum of Participation</w:t>
        </w:r>
        <w:r w:rsidR="00515C88" w:rsidRPr="00E82666">
          <w:rPr>
            <w:rStyle w:val="Hyperlink"/>
          </w:rPr>
          <w:t xml:space="preserve"> in behaviour support planning</w:t>
        </w:r>
      </w:hyperlink>
    </w:p>
    <w:p w14:paraId="32109793" w14:textId="33AA1B7F" w:rsidR="002466C5" w:rsidRPr="00E82666" w:rsidRDefault="00000000" w:rsidP="00515C88">
      <w:pPr>
        <w:pStyle w:val="ListParagraph"/>
        <w:numPr>
          <w:ilvl w:val="0"/>
          <w:numId w:val="13"/>
        </w:numPr>
        <w:spacing w:before="240" w:after="240"/>
        <w:contextualSpacing w:val="0"/>
      </w:pPr>
      <w:hyperlink r:id="rId19" w:history="1">
        <w:r w:rsidR="00B46E6E">
          <w:rPr>
            <w:rStyle w:val="Hyperlink"/>
          </w:rPr>
          <w:t>What does my support network look like?</w:t>
        </w:r>
      </w:hyperlink>
    </w:p>
    <w:p w14:paraId="6D1B33D3" w14:textId="6E8D80AF" w:rsidR="009F2C54" w:rsidRPr="00096AC5" w:rsidRDefault="00000000" w:rsidP="00515C88">
      <w:pPr>
        <w:pStyle w:val="ListParagraph"/>
        <w:numPr>
          <w:ilvl w:val="0"/>
          <w:numId w:val="13"/>
        </w:numPr>
        <w:spacing w:before="240" w:after="240"/>
        <w:contextualSpacing w:val="0"/>
      </w:pPr>
      <w:hyperlink r:id="rId20" w:history="1">
        <w:r w:rsidR="002466C5" w:rsidRPr="00096AC5">
          <w:rPr>
            <w:rStyle w:val="Hyperlink"/>
          </w:rPr>
          <w:t>What a good life looks like for me</w:t>
        </w:r>
      </w:hyperlink>
    </w:p>
    <w:p w14:paraId="52483495" w14:textId="1C54E991" w:rsidR="00C4683E" w:rsidRPr="00C86A89" w:rsidRDefault="00000000" w:rsidP="00515C88">
      <w:pPr>
        <w:pStyle w:val="ListParagraph"/>
        <w:numPr>
          <w:ilvl w:val="0"/>
          <w:numId w:val="13"/>
        </w:numPr>
        <w:spacing w:before="240" w:after="240"/>
        <w:contextualSpacing w:val="0"/>
      </w:pPr>
      <w:hyperlink r:id="rId21" w:history="1">
        <w:r w:rsidR="00D420B2" w:rsidRPr="00AC79C2">
          <w:rPr>
            <w:rStyle w:val="Hyperlink"/>
          </w:rPr>
          <w:t>My behaviour support goals workbook</w:t>
        </w:r>
      </w:hyperlink>
    </w:p>
    <w:p w14:paraId="3E98763F" w14:textId="6D9A9206" w:rsidR="007614FE" w:rsidRPr="00AC79C2" w:rsidRDefault="00000000" w:rsidP="00515C88">
      <w:pPr>
        <w:pStyle w:val="ListParagraph"/>
        <w:numPr>
          <w:ilvl w:val="0"/>
          <w:numId w:val="13"/>
        </w:numPr>
        <w:spacing w:before="240" w:after="240"/>
        <w:contextualSpacing w:val="0"/>
      </w:pPr>
      <w:hyperlink r:id="rId22" w:history="1">
        <w:r w:rsidR="007614FE" w:rsidRPr="007C7652">
          <w:rPr>
            <w:rStyle w:val="Hyperlink"/>
          </w:rPr>
          <w:t>Making this plan work – effectively</w:t>
        </w:r>
      </w:hyperlink>
    </w:p>
    <w:p w14:paraId="17E3C03E" w14:textId="65A4218B" w:rsidR="007614FE" w:rsidRPr="007C7652" w:rsidRDefault="00000000" w:rsidP="00515C88">
      <w:pPr>
        <w:pStyle w:val="ListParagraph"/>
        <w:numPr>
          <w:ilvl w:val="0"/>
          <w:numId w:val="13"/>
        </w:numPr>
        <w:spacing w:before="240" w:after="240"/>
        <w:contextualSpacing w:val="0"/>
      </w:pPr>
      <w:hyperlink r:id="rId23" w:history="1">
        <w:r w:rsidR="007614FE" w:rsidRPr="00494806">
          <w:rPr>
            <w:rStyle w:val="Hyperlink"/>
          </w:rPr>
          <w:t>Engaging support networks in change</w:t>
        </w:r>
      </w:hyperlink>
    </w:p>
    <w:p w14:paraId="0979D1C9" w14:textId="3F793460" w:rsidR="00494806" w:rsidRDefault="00D420B2" w:rsidP="00515C88">
      <w:pPr>
        <w:pStyle w:val="ListParagraph"/>
        <w:numPr>
          <w:ilvl w:val="0"/>
          <w:numId w:val="13"/>
        </w:numPr>
        <w:spacing w:before="240" w:after="240"/>
        <w:contextualSpacing w:val="0"/>
      </w:pPr>
      <w:r w:rsidRPr="00BF5CC3">
        <w:t>A copy of their behaviour support plan.</w:t>
      </w:r>
    </w:p>
    <w:p w14:paraId="27DB2656" w14:textId="77777777" w:rsidR="00494806" w:rsidRDefault="00494806">
      <w:pPr>
        <w:spacing w:before="0" w:after="0" w:line="240" w:lineRule="auto"/>
      </w:pPr>
      <w:r>
        <w:br w:type="page"/>
      </w:r>
    </w:p>
    <w:p w14:paraId="4650278A" w14:textId="695CB5E9" w:rsidR="003610EF" w:rsidRPr="00F8551C" w:rsidRDefault="00312DF3" w:rsidP="00312DF3">
      <w:pPr>
        <w:pStyle w:val="Heading3"/>
      </w:pPr>
      <w:r w:rsidRPr="00F8551C">
        <w:lastRenderedPageBreak/>
        <w:t>When using this workbook</w:t>
      </w:r>
    </w:p>
    <w:p w14:paraId="13766E65" w14:textId="77777777" w:rsidR="00D31ECE" w:rsidRPr="00CC7792" w:rsidRDefault="00312DF3" w:rsidP="00D31ECE">
      <w:pPr>
        <w:pStyle w:val="ListParagraph"/>
        <w:numPr>
          <w:ilvl w:val="0"/>
          <w:numId w:val="15"/>
        </w:numPr>
        <w:spacing w:before="240" w:after="240"/>
        <w:ind w:left="714" w:hanging="357"/>
        <w:contextualSpacing w:val="0"/>
        <w:rPr>
          <w:szCs w:val="36"/>
        </w:rPr>
      </w:pPr>
      <w:r w:rsidRPr="00CC7792">
        <w:rPr>
          <w:b/>
          <w:bCs/>
          <w:szCs w:val="36"/>
        </w:rPr>
        <w:t>Create a comfortable space</w:t>
      </w:r>
      <w:r w:rsidRPr="00CC7792">
        <w:rPr>
          <w:szCs w:val="36"/>
        </w:rPr>
        <w:t xml:space="preserve"> – Ensure a quiet, relaxed environment with any needed support tools.</w:t>
      </w:r>
    </w:p>
    <w:p w14:paraId="5104DF6B" w14:textId="6714D8EB" w:rsidR="00D31ECE" w:rsidRPr="00CC7792" w:rsidRDefault="00385C45" w:rsidP="00D31ECE">
      <w:pPr>
        <w:pStyle w:val="ListParagraph"/>
        <w:numPr>
          <w:ilvl w:val="0"/>
          <w:numId w:val="15"/>
        </w:numPr>
        <w:spacing w:before="240" w:after="240"/>
        <w:ind w:left="714" w:hanging="357"/>
        <w:contextualSpacing w:val="0"/>
        <w:rPr>
          <w:szCs w:val="36"/>
        </w:rPr>
      </w:pPr>
      <w:r w:rsidRPr="00CC7792">
        <w:rPr>
          <w:b/>
          <w:bCs/>
          <w:szCs w:val="36"/>
        </w:rPr>
        <w:t xml:space="preserve">Provide information </w:t>
      </w:r>
      <w:r w:rsidR="00671E79" w:rsidRPr="00CC7792">
        <w:rPr>
          <w:szCs w:val="36"/>
        </w:rPr>
        <w:t>– Make sure the participant understands who you are, why you are there, what this workbook aims to do and what the information will be used for before getting started</w:t>
      </w:r>
      <w:r w:rsidR="00D31ECE" w:rsidRPr="00CC7792">
        <w:rPr>
          <w:szCs w:val="36"/>
        </w:rPr>
        <w:t xml:space="preserve"> (see </w:t>
      </w:r>
      <w:hyperlink r:id="rId24" w:history="1">
        <w:r w:rsidR="00D70201" w:rsidRPr="00D70201">
          <w:rPr>
            <w:rStyle w:val="Hyperlink"/>
            <w:szCs w:val="36"/>
          </w:rPr>
          <w:t>C</w:t>
        </w:r>
        <w:r w:rsidR="00D31ECE" w:rsidRPr="00D70201">
          <w:rPr>
            <w:rStyle w:val="Hyperlink"/>
          </w:rPr>
          <w:t>ommunication rights in behaviour support planning</w:t>
        </w:r>
      </w:hyperlink>
      <w:r w:rsidR="00D31ECE" w:rsidRPr="00CC7792">
        <w:rPr>
          <w:sz w:val="20"/>
          <w:szCs w:val="18"/>
        </w:rPr>
        <w:t>).</w:t>
      </w:r>
    </w:p>
    <w:p w14:paraId="502AD995" w14:textId="048B85CA" w:rsidR="00312DF3" w:rsidRPr="00CC7792" w:rsidRDefault="00312DF3" w:rsidP="001C0484">
      <w:pPr>
        <w:pStyle w:val="ListParagraph"/>
        <w:numPr>
          <w:ilvl w:val="0"/>
          <w:numId w:val="15"/>
        </w:numPr>
        <w:spacing w:before="240" w:after="240"/>
        <w:ind w:left="714" w:hanging="357"/>
        <w:contextualSpacing w:val="0"/>
        <w:rPr>
          <w:szCs w:val="36"/>
        </w:rPr>
      </w:pPr>
      <w:r w:rsidRPr="00CC7792">
        <w:rPr>
          <w:b/>
          <w:bCs/>
          <w:szCs w:val="36"/>
        </w:rPr>
        <w:t xml:space="preserve">Encourage </w:t>
      </w:r>
      <w:r w:rsidR="001C0484" w:rsidRPr="00CC7792">
        <w:rPr>
          <w:b/>
          <w:bCs/>
          <w:szCs w:val="36"/>
        </w:rPr>
        <w:t>p</w:t>
      </w:r>
      <w:r w:rsidRPr="00CC7792">
        <w:rPr>
          <w:b/>
          <w:bCs/>
          <w:szCs w:val="36"/>
        </w:rPr>
        <w:t>articipation</w:t>
      </w:r>
      <w:r w:rsidRPr="00CC7792">
        <w:rPr>
          <w:szCs w:val="36"/>
        </w:rPr>
        <w:t xml:space="preserve"> – Let the person take their time and involve </w:t>
      </w:r>
      <w:r w:rsidR="00267265" w:rsidRPr="00CC7792">
        <w:rPr>
          <w:szCs w:val="36"/>
        </w:rPr>
        <w:t xml:space="preserve">a </w:t>
      </w:r>
      <w:r w:rsidRPr="00CC7792">
        <w:rPr>
          <w:szCs w:val="36"/>
        </w:rPr>
        <w:t xml:space="preserve">trusted </w:t>
      </w:r>
      <w:r w:rsidR="001366DC" w:rsidRPr="00CC7792">
        <w:rPr>
          <w:szCs w:val="36"/>
        </w:rPr>
        <w:t>person from their support network,</w:t>
      </w:r>
      <w:r w:rsidRPr="00CC7792">
        <w:rPr>
          <w:szCs w:val="36"/>
        </w:rPr>
        <w:t xml:space="preserve"> if needed</w:t>
      </w:r>
      <w:r w:rsidR="005F5309" w:rsidRPr="00CC7792">
        <w:rPr>
          <w:szCs w:val="36"/>
        </w:rPr>
        <w:t xml:space="preserve"> (see </w:t>
      </w:r>
      <w:hyperlink r:id="rId25" w:history="1">
        <w:r w:rsidR="005F5309" w:rsidRPr="00D70201">
          <w:rPr>
            <w:rStyle w:val="Hyperlink"/>
            <w:szCs w:val="36"/>
          </w:rPr>
          <w:t>Engaging effectively</w:t>
        </w:r>
      </w:hyperlink>
      <w:r w:rsidR="005F5309" w:rsidRPr="00CC7792">
        <w:rPr>
          <w:szCs w:val="36"/>
        </w:rPr>
        <w:t>)</w:t>
      </w:r>
      <w:r w:rsidRPr="00CC7792">
        <w:rPr>
          <w:szCs w:val="36"/>
        </w:rPr>
        <w:t>.</w:t>
      </w:r>
    </w:p>
    <w:p w14:paraId="67B4EB58" w14:textId="319C6830" w:rsidR="00D126AA" w:rsidRPr="00CC7792" w:rsidRDefault="00D126AA" w:rsidP="00D126AA">
      <w:pPr>
        <w:pStyle w:val="ListParagraph"/>
        <w:numPr>
          <w:ilvl w:val="0"/>
          <w:numId w:val="15"/>
        </w:numPr>
        <w:spacing w:before="240" w:after="240"/>
        <w:ind w:left="714" w:hanging="357"/>
        <w:contextualSpacing w:val="0"/>
        <w:rPr>
          <w:szCs w:val="36"/>
        </w:rPr>
      </w:pPr>
      <w:r w:rsidRPr="00CC7792">
        <w:rPr>
          <w:b/>
          <w:bCs/>
          <w:szCs w:val="36"/>
        </w:rPr>
        <w:t>Get consent</w:t>
      </w:r>
      <w:r w:rsidRPr="00CC7792">
        <w:rPr>
          <w:szCs w:val="36"/>
        </w:rPr>
        <w:t xml:space="preserve"> – Explain the purpose and reassure the person they can choose what they want to share</w:t>
      </w:r>
      <w:r w:rsidR="005F5309" w:rsidRPr="00CC7792">
        <w:rPr>
          <w:szCs w:val="36"/>
        </w:rPr>
        <w:t xml:space="preserve"> (see </w:t>
      </w:r>
      <w:hyperlink r:id="rId26" w:history="1">
        <w:r w:rsidR="008B4E0F" w:rsidRPr="006E3C16">
          <w:rPr>
            <w:rStyle w:val="Hyperlink"/>
            <w:szCs w:val="36"/>
          </w:rPr>
          <w:t>My communication rights</w:t>
        </w:r>
      </w:hyperlink>
      <w:r w:rsidR="008B4E0F" w:rsidRPr="00CC7792">
        <w:rPr>
          <w:szCs w:val="36"/>
        </w:rPr>
        <w:t>)</w:t>
      </w:r>
      <w:r w:rsidRPr="00CC7792">
        <w:rPr>
          <w:szCs w:val="36"/>
        </w:rPr>
        <w:t>.</w:t>
      </w:r>
    </w:p>
    <w:p w14:paraId="16EA1028" w14:textId="1ADC978F" w:rsidR="00312DF3" w:rsidRPr="00CC7792" w:rsidRDefault="00312DF3" w:rsidP="001C0484">
      <w:pPr>
        <w:pStyle w:val="ListParagraph"/>
        <w:numPr>
          <w:ilvl w:val="0"/>
          <w:numId w:val="15"/>
        </w:numPr>
        <w:spacing w:before="240" w:after="240"/>
        <w:ind w:left="714" w:hanging="357"/>
        <w:contextualSpacing w:val="0"/>
        <w:rPr>
          <w:szCs w:val="36"/>
        </w:rPr>
      </w:pPr>
      <w:r w:rsidRPr="00CC7792">
        <w:rPr>
          <w:b/>
          <w:bCs/>
          <w:szCs w:val="36"/>
        </w:rPr>
        <w:t xml:space="preserve">Adapt as </w:t>
      </w:r>
      <w:r w:rsidR="001366DC" w:rsidRPr="00CC7792">
        <w:rPr>
          <w:b/>
          <w:bCs/>
          <w:szCs w:val="36"/>
        </w:rPr>
        <w:t>n</w:t>
      </w:r>
      <w:r w:rsidRPr="00CC7792">
        <w:rPr>
          <w:b/>
          <w:bCs/>
          <w:szCs w:val="36"/>
        </w:rPr>
        <w:t>eeded</w:t>
      </w:r>
      <w:r w:rsidRPr="00CC7792">
        <w:rPr>
          <w:szCs w:val="36"/>
        </w:rPr>
        <w:t xml:space="preserve"> – Allow different ways to respond, take breaks, and adjust </w:t>
      </w:r>
      <w:r w:rsidR="00D126AA" w:rsidRPr="00CC7792">
        <w:rPr>
          <w:szCs w:val="36"/>
        </w:rPr>
        <w:t xml:space="preserve">or reword </w:t>
      </w:r>
      <w:r w:rsidRPr="00CC7792">
        <w:rPr>
          <w:szCs w:val="36"/>
        </w:rPr>
        <w:t xml:space="preserve">questions </w:t>
      </w:r>
      <w:r w:rsidR="00D126AA" w:rsidRPr="00CC7792">
        <w:rPr>
          <w:szCs w:val="36"/>
        </w:rPr>
        <w:t>where</w:t>
      </w:r>
      <w:r w:rsidRPr="00CC7792">
        <w:rPr>
          <w:szCs w:val="36"/>
        </w:rPr>
        <w:t xml:space="preserve"> helpful</w:t>
      </w:r>
      <w:r w:rsidR="008B4E0F" w:rsidRPr="00CC7792">
        <w:rPr>
          <w:szCs w:val="36"/>
        </w:rPr>
        <w:t xml:space="preserve"> (see </w:t>
      </w:r>
      <w:hyperlink r:id="rId27" w:history="1">
        <w:r w:rsidR="008B4E0F" w:rsidRPr="00432411">
          <w:rPr>
            <w:rStyle w:val="Hyperlink"/>
            <w:szCs w:val="36"/>
          </w:rPr>
          <w:t>Adapting communication for different people</w:t>
        </w:r>
      </w:hyperlink>
      <w:r w:rsidR="008B4E0F" w:rsidRPr="00CC7792">
        <w:rPr>
          <w:szCs w:val="36"/>
        </w:rPr>
        <w:t xml:space="preserve">, </w:t>
      </w:r>
      <w:hyperlink r:id="rId28" w:history="1">
        <w:r w:rsidR="008B4E0F" w:rsidRPr="00374377">
          <w:rPr>
            <w:rStyle w:val="Hyperlink"/>
            <w:szCs w:val="36"/>
          </w:rPr>
          <w:t xml:space="preserve">Signs of successful communication </w:t>
        </w:r>
        <w:r w:rsidR="00BF17E8" w:rsidRPr="00374377">
          <w:rPr>
            <w:rStyle w:val="Hyperlink"/>
            <w:szCs w:val="36"/>
          </w:rPr>
          <w:t>and</w:t>
        </w:r>
        <w:r w:rsidR="008B4E0F" w:rsidRPr="00374377">
          <w:rPr>
            <w:rStyle w:val="Hyperlink"/>
            <w:szCs w:val="36"/>
          </w:rPr>
          <w:t xml:space="preserve"> engagement</w:t>
        </w:r>
      </w:hyperlink>
      <w:r w:rsidR="008B4E0F" w:rsidRPr="00CC7792">
        <w:rPr>
          <w:szCs w:val="36"/>
        </w:rPr>
        <w:t>,</w:t>
      </w:r>
      <w:r w:rsidR="008B4E0F" w:rsidRPr="00CC7792">
        <w:t xml:space="preserve"> </w:t>
      </w:r>
      <w:hyperlink r:id="rId29" w:history="1">
        <w:r w:rsidR="008B4E0F" w:rsidRPr="00374377">
          <w:rPr>
            <w:rStyle w:val="Hyperlink"/>
            <w:szCs w:val="36"/>
          </w:rPr>
          <w:t>Different communication techniques</w:t>
        </w:r>
      </w:hyperlink>
      <w:r w:rsidR="00BF17E8" w:rsidRPr="00CC7792">
        <w:rPr>
          <w:szCs w:val="36"/>
        </w:rPr>
        <w:t>).</w:t>
      </w:r>
    </w:p>
    <w:p w14:paraId="4B723B65" w14:textId="12AC4620" w:rsidR="00312DF3" w:rsidRPr="00CC7792" w:rsidRDefault="00312DF3" w:rsidP="001C0484">
      <w:pPr>
        <w:pStyle w:val="ListParagraph"/>
        <w:numPr>
          <w:ilvl w:val="0"/>
          <w:numId w:val="15"/>
        </w:numPr>
        <w:spacing w:before="240" w:after="240"/>
        <w:ind w:left="714" w:hanging="357"/>
        <w:contextualSpacing w:val="0"/>
        <w:rPr>
          <w:szCs w:val="36"/>
        </w:rPr>
      </w:pPr>
      <w:r w:rsidRPr="00CC7792">
        <w:rPr>
          <w:b/>
          <w:bCs/>
          <w:szCs w:val="36"/>
        </w:rPr>
        <w:t xml:space="preserve">Respect </w:t>
      </w:r>
      <w:r w:rsidR="00D126AA" w:rsidRPr="00CC7792">
        <w:rPr>
          <w:b/>
          <w:bCs/>
          <w:szCs w:val="36"/>
        </w:rPr>
        <w:t>t</w:t>
      </w:r>
      <w:r w:rsidRPr="00CC7792">
        <w:rPr>
          <w:b/>
          <w:bCs/>
          <w:szCs w:val="36"/>
        </w:rPr>
        <w:t xml:space="preserve">heir </w:t>
      </w:r>
      <w:r w:rsidR="00D126AA" w:rsidRPr="00CC7792">
        <w:rPr>
          <w:b/>
          <w:bCs/>
          <w:szCs w:val="36"/>
        </w:rPr>
        <w:t>c</w:t>
      </w:r>
      <w:r w:rsidRPr="00CC7792">
        <w:rPr>
          <w:b/>
          <w:bCs/>
          <w:szCs w:val="36"/>
        </w:rPr>
        <w:t>hoices</w:t>
      </w:r>
      <w:r w:rsidRPr="00CC7792">
        <w:rPr>
          <w:szCs w:val="36"/>
        </w:rPr>
        <w:t xml:space="preserve"> – Skip or change sections based on what</w:t>
      </w:r>
      <w:r w:rsidR="00CE39DF" w:rsidRPr="00CC7792">
        <w:rPr>
          <w:szCs w:val="36"/>
        </w:rPr>
        <w:t xml:space="preserve"> you can see from the person’s communication (</w:t>
      </w:r>
      <w:proofErr w:type="spellStart"/>
      <w:r w:rsidR="00CE39DF" w:rsidRPr="00CC7792">
        <w:rPr>
          <w:szCs w:val="36"/>
        </w:rPr>
        <w:t>ie</w:t>
      </w:r>
      <w:proofErr w:type="spellEnd"/>
      <w:r w:rsidR="00CE39DF" w:rsidRPr="00CC7792">
        <w:rPr>
          <w:szCs w:val="36"/>
        </w:rPr>
        <w:t xml:space="preserve"> </w:t>
      </w:r>
      <w:r w:rsidR="00757548" w:rsidRPr="00CC7792">
        <w:rPr>
          <w:szCs w:val="36"/>
        </w:rPr>
        <w:t xml:space="preserve">words, </w:t>
      </w:r>
      <w:r w:rsidR="00CE39DF" w:rsidRPr="00CC7792">
        <w:rPr>
          <w:szCs w:val="36"/>
        </w:rPr>
        <w:t>body language</w:t>
      </w:r>
      <w:r w:rsidR="00757548" w:rsidRPr="00CC7792">
        <w:rPr>
          <w:szCs w:val="36"/>
        </w:rPr>
        <w:t xml:space="preserve"> etc.).</w:t>
      </w:r>
    </w:p>
    <w:p w14:paraId="4F594A15" w14:textId="2DC2E470" w:rsidR="0087600A" w:rsidRPr="00A377E0" w:rsidRDefault="00385C45" w:rsidP="009F337F">
      <w:pPr>
        <w:pStyle w:val="Heading3"/>
      </w:pPr>
      <w:r w:rsidRPr="00A377E0">
        <w:lastRenderedPageBreak/>
        <w:t>Workbook sections</w:t>
      </w:r>
    </w:p>
    <w:p w14:paraId="5767F5CF" w14:textId="752191DF" w:rsidR="00CE627E" w:rsidRPr="00A377E0" w:rsidRDefault="009F337F" w:rsidP="00CC38EB">
      <w:pPr>
        <w:rPr>
          <w:szCs w:val="36"/>
        </w:rPr>
      </w:pPr>
      <w:r w:rsidRPr="00A377E0">
        <w:rPr>
          <w:szCs w:val="36"/>
        </w:rPr>
        <w:t xml:space="preserve">This workbook is a guide to support </w:t>
      </w:r>
      <w:r w:rsidR="00A377E0" w:rsidRPr="00A377E0">
        <w:rPr>
          <w:szCs w:val="36"/>
        </w:rPr>
        <w:t>reviewing and assessing the behaviour support plan’s progress and goals</w:t>
      </w:r>
      <w:r w:rsidRPr="00A377E0">
        <w:rPr>
          <w:szCs w:val="36"/>
        </w:rPr>
        <w:t xml:space="preserve">, </w:t>
      </w:r>
      <w:r w:rsidR="00A377E0" w:rsidRPr="00A377E0">
        <w:rPr>
          <w:szCs w:val="36"/>
        </w:rPr>
        <w:t xml:space="preserve">it is intended to be flexible; </w:t>
      </w:r>
      <w:r w:rsidRPr="00A377E0">
        <w:rPr>
          <w:szCs w:val="36"/>
        </w:rPr>
        <w:t>you don’t need to complete all sections</w:t>
      </w:r>
      <w:r w:rsidR="00CC38EB">
        <w:rPr>
          <w:szCs w:val="36"/>
        </w:rPr>
        <w:t xml:space="preserve"> and you can adapt it as much as needed </w:t>
      </w:r>
      <w:r w:rsidR="00CE627E" w:rsidRPr="102FE28F">
        <w:rPr>
          <w:szCs w:val="28"/>
        </w:rPr>
        <w:t>to include picture</w:t>
      </w:r>
      <w:r w:rsidR="00CC38EB">
        <w:rPr>
          <w:szCs w:val="28"/>
        </w:rPr>
        <w:t>s</w:t>
      </w:r>
      <w:r w:rsidR="00CE627E" w:rsidRPr="102FE28F">
        <w:rPr>
          <w:szCs w:val="28"/>
        </w:rPr>
        <w:t xml:space="preserve">, personalised photos, or drawings made by the person </w:t>
      </w:r>
      <w:r w:rsidR="00CC38EB">
        <w:rPr>
          <w:szCs w:val="28"/>
        </w:rPr>
        <w:t>themselves</w:t>
      </w:r>
      <w:r w:rsidR="00CE627E" w:rsidRPr="102FE28F">
        <w:rPr>
          <w:szCs w:val="28"/>
        </w:rPr>
        <w:t>.</w:t>
      </w:r>
    </w:p>
    <w:p w14:paraId="0D98D62F" w14:textId="0EEF3D4B" w:rsidR="009F337F" w:rsidRPr="00576049" w:rsidRDefault="00A377E0" w:rsidP="009F337F">
      <w:pPr>
        <w:pStyle w:val="ListParagraph"/>
        <w:numPr>
          <w:ilvl w:val="0"/>
          <w:numId w:val="17"/>
        </w:numPr>
        <w:spacing w:before="240" w:after="240"/>
        <w:ind w:left="1077"/>
        <w:contextualSpacing w:val="0"/>
        <w:rPr>
          <w:szCs w:val="36"/>
        </w:rPr>
      </w:pPr>
      <w:r w:rsidRPr="00576049">
        <w:rPr>
          <w:b/>
          <w:bCs/>
          <w:szCs w:val="36"/>
        </w:rPr>
        <w:t>Checking in</w:t>
      </w:r>
      <w:r w:rsidR="009F337F" w:rsidRPr="00576049">
        <w:rPr>
          <w:szCs w:val="36"/>
        </w:rPr>
        <w:t xml:space="preserve"> – </w:t>
      </w:r>
      <w:r w:rsidR="00004C9D">
        <w:rPr>
          <w:szCs w:val="36"/>
        </w:rPr>
        <w:t>Exploring</w:t>
      </w:r>
      <w:r w:rsidRPr="00576049">
        <w:rPr>
          <w:szCs w:val="36"/>
        </w:rPr>
        <w:t xml:space="preserve"> what a good life looks like for the participant</w:t>
      </w:r>
      <w:r w:rsidR="009F337F" w:rsidRPr="00576049">
        <w:rPr>
          <w:szCs w:val="36"/>
        </w:rPr>
        <w:t>.</w:t>
      </w:r>
    </w:p>
    <w:p w14:paraId="0E7CC802" w14:textId="64F4BCD8" w:rsidR="009F337F" w:rsidRPr="00C91770" w:rsidRDefault="00C91770" w:rsidP="009F337F">
      <w:pPr>
        <w:pStyle w:val="ListParagraph"/>
        <w:numPr>
          <w:ilvl w:val="0"/>
          <w:numId w:val="17"/>
        </w:numPr>
        <w:spacing w:before="240" w:after="240"/>
        <w:ind w:left="1077"/>
        <w:contextualSpacing w:val="0"/>
        <w:rPr>
          <w:szCs w:val="36"/>
        </w:rPr>
      </w:pPr>
      <w:r w:rsidRPr="00C91770">
        <w:rPr>
          <w:b/>
          <w:bCs/>
          <w:szCs w:val="36"/>
        </w:rPr>
        <w:t>Good life goals</w:t>
      </w:r>
      <w:r w:rsidR="009F337F" w:rsidRPr="00C91770">
        <w:rPr>
          <w:szCs w:val="36"/>
        </w:rPr>
        <w:t xml:space="preserve"> – </w:t>
      </w:r>
      <w:r w:rsidR="00C1099F">
        <w:rPr>
          <w:szCs w:val="36"/>
        </w:rPr>
        <w:t>D</w:t>
      </w:r>
      <w:r w:rsidRPr="00C91770">
        <w:rPr>
          <w:szCs w:val="36"/>
        </w:rPr>
        <w:t>iscuss</w:t>
      </w:r>
      <w:r w:rsidR="00004C9D">
        <w:rPr>
          <w:szCs w:val="36"/>
        </w:rPr>
        <w:t>ing</w:t>
      </w:r>
      <w:r w:rsidRPr="00C91770">
        <w:rPr>
          <w:szCs w:val="36"/>
        </w:rPr>
        <w:t xml:space="preserve"> the participant’s good life goals and whether they have changed; if so – how?</w:t>
      </w:r>
    </w:p>
    <w:p w14:paraId="2771FC42" w14:textId="21F47878" w:rsidR="001F268F" w:rsidRPr="00C356EA" w:rsidRDefault="001F268F" w:rsidP="003D3AFB">
      <w:pPr>
        <w:pStyle w:val="ListParagraph"/>
        <w:numPr>
          <w:ilvl w:val="0"/>
          <w:numId w:val="17"/>
        </w:numPr>
        <w:spacing w:before="240" w:after="240"/>
        <w:ind w:left="1077"/>
        <w:contextualSpacing w:val="0"/>
        <w:rPr>
          <w:szCs w:val="36"/>
        </w:rPr>
      </w:pPr>
      <w:r w:rsidRPr="00C356EA">
        <w:rPr>
          <w:b/>
          <w:bCs/>
          <w:szCs w:val="36"/>
        </w:rPr>
        <w:t>The behaviour support plan</w:t>
      </w:r>
      <w:r w:rsidR="003D3AFB" w:rsidRPr="00C356EA">
        <w:rPr>
          <w:szCs w:val="36"/>
        </w:rPr>
        <w:t xml:space="preserve"> – </w:t>
      </w:r>
      <w:r w:rsidR="00C1099F">
        <w:rPr>
          <w:szCs w:val="36"/>
        </w:rPr>
        <w:t>T</w:t>
      </w:r>
      <w:r w:rsidRPr="00C356EA">
        <w:rPr>
          <w:szCs w:val="36"/>
        </w:rPr>
        <w:t>a</w:t>
      </w:r>
      <w:r w:rsidR="00C356EA" w:rsidRPr="00C356EA">
        <w:rPr>
          <w:szCs w:val="36"/>
        </w:rPr>
        <w:t>lk</w:t>
      </w:r>
      <w:r w:rsidR="00004C9D">
        <w:rPr>
          <w:szCs w:val="36"/>
        </w:rPr>
        <w:t>ing</w:t>
      </w:r>
      <w:r w:rsidR="00C356EA" w:rsidRPr="00C356EA">
        <w:rPr>
          <w:szCs w:val="36"/>
        </w:rPr>
        <w:t xml:space="preserve"> through the current use of the plan, what’s working and </w:t>
      </w:r>
      <w:r w:rsidR="00511375">
        <w:rPr>
          <w:szCs w:val="36"/>
        </w:rPr>
        <w:t>who is involved</w:t>
      </w:r>
      <w:r w:rsidR="00C356EA" w:rsidRPr="00C356EA">
        <w:rPr>
          <w:szCs w:val="36"/>
        </w:rPr>
        <w:t>.</w:t>
      </w:r>
    </w:p>
    <w:p w14:paraId="5196E28D" w14:textId="5638B245" w:rsidR="00511375" w:rsidRPr="0061292C" w:rsidRDefault="00EC6031" w:rsidP="003D3AFB">
      <w:pPr>
        <w:pStyle w:val="ListParagraph"/>
        <w:numPr>
          <w:ilvl w:val="0"/>
          <w:numId w:val="17"/>
        </w:numPr>
        <w:spacing w:before="240" w:after="240"/>
        <w:ind w:left="1077"/>
        <w:contextualSpacing w:val="0"/>
        <w:rPr>
          <w:szCs w:val="36"/>
        </w:rPr>
      </w:pPr>
      <w:r w:rsidRPr="0061292C">
        <w:rPr>
          <w:b/>
          <w:bCs/>
          <w:szCs w:val="36"/>
        </w:rPr>
        <w:t>Making changes</w:t>
      </w:r>
      <w:r w:rsidRPr="0061292C">
        <w:rPr>
          <w:szCs w:val="36"/>
        </w:rPr>
        <w:t xml:space="preserve"> – </w:t>
      </w:r>
      <w:r w:rsidR="00C1099F" w:rsidRPr="0061292C">
        <w:rPr>
          <w:szCs w:val="36"/>
        </w:rPr>
        <w:t>E</w:t>
      </w:r>
      <w:r w:rsidRPr="0061292C">
        <w:rPr>
          <w:szCs w:val="36"/>
        </w:rPr>
        <w:t>xplor</w:t>
      </w:r>
      <w:r w:rsidR="00004C9D">
        <w:rPr>
          <w:szCs w:val="36"/>
        </w:rPr>
        <w:t>ing</w:t>
      </w:r>
      <w:r w:rsidRPr="0061292C">
        <w:rPr>
          <w:szCs w:val="36"/>
        </w:rPr>
        <w:t xml:space="preserve"> what needs to change and how to do more of what helps, while reducing things that don’t help.</w:t>
      </w:r>
    </w:p>
    <w:p w14:paraId="0A5164B2" w14:textId="6569CC48" w:rsidR="003D3AFB" w:rsidRPr="0061292C" w:rsidRDefault="0061292C" w:rsidP="003D3AFB">
      <w:pPr>
        <w:pStyle w:val="ListParagraph"/>
        <w:numPr>
          <w:ilvl w:val="0"/>
          <w:numId w:val="17"/>
        </w:numPr>
        <w:spacing w:before="240" w:after="240"/>
        <w:ind w:left="1077"/>
        <w:contextualSpacing w:val="0"/>
        <w:rPr>
          <w:szCs w:val="36"/>
        </w:rPr>
      </w:pPr>
      <w:r w:rsidRPr="0061292C">
        <w:rPr>
          <w:b/>
          <w:bCs/>
          <w:szCs w:val="36"/>
        </w:rPr>
        <w:t>Moving toward my goals</w:t>
      </w:r>
      <w:r w:rsidR="00C1099F" w:rsidRPr="0061292C">
        <w:rPr>
          <w:b/>
          <w:bCs/>
          <w:szCs w:val="36"/>
        </w:rPr>
        <w:t xml:space="preserve"> </w:t>
      </w:r>
      <w:r w:rsidR="00C1099F" w:rsidRPr="0061292C">
        <w:rPr>
          <w:szCs w:val="36"/>
        </w:rPr>
        <w:t xml:space="preserve">– </w:t>
      </w:r>
      <w:r w:rsidR="003D3AFB" w:rsidRPr="0061292C">
        <w:rPr>
          <w:szCs w:val="36"/>
        </w:rPr>
        <w:t>Revisit</w:t>
      </w:r>
      <w:r w:rsidR="00004C9D">
        <w:rPr>
          <w:szCs w:val="36"/>
        </w:rPr>
        <w:t>ing</w:t>
      </w:r>
      <w:r w:rsidR="003D3AFB" w:rsidRPr="0061292C">
        <w:rPr>
          <w:szCs w:val="36"/>
        </w:rPr>
        <w:t xml:space="preserve"> </w:t>
      </w:r>
      <w:r w:rsidR="00614549" w:rsidRPr="0061292C">
        <w:rPr>
          <w:szCs w:val="36"/>
        </w:rPr>
        <w:t xml:space="preserve">the person’s </w:t>
      </w:r>
      <w:hyperlink r:id="rId30" w:history="1">
        <w:r w:rsidR="00614549" w:rsidRPr="0045197B">
          <w:rPr>
            <w:rStyle w:val="Hyperlink"/>
            <w:szCs w:val="36"/>
          </w:rPr>
          <w:t>needs</w:t>
        </w:r>
        <w:r w:rsidR="0045197B" w:rsidRPr="0045197B">
          <w:rPr>
            <w:rStyle w:val="Hyperlink"/>
            <w:szCs w:val="36"/>
          </w:rPr>
          <w:t xml:space="preserve"> </w:t>
        </w:r>
        <w:r w:rsidR="00614549" w:rsidRPr="0045197B">
          <w:rPr>
            <w:rStyle w:val="Hyperlink"/>
            <w:szCs w:val="36"/>
          </w:rPr>
          <w:t>for a good life</w:t>
        </w:r>
      </w:hyperlink>
      <w:r w:rsidR="00E53FED" w:rsidRPr="0061292C">
        <w:rPr>
          <w:sz w:val="20"/>
        </w:rPr>
        <w:t xml:space="preserve"> </w:t>
      </w:r>
      <w:r w:rsidR="00614549" w:rsidRPr="0061292C">
        <w:rPr>
          <w:szCs w:val="36"/>
        </w:rPr>
        <w:t xml:space="preserve">and </w:t>
      </w:r>
      <w:r w:rsidR="00E53FED" w:rsidRPr="0061292C">
        <w:rPr>
          <w:szCs w:val="36"/>
        </w:rPr>
        <w:t xml:space="preserve">broader life </w:t>
      </w:r>
      <w:r w:rsidR="00614549" w:rsidRPr="0061292C">
        <w:rPr>
          <w:szCs w:val="36"/>
        </w:rPr>
        <w:t>goals</w:t>
      </w:r>
      <w:r w:rsidR="00C1099F" w:rsidRPr="0061292C">
        <w:rPr>
          <w:szCs w:val="36"/>
        </w:rPr>
        <w:t xml:space="preserve"> and how this behaviour support plan </w:t>
      </w:r>
      <w:r w:rsidR="008A1533" w:rsidRPr="0061292C">
        <w:rPr>
          <w:szCs w:val="36"/>
        </w:rPr>
        <w:t>helps them achieve</w:t>
      </w:r>
      <w:r w:rsidR="00C1099F" w:rsidRPr="0061292C">
        <w:rPr>
          <w:szCs w:val="36"/>
        </w:rPr>
        <w:t xml:space="preserve"> these goals</w:t>
      </w:r>
      <w:r w:rsidR="008A1533" w:rsidRPr="0061292C">
        <w:rPr>
          <w:szCs w:val="36"/>
        </w:rPr>
        <w:t>.</w:t>
      </w:r>
      <w:r w:rsidR="00C1099F" w:rsidRPr="0061292C">
        <w:rPr>
          <w:szCs w:val="36"/>
        </w:rPr>
        <w:t xml:space="preserve"> </w:t>
      </w:r>
    </w:p>
    <w:p w14:paraId="7D776E0E" w14:textId="796BF541" w:rsidR="0061292C" w:rsidRDefault="0061292C" w:rsidP="102FE28F">
      <w:pPr>
        <w:pStyle w:val="ListParagraph"/>
        <w:numPr>
          <w:ilvl w:val="0"/>
          <w:numId w:val="17"/>
        </w:numPr>
        <w:spacing w:before="0" w:after="0"/>
      </w:pPr>
      <w:r w:rsidRPr="102FE28F">
        <w:rPr>
          <w:b/>
          <w:bCs/>
        </w:rPr>
        <w:t xml:space="preserve">Next steps for my behaviour support plan </w:t>
      </w:r>
      <w:r w:rsidRPr="00004C9D">
        <w:t>–</w:t>
      </w:r>
      <w:r w:rsidRPr="102FE28F">
        <w:rPr>
          <w:b/>
          <w:bCs/>
        </w:rPr>
        <w:t xml:space="preserve"> </w:t>
      </w:r>
      <w:r>
        <w:t>Plan</w:t>
      </w:r>
      <w:r w:rsidR="00004C9D">
        <w:t>ning</w:t>
      </w:r>
      <w:r>
        <w:t xml:space="preserve"> what happens next, including when the behaviour support practitioner will review the plan again.</w:t>
      </w:r>
      <w:r>
        <w:br w:type="page"/>
      </w:r>
    </w:p>
    <w:p w14:paraId="6950D2C1" w14:textId="3137E0EE" w:rsidR="007C4604" w:rsidRDefault="00903EEB" w:rsidP="00BF6F72">
      <w:pPr>
        <w:pStyle w:val="Heading2"/>
      </w:pPr>
      <w:r>
        <w:rPr>
          <w:noProof/>
        </w:rPr>
        <w:lastRenderedPageBreak/>
        <w:drawing>
          <wp:anchor distT="0" distB="0" distL="114300" distR="114300" simplePos="0" relativeHeight="251788294" behindDoc="0" locked="0" layoutInCell="1" allowOverlap="1" wp14:anchorId="47BCD59D" wp14:editId="065692DD">
            <wp:simplePos x="0" y="0"/>
            <wp:positionH relativeFrom="column">
              <wp:posOffset>-499745</wp:posOffset>
            </wp:positionH>
            <wp:positionV relativeFrom="paragraph">
              <wp:posOffset>-754575</wp:posOffset>
            </wp:positionV>
            <wp:extent cx="1346400" cy="1346400"/>
            <wp:effectExtent l="0" t="0" r="6350" b="6350"/>
            <wp:wrapNone/>
            <wp:docPr id="1881615186" name="Picture 18816151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615186" name="Picture 1881615186">
                      <a:extLst>
                        <a:ext uri="{C183D7F6-B498-43B3-948B-1728B52AA6E4}">
                          <adec:decorative xmlns:adec="http://schemas.microsoft.com/office/drawing/2017/decorative" val="1"/>
                        </a:ext>
                      </a:extLst>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46400" cy="1346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25D55" w:rsidRPr="0061292C">
        <w:t xml:space="preserve">Checking in </w:t>
      </w:r>
    </w:p>
    <w:p w14:paraId="739F303B" w14:textId="5AFF6945" w:rsidR="005A41FE" w:rsidRDefault="005A41FE" w:rsidP="005A41FE">
      <w:r>
        <w:t>My name is: _______________________________________________</w:t>
      </w:r>
    </w:p>
    <w:p w14:paraId="50D024D0" w14:textId="50DED11E" w:rsidR="005A41FE" w:rsidRDefault="005A41FE" w:rsidP="005A41FE">
      <w:r>
        <w:t>Today’s date is: _____________________________________________</w:t>
      </w:r>
    </w:p>
    <w:p w14:paraId="4A34DDAB" w14:textId="388556E0" w:rsidR="005A41FE" w:rsidRDefault="005A41FE" w:rsidP="005A41FE">
      <w:r>
        <w:t>My behaviour support practitioner’s name is: ______________________</w:t>
      </w:r>
    </w:p>
    <w:p w14:paraId="40E3D342" w14:textId="77777777" w:rsidR="005A41FE" w:rsidRPr="005A41FE" w:rsidRDefault="005A41FE" w:rsidP="005A41FE"/>
    <w:p w14:paraId="677EF2C1" w14:textId="1E4424E2" w:rsidR="007C4604" w:rsidRPr="0061292C" w:rsidRDefault="007C4604" w:rsidP="00C70722">
      <w:pPr>
        <w:pStyle w:val="ListParagraph"/>
        <w:numPr>
          <w:ilvl w:val="0"/>
          <w:numId w:val="21"/>
        </w:numPr>
        <w:ind w:left="567" w:hanging="567"/>
      </w:pPr>
      <w:r w:rsidRPr="0061292C">
        <w:t xml:space="preserve">What </w:t>
      </w:r>
      <w:r w:rsidR="0067361E" w:rsidRPr="0061292C">
        <w:t xml:space="preserve">is a ‘good day’ for </w:t>
      </w:r>
      <w:r w:rsidR="00E9377B" w:rsidRPr="0061292C">
        <w:t>me</w:t>
      </w:r>
      <w:r w:rsidR="0067361E" w:rsidRPr="0061292C">
        <w:t>?</w:t>
      </w:r>
    </w:p>
    <w:p w14:paraId="0C33BE0B" w14:textId="1982F1A5" w:rsidR="007C4604" w:rsidRPr="0061292C" w:rsidRDefault="007C4604" w:rsidP="007C4604">
      <w:r w:rsidRPr="0061292C">
        <w:t>________________________________________</w:t>
      </w:r>
      <w:r w:rsidR="002669E1" w:rsidRPr="0061292C">
        <w:t>_________________</w:t>
      </w:r>
    </w:p>
    <w:p w14:paraId="372A4B32" w14:textId="77777777" w:rsidR="002669E1" w:rsidRDefault="002669E1" w:rsidP="002669E1">
      <w:r w:rsidRPr="0061292C">
        <w:t>_________________________________________________________</w:t>
      </w:r>
    </w:p>
    <w:p w14:paraId="41EFD5C9" w14:textId="77777777" w:rsidR="008634D8" w:rsidRPr="0061292C" w:rsidRDefault="008634D8" w:rsidP="008634D8">
      <w:r w:rsidRPr="0061292C">
        <w:t>_________________________________________________________</w:t>
      </w:r>
    </w:p>
    <w:p w14:paraId="56CD317C" w14:textId="5036CFAE" w:rsidR="007C4604" w:rsidRPr="0061292C" w:rsidRDefault="007C4604" w:rsidP="00C70722">
      <w:pPr>
        <w:pStyle w:val="ListParagraph"/>
        <w:numPr>
          <w:ilvl w:val="0"/>
          <w:numId w:val="21"/>
        </w:numPr>
        <w:ind w:left="567" w:hanging="567"/>
      </w:pPr>
      <w:r w:rsidRPr="0061292C">
        <w:t xml:space="preserve">What </w:t>
      </w:r>
      <w:r w:rsidR="0067361E" w:rsidRPr="0061292C">
        <w:t xml:space="preserve">are some things that make a day better for </w:t>
      </w:r>
      <w:r w:rsidR="00E9377B" w:rsidRPr="0061292C">
        <w:t>me</w:t>
      </w:r>
      <w:r w:rsidRPr="0061292C">
        <w:t>?</w:t>
      </w:r>
    </w:p>
    <w:p w14:paraId="18F04A46" w14:textId="2CE66758" w:rsidR="007C4604" w:rsidRPr="0061292C" w:rsidRDefault="00086D42" w:rsidP="007C4604">
      <w:r w:rsidRPr="0061292C">
        <w:t>_________________________________________________________</w:t>
      </w:r>
    </w:p>
    <w:p w14:paraId="532610D4" w14:textId="77777777" w:rsidR="00086D42" w:rsidRDefault="00086D42" w:rsidP="00086D42">
      <w:r w:rsidRPr="0061292C">
        <w:t>_________________________________________________________</w:t>
      </w:r>
    </w:p>
    <w:p w14:paraId="7A59EC1B" w14:textId="3196EFC5" w:rsidR="001E0374" w:rsidRDefault="008634D8" w:rsidP="008634D8">
      <w:r w:rsidRPr="0061292C">
        <w:t>_________________________________________________________</w:t>
      </w:r>
    </w:p>
    <w:p w14:paraId="06792BE4" w14:textId="77777777" w:rsidR="001E0374" w:rsidRDefault="001E0374">
      <w:pPr>
        <w:spacing w:before="0" w:after="0" w:line="240" w:lineRule="auto"/>
      </w:pPr>
      <w:r>
        <w:br w:type="page"/>
      </w:r>
    </w:p>
    <w:p w14:paraId="18D6941D" w14:textId="65ED9702" w:rsidR="007C4604" w:rsidRPr="0061292C" w:rsidRDefault="000F10D0" w:rsidP="00C70722">
      <w:pPr>
        <w:pStyle w:val="ListParagraph"/>
        <w:numPr>
          <w:ilvl w:val="0"/>
          <w:numId w:val="21"/>
        </w:numPr>
        <w:ind w:left="567" w:hanging="567"/>
      </w:pPr>
      <w:r w:rsidRPr="0061292C">
        <w:lastRenderedPageBreak/>
        <w:t xml:space="preserve">What are some things that make </w:t>
      </w:r>
      <w:r w:rsidR="00E9377B" w:rsidRPr="0061292C">
        <w:t>my</w:t>
      </w:r>
      <w:r w:rsidRPr="0061292C">
        <w:t xml:space="preserve"> day hard</w:t>
      </w:r>
      <w:r w:rsidR="007C4604" w:rsidRPr="0061292C">
        <w:t>?</w:t>
      </w:r>
    </w:p>
    <w:p w14:paraId="068D12C2" w14:textId="77777777" w:rsidR="00086D42" w:rsidRPr="0061292C" w:rsidRDefault="00086D42" w:rsidP="00086D42">
      <w:r w:rsidRPr="0061292C">
        <w:t>_________________________________________________________</w:t>
      </w:r>
    </w:p>
    <w:p w14:paraId="530F0EDE" w14:textId="6D1543A9" w:rsidR="007C4604" w:rsidRDefault="00086D42" w:rsidP="00086D42">
      <w:r w:rsidRPr="0061292C">
        <w:t>_________________________________________________________</w:t>
      </w:r>
    </w:p>
    <w:p w14:paraId="39AA26BC" w14:textId="77777777" w:rsidR="008634D8" w:rsidRPr="0061292C" w:rsidRDefault="008634D8" w:rsidP="008634D8">
      <w:r w:rsidRPr="0061292C">
        <w:t>_________________________________________________________</w:t>
      </w:r>
    </w:p>
    <w:p w14:paraId="03BA4846" w14:textId="04FD5A11" w:rsidR="007C4604" w:rsidRPr="0061292C" w:rsidRDefault="000F10D0" w:rsidP="00C70722">
      <w:pPr>
        <w:pStyle w:val="ListParagraph"/>
        <w:numPr>
          <w:ilvl w:val="0"/>
          <w:numId w:val="21"/>
        </w:numPr>
        <w:ind w:left="567" w:hanging="567"/>
      </w:pPr>
      <w:r w:rsidRPr="0061292C">
        <w:t xml:space="preserve">What would </w:t>
      </w:r>
      <w:r w:rsidR="00E9377B" w:rsidRPr="0061292C">
        <w:t>I</w:t>
      </w:r>
      <w:r w:rsidRPr="0061292C">
        <w:t xml:space="preserve"> like to do more of</w:t>
      </w:r>
      <w:r w:rsidR="001E0374">
        <w:t xml:space="preserve"> in my life</w:t>
      </w:r>
      <w:r w:rsidR="007C4604" w:rsidRPr="0061292C">
        <w:t>?</w:t>
      </w:r>
    </w:p>
    <w:p w14:paraId="09B2E4A9" w14:textId="77777777" w:rsidR="00086D42" w:rsidRPr="0061292C" w:rsidRDefault="00086D42" w:rsidP="00086D42">
      <w:r w:rsidRPr="0061292C">
        <w:t>_________________________________________________________</w:t>
      </w:r>
    </w:p>
    <w:p w14:paraId="0EA83F28" w14:textId="2EFADF4B" w:rsidR="007C4604" w:rsidRDefault="00086D42" w:rsidP="00086D42">
      <w:r w:rsidRPr="0061292C">
        <w:t>_________________________________________________________</w:t>
      </w:r>
    </w:p>
    <w:p w14:paraId="35F58E10" w14:textId="77777777" w:rsidR="008634D8" w:rsidRPr="0061292C" w:rsidRDefault="008634D8" w:rsidP="008634D8">
      <w:r w:rsidRPr="0061292C">
        <w:t>_________________________________________________________</w:t>
      </w:r>
    </w:p>
    <w:p w14:paraId="678B9F92" w14:textId="67CA6500" w:rsidR="007C4604" w:rsidRPr="0061292C" w:rsidRDefault="000F10D0" w:rsidP="00C70722">
      <w:pPr>
        <w:pStyle w:val="ListParagraph"/>
        <w:numPr>
          <w:ilvl w:val="0"/>
          <w:numId w:val="21"/>
        </w:numPr>
        <w:ind w:left="567" w:hanging="567"/>
      </w:pPr>
      <w:r w:rsidRPr="0061292C">
        <w:t xml:space="preserve">What would </w:t>
      </w:r>
      <w:r w:rsidR="00E9377B" w:rsidRPr="0061292C">
        <w:t>I</w:t>
      </w:r>
      <w:r w:rsidRPr="0061292C">
        <w:t xml:space="preserve"> like to do less of</w:t>
      </w:r>
      <w:r w:rsidR="00E21F02">
        <w:t xml:space="preserve"> in my life</w:t>
      </w:r>
      <w:r w:rsidR="007C4604" w:rsidRPr="0061292C">
        <w:t>?</w:t>
      </w:r>
    </w:p>
    <w:p w14:paraId="52EFC115" w14:textId="77777777" w:rsidR="00656556" w:rsidRPr="0061292C" w:rsidRDefault="00656556" w:rsidP="00656556">
      <w:r w:rsidRPr="0061292C">
        <w:t>_________________________________________________________</w:t>
      </w:r>
    </w:p>
    <w:p w14:paraId="21FEE162" w14:textId="52CF1859" w:rsidR="007C4604" w:rsidRDefault="00656556" w:rsidP="00656556">
      <w:r w:rsidRPr="0061292C">
        <w:t>_________________________________________________________</w:t>
      </w:r>
    </w:p>
    <w:p w14:paraId="309BB695" w14:textId="77777777" w:rsidR="008634D8" w:rsidRPr="0061292C" w:rsidRDefault="008634D8" w:rsidP="008634D8">
      <w:r w:rsidRPr="0061292C">
        <w:t>_________________________________________________________</w:t>
      </w:r>
    </w:p>
    <w:p w14:paraId="36E4E94C" w14:textId="77777777" w:rsidR="008634D8" w:rsidRPr="0061292C" w:rsidRDefault="008634D8" w:rsidP="00656556"/>
    <w:p w14:paraId="0496ABA1" w14:textId="77777777" w:rsidR="007C4604" w:rsidRPr="0077185E" w:rsidRDefault="007C4604" w:rsidP="007C4604">
      <w:pPr>
        <w:rPr>
          <w:highlight w:val="yellow"/>
        </w:rPr>
      </w:pPr>
    </w:p>
    <w:p w14:paraId="2342F178" w14:textId="39BE43D2" w:rsidR="00656556" w:rsidRPr="0077185E" w:rsidRDefault="00656556">
      <w:pPr>
        <w:spacing w:before="0" w:after="0" w:line="240" w:lineRule="auto"/>
        <w:rPr>
          <w:highlight w:val="yellow"/>
        </w:rPr>
      </w:pPr>
    </w:p>
    <w:p w14:paraId="5A3641FD" w14:textId="6A1FCB5A" w:rsidR="007C4604" w:rsidRPr="00761DED" w:rsidRDefault="00C41FDF" w:rsidP="00BF6F72">
      <w:pPr>
        <w:pStyle w:val="Heading2"/>
      </w:pPr>
      <w:r>
        <w:rPr>
          <w:noProof/>
        </w:rPr>
        <w:drawing>
          <wp:anchor distT="0" distB="0" distL="114300" distR="114300" simplePos="0" relativeHeight="251783174" behindDoc="0" locked="0" layoutInCell="1" allowOverlap="1" wp14:anchorId="60C924BE" wp14:editId="424CD2C5">
            <wp:simplePos x="0" y="0"/>
            <wp:positionH relativeFrom="margin">
              <wp:posOffset>-616976</wp:posOffset>
            </wp:positionH>
            <wp:positionV relativeFrom="paragraph">
              <wp:posOffset>-672465</wp:posOffset>
            </wp:positionV>
            <wp:extent cx="1492739" cy="1417422"/>
            <wp:effectExtent l="0" t="0" r="0" b="0"/>
            <wp:wrapNone/>
            <wp:docPr id="156166116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661164" name="Picture 4">
                      <a:extLst>
                        <a:ext uri="{C183D7F6-B498-43B3-948B-1728B52AA6E4}">
                          <adec:decorative xmlns:adec="http://schemas.microsoft.com/office/drawing/2017/decorative" val="1"/>
                        </a:ext>
                      </a:extLst>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92739" cy="141742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262C4" w:rsidRPr="00761DED">
        <w:t>Good life goals</w:t>
      </w:r>
    </w:p>
    <w:p w14:paraId="4EA7B5D4" w14:textId="7EB49205" w:rsidR="00272485" w:rsidRPr="00761DED" w:rsidRDefault="008D2EE9" w:rsidP="00656556">
      <w:r w:rsidRPr="00761DED">
        <w:t>When my behaviour support plan was made, my</w:t>
      </w:r>
      <w:r w:rsidR="00272485" w:rsidRPr="00761DED">
        <w:t xml:space="preserve"> ‘good life goals’ were: </w:t>
      </w:r>
    </w:p>
    <w:p w14:paraId="04921044" w14:textId="3318EC0D" w:rsidR="00656556" w:rsidRPr="00761DED" w:rsidRDefault="00272485" w:rsidP="00656556">
      <w:r w:rsidRPr="00761DED">
        <w:t xml:space="preserve">1. </w:t>
      </w:r>
      <w:r w:rsidR="00656556" w:rsidRPr="00761DED">
        <w:t>_______________________________________________________</w:t>
      </w:r>
    </w:p>
    <w:p w14:paraId="73796F46" w14:textId="7286BD9E" w:rsidR="007C4604" w:rsidRPr="00761DED" w:rsidRDefault="00656556" w:rsidP="00656556">
      <w:r w:rsidRPr="00761DED">
        <w:t>_________________________________________________________</w:t>
      </w:r>
    </w:p>
    <w:p w14:paraId="6AD8FE15" w14:textId="56A66ACB" w:rsidR="00272485" w:rsidRPr="00761DED" w:rsidRDefault="00272485" w:rsidP="00272485">
      <w:r w:rsidRPr="00761DED">
        <w:t>2. _______________________________________________________</w:t>
      </w:r>
    </w:p>
    <w:p w14:paraId="2198538E" w14:textId="77777777" w:rsidR="00272485" w:rsidRPr="00761DED" w:rsidRDefault="00272485" w:rsidP="00272485">
      <w:r w:rsidRPr="00761DED">
        <w:t>_________________________________________________________</w:t>
      </w:r>
    </w:p>
    <w:p w14:paraId="5E0886FB" w14:textId="38F9349B" w:rsidR="00272485" w:rsidRPr="00761DED" w:rsidRDefault="00272485" w:rsidP="00272485">
      <w:r w:rsidRPr="00761DED">
        <w:t>3. _______________________________________________________</w:t>
      </w:r>
    </w:p>
    <w:p w14:paraId="082F32AA" w14:textId="77777777" w:rsidR="00272485" w:rsidRPr="00761DED" w:rsidRDefault="00272485" w:rsidP="00272485">
      <w:r w:rsidRPr="00761DED">
        <w:t>_________________________________________________________</w:t>
      </w:r>
    </w:p>
    <w:p w14:paraId="6688877A" w14:textId="5F0926A7" w:rsidR="000640D5" w:rsidRDefault="0045197B" w:rsidP="004B7EFB">
      <w:pPr>
        <w:tabs>
          <w:tab w:val="left" w:pos="567"/>
        </w:tabs>
      </w:pPr>
      <w:r>
        <w:t xml:space="preserve">4. </w:t>
      </w:r>
      <w:r w:rsidR="008D2EE9" w:rsidRPr="00761DED">
        <w:t>Have my ‘good life goals’ changed?</w:t>
      </w:r>
    </w:p>
    <w:p w14:paraId="4E9E36B9" w14:textId="219C066B" w:rsidR="00772F58" w:rsidRPr="00772F58" w:rsidRDefault="004B7EFB" w:rsidP="004B7EFB">
      <w:r>
        <w:fldChar w:fldCharType="begin">
          <w:ffData>
            <w:name w:val="Check1"/>
            <w:enabled/>
            <w:calcOnExit w:val="0"/>
            <w:checkBox>
              <w:size w:val="40"/>
              <w:default w:val="0"/>
            </w:checkBox>
          </w:ffData>
        </w:fldChar>
      </w:r>
      <w:bookmarkStart w:id="0" w:name="Check1"/>
      <w:r>
        <w:instrText xml:space="preserve"> FORMCHECKBOX </w:instrText>
      </w:r>
      <w:r>
        <w:fldChar w:fldCharType="end"/>
      </w:r>
      <w:bookmarkEnd w:id="0"/>
      <w:r w:rsidR="00772F58" w:rsidRPr="00772F58">
        <w:t xml:space="preserve">Yes </w:t>
      </w:r>
      <w:r w:rsidR="00772F58" w:rsidRPr="00772F58">
        <w:tab/>
      </w:r>
      <w:r w:rsidR="00772F58" w:rsidRPr="00772F58">
        <w:tab/>
        <w:t xml:space="preserve"> </w:t>
      </w:r>
      <w:r>
        <w:fldChar w:fldCharType="begin">
          <w:ffData>
            <w:name w:val="Check2"/>
            <w:enabled/>
            <w:calcOnExit w:val="0"/>
            <w:checkBox>
              <w:size w:val="40"/>
              <w:default w:val="0"/>
            </w:checkBox>
          </w:ffData>
        </w:fldChar>
      </w:r>
      <w:bookmarkStart w:id="1" w:name="Check2"/>
      <w:r>
        <w:instrText xml:space="preserve"> FORMCHECKBOX </w:instrText>
      </w:r>
      <w:r>
        <w:fldChar w:fldCharType="end"/>
      </w:r>
      <w:bookmarkEnd w:id="1"/>
      <w:r w:rsidR="000640D5">
        <w:t xml:space="preserve"> </w:t>
      </w:r>
      <w:r w:rsidR="00772F58" w:rsidRPr="00772F58">
        <w:t>No</w:t>
      </w:r>
    </w:p>
    <w:p w14:paraId="5C6B6AE5" w14:textId="3D816F6A" w:rsidR="00B67DC5" w:rsidRPr="00761DED" w:rsidRDefault="00B67DC5" w:rsidP="00B67DC5">
      <w:pPr>
        <w:tabs>
          <w:tab w:val="left" w:pos="567"/>
        </w:tabs>
      </w:pPr>
      <w:r w:rsidRPr="00596F14">
        <w:rPr>
          <w:b/>
          <w:bCs/>
        </w:rPr>
        <w:t xml:space="preserve">If </w:t>
      </w:r>
      <w:r w:rsidR="00761DED" w:rsidRPr="00596F14">
        <w:rPr>
          <w:b/>
          <w:bCs/>
        </w:rPr>
        <w:t>yes</w:t>
      </w:r>
      <w:r w:rsidR="00596F14">
        <w:t>:</w:t>
      </w:r>
      <w:r w:rsidR="00761DED" w:rsidRPr="00761DED">
        <w:t xml:space="preserve"> </w:t>
      </w:r>
      <w:r w:rsidRPr="00761DED">
        <w:t>how have they changed?</w:t>
      </w:r>
    </w:p>
    <w:p w14:paraId="4007B1C6" w14:textId="77777777" w:rsidR="00656556" w:rsidRPr="00761DED" w:rsidRDefault="00656556" w:rsidP="00656556">
      <w:r w:rsidRPr="00761DED">
        <w:t>_________________________________________________________</w:t>
      </w:r>
    </w:p>
    <w:p w14:paraId="01C2A5C7" w14:textId="023BBD58" w:rsidR="007C4604" w:rsidRPr="00761DED" w:rsidRDefault="00656556" w:rsidP="00656556">
      <w:r w:rsidRPr="00761DED">
        <w:t>_________________________________________________________</w:t>
      </w:r>
    </w:p>
    <w:p w14:paraId="733AED62" w14:textId="0103079C" w:rsidR="001C74DC" w:rsidRDefault="001C74DC" w:rsidP="001C74DC">
      <w:pPr>
        <w:pStyle w:val="Heading3"/>
      </w:pPr>
      <w:r>
        <w:lastRenderedPageBreak/>
        <w:t>How can I have more good days?</w:t>
      </w:r>
    </w:p>
    <w:p w14:paraId="5229DF30" w14:textId="48A40D53" w:rsidR="006B59BB" w:rsidRPr="00761DED" w:rsidRDefault="001C74DC" w:rsidP="006B59BB">
      <w:pPr>
        <w:pStyle w:val="ListParagraph"/>
        <w:numPr>
          <w:ilvl w:val="0"/>
          <w:numId w:val="23"/>
        </w:numPr>
        <w:tabs>
          <w:tab w:val="left" w:pos="567"/>
        </w:tabs>
        <w:ind w:hanging="720"/>
      </w:pPr>
      <w:r>
        <w:t xml:space="preserve">What is something </w:t>
      </w:r>
      <w:r w:rsidR="00E93C92">
        <w:t>I</w:t>
      </w:r>
      <w:r>
        <w:t xml:space="preserve"> really want to do</w:t>
      </w:r>
      <w:r w:rsidR="00E93C92">
        <w:t xml:space="preserve"> that I don’t or can’t do </w:t>
      </w:r>
      <w:r w:rsidR="003562DB">
        <w:t>now</w:t>
      </w:r>
      <w:r w:rsidR="00E93C92">
        <w:t>?</w:t>
      </w:r>
    </w:p>
    <w:p w14:paraId="37931654" w14:textId="77777777" w:rsidR="006B59BB" w:rsidRPr="00761DED" w:rsidRDefault="006B59BB" w:rsidP="006B59BB">
      <w:r w:rsidRPr="00761DED">
        <w:t>_________________________________________________________</w:t>
      </w:r>
    </w:p>
    <w:p w14:paraId="20CC6ECE" w14:textId="77777777" w:rsidR="006B59BB" w:rsidRPr="00761DED" w:rsidRDefault="006B59BB" w:rsidP="006B59BB">
      <w:r w:rsidRPr="00761DED">
        <w:t>_________________________________________________________</w:t>
      </w:r>
    </w:p>
    <w:p w14:paraId="1421AB34" w14:textId="780FE294" w:rsidR="00E93C92" w:rsidRPr="00761DED" w:rsidRDefault="00E93C92" w:rsidP="00E93C92">
      <w:pPr>
        <w:pStyle w:val="ListParagraph"/>
        <w:numPr>
          <w:ilvl w:val="0"/>
          <w:numId w:val="23"/>
        </w:numPr>
        <w:tabs>
          <w:tab w:val="left" w:pos="567"/>
        </w:tabs>
        <w:ind w:hanging="720"/>
      </w:pPr>
      <w:r>
        <w:t xml:space="preserve">What are the things </w:t>
      </w:r>
      <w:r w:rsidR="0090292E">
        <w:t xml:space="preserve">my behaviour support practitioner and plan could help me </w:t>
      </w:r>
      <w:r w:rsidR="003562DB">
        <w:t>to do this?</w:t>
      </w:r>
    </w:p>
    <w:p w14:paraId="6AB199C4" w14:textId="77777777" w:rsidR="00E93C92" w:rsidRPr="00761DED" w:rsidRDefault="00E93C92" w:rsidP="00E93C92">
      <w:r w:rsidRPr="00761DED">
        <w:t>_________________________________________________________</w:t>
      </w:r>
    </w:p>
    <w:p w14:paraId="3A64F707" w14:textId="77777777" w:rsidR="00E93C92" w:rsidRPr="00761DED" w:rsidRDefault="00E93C92" w:rsidP="00E93C92">
      <w:r w:rsidRPr="00761DED">
        <w:t>_________________________________________________________</w:t>
      </w:r>
    </w:p>
    <w:p w14:paraId="4776075C" w14:textId="6E98E7F6" w:rsidR="003562DB" w:rsidRPr="00761DED" w:rsidRDefault="003562DB" w:rsidP="003562DB">
      <w:pPr>
        <w:pStyle w:val="ListParagraph"/>
        <w:numPr>
          <w:ilvl w:val="0"/>
          <w:numId w:val="23"/>
        </w:numPr>
        <w:tabs>
          <w:tab w:val="left" w:pos="567"/>
        </w:tabs>
        <w:ind w:hanging="720"/>
      </w:pPr>
      <w:r>
        <w:t xml:space="preserve">Who could support </w:t>
      </w:r>
      <w:r w:rsidR="0091585D">
        <w:t>me to reach this goal</w:t>
      </w:r>
      <w:r>
        <w:t>?</w:t>
      </w:r>
    </w:p>
    <w:p w14:paraId="16052B1E" w14:textId="77777777" w:rsidR="003562DB" w:rsidRPr="00761DED" w:rsidRDefault="003562DB" w:rsidP="003562DB">
      <w:r w:rsidRPr="00761DED">
        <w:t>_________________________________________________________</w:t>
      </w:r>
    </w:p>
    <w:p w14:paraId="5F53D771" w14:textId="77777777" w:rsidR="003562DB" w:rsidRPr="00761DED" w:rsidRDefault="003562DB" w:rsidP="003562DB">
      <w:r w:rsidRPr="00761DED">
        <w:t>_________________________________________________________</w:t>
      </w:r>
    </w:p>
    <w:p w14:paraId="36112959" w14:textId="71BC06B4" w:rsidR="0091585D" w:rsidRPr="00761DED" w:rsidRDefault="0091585D" w:rsidP="0091585D">
      <w:pPr>
        <w:pStyle w:val="ListParagraph"/>
        <w:numPr>
          <w:ilvl w:val="0"/>
          <w:numId w:val="23"/>
        </w:numPr>
        <w:tabs>
          <w:tab w:val="left" w:pos="567"/>
        </w:tabs>
        <w:ind w:hanging="720"/>
      </w:pPr>
      <w:r>
        <w:t>How will we know I am getting closer to this goal?</w:t>
      </w:r>
    </w:p>
    <w:p w14:paraId="4B6C1A57" w14:textId="77777777" w:rsidR="0091585D" w:rsidRPr="00761DED" w:rsidRDefault="0091585D" w:rsidP="0091585D">
      <w:r w:rsidRPr="00761DED">
        <w:t>_________________________________________________________</w:t>
      </w:r>
    </w:p>
    <w:p w14:paraId="08BDBB56" w14:textId="321DDB9B" w:rsidR="007C4604" w:rsidRPr="0091585D" w:rsidRDefault="0091585D" w:rsidP="00656556">
      <w:r w:rsidRPr="00761DED">
        <w:t>_________________________________________________________</w:t>
      </w:r>
    </w:p>
    <w:p w14:paraId="2EC09AD9" w14:textId="52F92A45" w:rsidR="007C4604" w:rsidRPr="00772F58" w:rsidRDefault="00036238" w:rsidP="00BF6F72">
      <w:pPr>
        <w:pStyle w:val="Heading2"/>
      </w:pPr>
      <w:r>
        <w:rPr>
          <w:rFonts w:ascii="Times New Roman" w:hAnsi="Times New Roman" w:cs="Times New Roman"/>
          <w:noProof/>
          <w:kern w:val="0"/>
          <w:sz w:val="24"/>
          <w:szCs w:val="24"/>
          <w14:ligatures w14:val="none"/>
        </w:rPr>
        <w:lastRenderedPageBreak/>
        <w:drawing>
          <wp:anchor distT="36576" distB="36576" distL="36576" distR="36576" simplePos="0" relativeHeight="251790342" behindDoc="0" locked="0" layoutInCell="1" allowOverlap="1" wp14:anchorId="3BD76977" wp14:editId="299BFF17">
            <wp:simplePos x="0" y="0"/>
            <wp:positionH relativeFrom="column">
              <wp:posOffset>-703385</wp:posOffset>
            </wp:positionH>
            <wp:positionV relativeFrom="paragraph">
              <wp:posOffset>-745343</wp:posOffset>
            </wp:positionV>
            <wp:extent cx="1543685" cy="1346200"/>
            <wp:effectExtent l="0" t="0" r="0" b="6350"/>
            <wp:wrapNone/>
            <wp:docPr id="1786127107"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127107" name="Picture 5">
                      <a:extLst>
                        <a:ext uri="{C183D7F6-B498-43B3-948B-1728B52AA6E4}">
                          <adec:decorative xmlns:adec="http://schemas.microsoft.com/office/drawing/2017/decorative" val="1"/>
                        </a:ext>
                      </a:extLst>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43685" cy="13462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8F4ADA" w:rsidRPr="00772F58">
        <w:t>My behaviour support plan</w:t>
      </w:r>
    </w:p>
    <w:p w14:paraId="724518DF" w14:textId="3E9D758C" w:rsidR="00772F58" w:rsidRPr="00772F58" w:rsidRDefault="00772F58" w:rsidP="00EA5A35">
      <w:pPr>
        <w:pStyle w:val="ListParagraph"/>
        <w:numPr>
          <w:ilvl w:val="0"/>
          <w:numId w:val="32"/>
        </w:numPr>
        <w:ind w:left="284" w:hanging="284"/>
      </w:pPr>
      <w:r w:rsidRPr="00772F58">
        <w:t>Is my plan used every day?</w:t>
      </w:r>
    </w:p>
    <w:p w14:paraId="54046931" w14:textId="77777777" w:rsidR="004B7EFB" w:rsidRPr="00772F58" w:rsidRDefault="004B7EFB" w:rsidP="004B7EFB">
      <w:r>
        <w:fldChar w:fldCharType="begin">
          <w:ffData>
            <w:name w:val="Check1"/>
            <w:enabled/>
            <w:calcOnExit w:val="0"/>
            <w:checkBox>
              <w:size w:val="40"/>
              <w:default w:val="0"/>
            </w:checkBox>
          </w:ffData>
        </w:fldChar>
      </w:r>
      <w:r>
        <w:instrText xml:space="preserve"> FORMCHECKBOX </w:instrText>
      </w:r>
      <w:r>
        <w:fldChar w:fldCharType="end"/>
      </w:r>
      <w:r w:rsidRPr="00772F58">
        <w:t xml:space="preserve">Yes </w:t>
      </w:r>
      <w:r w:rsidRPr="00772F58">
        <w:tab/>
      </w:r>
      <w:r w:rsidRPr="00772F58">
        <w:tab/>
        <w:t xml:space="preserve"> </w:t>
      </w:r>
      <w:r>
        <w:fldChar w:fldCharType="begin">
          <w:ffData>
            <w:name w:val="Check2"/>
            <w:enabled/>
            <w:calcOnExit w:val="0"/>
            <w:checkBox>
              <w:size w:val="40"/>
              <w:default w:val="0"/>
            </w:checkBox>
          </w:ffData>
        </w:fldChar>
      </w:r>
      <w:r>
        <w:instrText xml:space="preserve"> FORMCHECKBOX </w:instrText>
      </w:r>
      <w:r>
        <w:fldChar w:fldCharType="end"/>
      </w:r>
      <w:r>
        <w:t xml:space="preserve"> </w:t>
      </w:r>
      <w:r w:rsidRPr="00772F58">
        <w:t>No</w:t>
      </w:r>
    </w:p>
    <w:p w14:paraId="133FC07B" w14:textId="43D81D1D" w:rsidR="001241E7" w:rsidRPr="00EA5A35" w:rsidRDefault="007B618B" w:rsidP="00EA5A35">
      <w:r w:rsidRPr="00EA5A35">
        <w:t xml:space="preserve">If </w:t>
      </w:r>
      <w:r w:rsidR="00EA5A35" w:rsidRPr="00EA5A35">
        <w:t>no</w:t>
      </w:r>
      <w:r w:rsidRPr="00EA5A35">
        <w:t xml:space="preserve">, </w:t>
      </w:r>
      <w:r w:rsidR="00EA5A35" w:rsidRPr="00EA5A35">
        <w:t>how can we make sure my plan is used every day</w:t>
      </w:r>
      <w:r w:rsidR="007C4604" w:rsidRPr="00EA5A35">
        <w:t xml:space="preserve">? </w:t>
      </w:r>
    </w:p>
    <w:p w14:paraId="0226C9A0" w14:textId="13B7B0E0" w:rsidR="007C4604" w:rsidRPr="00EA5A35" w:rsidRDefault="00EA5A35" w:rsidP="00EA5A35">
      <w:r w:rsidRPr="00EA5A35">
        <w:t>____</w:t>
      </w:r>
      <w:r w:rsidR="007C4604" w:rsidRPr="00EA5A35">
        <w:t>_____________________________________________________</w:t>
      </w:r>
    </w:p>
    <w:p w14:paraId="06FBA5D5" w14:textId="77777777" w:rsidR="00EA5A35" w:rsidRPr="00761DED" w:rsidRDefault="00EA5A35" w:rsidP="00EA5A35">
      <w:r w:rsidRPr="00761DED">
        <w:t>_________________________________________________________</w:t>
      </w:r>
    </w:p>
    <w:p w14:paraId="7F1589EF" w14:textId="77777777" w:rsidR="00EA5A35" w:rsidRPr="0091585D" w:rsidRDefault="00EA5A35" w:rsidP="00EA5A35">
      <w:r w:rsidRPr="00761DED">
        <w:t>_________________________________________________________</w:t>
      </w:r>
    </w:p>
    <w:p w14:paraId="381F2959" w14:textId="1E2C4274" w:rsidR="00D008F6" w:rsidRPr="00761DED" w:rsidRDefault="00D008F6" w:rsidP="00D008F6">
      <w:r>
        <w:t xml:space="preserve">These are my </w:t>
      </w:r>
      <w:r w:rsidRPr="00761DED">
        <w:t xml:space="preserve">behaviour support plan goals: </w:t>
      </w:r>
    </w:p>
    <w:p w14:paraId="1E81FDCC" w14:textId="77777777" w:rsidR="00D008F6" w:rsidRPr="00761DED" w:rsidRDefault="00D008F6" w:rsidP="00D008F6">
      <w:r w:rsidRPr="00761DED">
        <w:t>1. _______________________________________________________</w:t>
      </w:r>
    </w:p>
    <w:p w14:paraId="7BF23301" w14:textId="77777777" w:rsidR="00D008F6" w:rsidRPr="00761DED" w:rsidRDefault="00D008F6" w:rsidP="00D008F6">
      <w:r w:rsidRPr="00761DED">
        <w:t>_________________________________________________________</w:t>
      </w:r>
    </w:p>
    <w:p w14:paraId="159B9A89" w14:textId="77777777" w:rsidR="00D008F6" w:rsidRPr="00761DED" w:rsidRDefault="00D008F6" w:rsidP="00D008F6">
      <w:r w:rsidRPr="00761DED">
        <w:t>2. _______________________________________________________</w:t>
      </w:r>
    </w:p>
    <w:p w14:paraId="0D844646" w14:textId="77777777" w:rsidR="00D008F6" w:rsidRPr="00761DED" w:rsidRDefault="00D008F6" w:rsidP="00D008F6">
      <w:r w:rsidRPr="00761DED">
        <w:t>_________________________________________________________</w:t>
      </w:r>
    </w:p>
    <w:p w14:paraId="2688B05E" w14:textId="77777777" w:rsidR="00D008F6" w:rsidRPr="00761DED" w:rsidRDefault="00D008F6" w:rsidP="00D008F6">
      <w:r w:rsidRPr="00761DED">
        <w:t>3. _______________________________________________________</w:t>
      </w:r>
    </w:p>
    <w:p w14:paraId="64E2BDD1" w14:textId="77777777" w:rsidR="00D008F6" w:rsidRPr="00761DED" w:rsidRDefault="00D008F6" w:rsidP="00D008F6">
      <w:r w:rsidRPr="00761DED">
        <w:t>_________________________________________________________</w:t>
      </w:r>
    </w:p>
    <w:p w14:paraId="51936AEE" w14:textId="1349DE43" w:rsidR="00EA5A35" w:rsidRDefault="00E60451" w:rsidP="00220788">
      <w:pPr>
        <w:pStyle w:val="ListParagraph"/>
        <w:numPr>
          <w:ilvl w:val="0"/>
          <w:numId w:val="32"/>
        </w:numPr>
        <w:ind w:left="284" w:hanging="284"/>
      </w:pPr>
      <w:r w:rsidRPr="00220788">
        <w:lastRenderedPageBreak/>
        <w:t>What helps me get closer toward my goals in the plan?</w:t>
      </w:r>
    </w:p>
    <w:p w14:paraId="536C6268" w14:textId="77777777" w:rsidR="00220788" w:rsidRPr="00EA5A35" w:rsidRDefault="00220788" w:rsidP="00220788">
      <w:r w:rsidRPr="00EA5A35">
        <w:t>_________________________________________________________</w:t>
      </w:r>
    </w:p>
    <w:p w14:paraId="0008092D" w14:textId="77777777" w:rsidR="00220788" w:rsidRPr="00761DED" w:rsidRDefault="00220788" w:rsidP="00220788">
      <w:r w:rsidRPr="00761DED">
        <w:t>_________________________________________________________</w:t>
      </w:r>
    </w:p>
    <w:p w14:paraId="4F54AB35" w14:textId="4AF85852" w:rsidR="0028378A" w:rsidRDefault="00220788" w:rsidP="00220788">
      <w:r w:rsidRPr="00761DED">
        <w:t>_________________________________________________________</w:t>
      </w:r>
    </w:p>
    <w:p w14:paraId="404FA8DF" w14:textId="77777777" w:rsidR="00EB2C3F" w:rsidRPr="00220788" w:rsidRDefault="00EB2C3F" w:rsidP="00EB2C3F">
      <w:pPr>
        <w:pStyle w:val="ListParagraph"/>
        <w:numPr>
          <w:ilvl w:val="0"/>
          <w:numId w:val="32"/>
        </w:numPr>
        <w:ind w:left="284" w:hanging="284"/>
      </w:pPr>
      <w:r w:rsidRPr="00220788">
        <w:t>Who can help me make sure my plan is working?</w:t>
      </w:r>
    </w:p>
    <w:p w14:paraId="19DBA190" w14:textId="77777777" w:rsidR="00EB2C3F" w:rsidRPr="00EA5A35" w:rsidRDefault="00EB2C3F" w:rsidP="00EB2C3F">
      <w:r w:rsidRPr="00EA5A35">
        <w:t>_________________________________________________________</w:t>
      </w:r>
    </w:p>
    <w:p w14:paraId="19D1C04C" w14:textId="77777777" w:rsidR="00EB2C3F" w:rsidRPr="00761DED" w:rsidRDefault="00EB2C3F" w:rsidP="00EB2C3F">
      <w:r w:rsidRPr="00761DED">
        <w:t>_________________________________________________________</w:t>
      </w:r>
    </w:p>
    <w:p w14:paraId="044822BA" w14:textId="1ECAD2D1" w:rsidR="0028378A" w:rsidRPr="00220788" w:rsidRDefault="00EB2C3F" w:rsidP="00EB2C3F">
      <w:r w:rsidRPr="00761DED">
        <w:t>_________________________________________________________</w:t>
      </w:r>
    </w:p>
    <w:p w14:paraId="14BBFBC1" w14:textId="084945DA" w:rsidR="002A530D" w:rsidRDefault="002A530D" w:rsidP="00220788">
      <w:pPr>
        <w:pStyle w:val="ListParagraph"/>
        <w:numPr>
          <w:ilvl w:val="0"/>
          <w:numId w:val="32"/>
        </w:numPr>
        <w:ind w:left="284" w:hanging="284"/>
      </w:pPr>
      <w:r w:rsidRPr="00220788">
        <w:t xml:space="preserve">How </w:t>
      </w:r>
      <w:r w:rsidR="00CD1C1C">
        <w:t>do</w:t>
      </w:r>
      <w:r w:rsidRPr="00220788">
        <w:t xml:space="preserve"> we know if something in the plan needs to change</w:t>
      </w:r>
      <w:r w:rsidR="00220788" w:rsidRPr="00220788">
        <w:t>?</w:t>
      </w:r>
    </w:p>
    <w:p w14:paraId="26C6C1A7" w14:textId="77777777" w:rsidR="00CD1C1C" w:rsidRPr="00EA5A35" w:rsidRDefault="00CD1C1C" w:rsidP="00CD1C1C">
      <w:r w:rsidRPr="00EA5A35">
        <w:t>_________________________________________________________</w:t>
      </w:r>
    </w:p>
    <w:p w14:paraId="31FFE2E9" w14:textId="77777777" w:rsidR="00CD1C1C" w:rsidRPr="00761DED" w:rsidRDefault="00CD1C1C" w:rsidP="00CD1C1C">
      <w:r w:rsidRPr="00761DED">
        <w:t>_________________________________________________________</w:t>
      </w:r>
    </w:p>
    <w:p w14:paraId="25E9665B" w14:textId="40B0C3CF" w:rsidR="00CD1C1C" w:rsidRDefault="00CD1C1C" w:rsidP="00CD1C1C">
      <w:r w:rsidRPr="00761DED">
        <w:t>_________________________________________________________</w:t>
      </w:r>
    </w:p>
    <w:p w14:paraId="513629EB" w14:textId="41375B37" w:rsidR="00EB2C3F" w:rsidRDefault="00EB2C3F" w:rsidP="00EB2C3F"/>
    <w:p w14:paraId="5232BFC3" w14:textId="4B5A09C7" w:rsidR="00220788" w:rsidRDefault="00220788">
      <w:pPr>
        <w:spacing w:before="0" w:after="0" w:line="240" w:lineRule="auto"/>
        <w:rPr>
          <w:highlight w:val="yellow"/>
        </w:rPr>
      </w:pPr>
      <w:r>
        <w:rPr>
          <w:highlight w:val="yellow"/>
        </w:rPr>
        <w:br w:type="page"/>
      </w:r>
    </w:p>
    <w:p w14:paraId="39F08715" w14:textId="5AD70CAA" w:rsidR="00CD1C1C" w:rsidRPr="00772F58" w:rsidRDefault="007475CE" w:rsidP="00CD1C1C">
      <w:pPr>
        <w:pStyle w:val="Heading2"/>
      </w:pPr>
      <w:r>
        <w:rPr>
          <w:noProof/>
        </w:rPr>
        <w:lastRenderedPageBreak/>
        <w:drawing>
          <wp:anchor distT="0" distB="0" distL="114300" distR="114300" simplePos="0" relativeHeight="251796486" behindDoc="0" locked="0" layoutInCell="1" allowOverlap="1" wp14:anchorId="070DC448" wp14:editId="5B903360">
            <wp:simplePos x="0" y="0"/>
            <wp:positionH relativeFrom="column">
              <wp:posOffset>-468923</wp:posOffset>
            </wp:positionH>
            <wp:positionV relativeFrom="paragraph">
              <wp:posOffset>-688389</wp:posOffset>
            </wp:positionV>
            <wp:extent cx="1346200" cy="1346200"/>
            <wp:effectExtent l="0" t="0" r="6350" b="6350"/>
            <wp:wrapNone/>
            <wp:docPr id="1679050756" name="Picture 16790507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050756" name="Picture 1679050756">
                      <a:extLst>
                        <a:ext uri="{C183D7F6-B498-43B3-948B-1728B52AA6E4}">
                          <adec:decorative xmlns:adec="http://schemas.microsoft.com/office/drawing/2017/decorative" val="1"/>
                        </a:ext>
                      </a:extLst>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46200" cy="1346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2246B">
        <w:t>Making changes to my plan</w:t>
      </w:r>
    </w:p>
    <w:p w14:paraId="5B7AFBB5" w14:textId="571B4EF9" w:rsidR="00CD1C1C" w:rsidRPr="00772F58" w:rsidRDefault="0032246B" w:rsidP="0032246B">
      <w:pPr>
        <w:pStyle w:val="ListParagraph"/>
        <w:numPr>
          <w:ilvl w:val="0"/>
          <w:numId w:val="33"/>
        </w:numPr>
      </w:pPr>
      <w:r>
        <w:t>What is working well in my plan right now?</w:t>
      </w:r>
    </w:p>
    <w:p w14:paraId="023866FB" w14:textId="77777777" w:rsidR="00CD1C1C" w:rsidRPr="00EA5A35" w:rsidRDefault="00CD1C1C" w:rsidP="00CD1C1C">
      <w:r w:rsidRPr="00EA5A35">
        <w:t>_________________________________________________________</w:t>
      </w:r>
    </w:p>
    <w:p w14:paraId="48D349AE" w14:textId="77777777" w:rsidR="00CD1C1C" w:rsidRPr="00761DED" w:rsidRDefault="00CD1C1C" w:rsidP="00CD1C1C">
      <w:r w:rsidRPr="00761DED">
        <w:t>_________________________________________________________</w:t>
      </w:r>
    </w:p>
    <w:p w14:paraId="6CBE6F47" w14:textId="77777777" w:rsidR="00CD1C1C" w:rsidRPr="0091585D" w:rsidRDefault="00CD1C1C" w:rsidP="00CD1C1C">
      <w:r w:rsidRPr="00761DED">
        <w:t>_________________________________________________________</w:t>
      </w:r>
    </w:p>
    <w:p w14:paraId="2D544705" w14:textId="5E0B81C5" w:rsidR="0032246B" w:rsidRPr="00772F58" w:rsidRDefault="0032246B" w:rsidP="0032246B">
      <w:pPr>
        <w:pStyle w:val="ListParagraph"/>
        <w:numPr>
          <w:ilvl w:val="0"/>
          <w:numId w:val="33"/>
        </w:numPr>
      </w:pPr>
      <w:r>
        <w:t>What is not working?</w:t>
      </w:r>
    </w:p>
    <w:p w14:paraId="15356795" w14:textId="77777777" w:rsidR="0032246B" w:rsidRPr="00EA5A35" w:rsidRDefault="0032246B" w:rsidP="0032246B">
      <w:r w:rsidRPr="00EA5A35">
        <w:t>_________________________________________________________</w:t>
      </w:r>
    </w:p>
    <w:p w14:paraId="3CD36DA9" w14:textId="77777777" w:rsidR="0032246B" w:rsidRPr="00761DED" w:rsidRDefault="0032246B" w:rsidP="0032246B">
      <w:r w:rsidRPr="00761DED">
        <w:t>_________________________________________________________</w:t>
      </w:r>
    </w:p>
    <w:p w14:paraId="1622BE85" w14:textId="77777777" w:rsidR="0032246B" w:rsidRPr="0091585D" w:rsidRDefault="0032246B" w:rsidP="0032246B">
      <w:r w:rsidRPr="00761DED">
        <w:t>_________________________________________________________</w:t>
      </w:r>
    </w:p>
    <w:p w14:paraId="7A7E4F6F" w14:textId="511D39D1" w:rsidR="0032246B" w:rsidRPr="00772F58" w:rsidRDefault="0032246B" w:rsidP="0032246B">
      <w:pPr>
        <w:pStyle w:val="ListParagraph"/>
        <w:numPr>
          <w:ilvl w:val="0"/>
          <w:numId w:val="33"/>
        </w:numPr>
      </w:pPr>
      <w:r>
        <w:t>How can we do more of what helps me?</w:t>
      </w:r>
    </w:p>
    <w:p w14:paraId="5ABA529A" w14:textId="77777777" w:rsidR="0032246B" w:rsidRPr="00EA5A35" w:rsidRDefault="0032246B" w:rsidP="0032246B">
      <w:r w:rsidRPr="00EA5A35">
        <w:t>_________________________________________________________</w:t>
      </w:r>
    </w:p>
    <w:p w14:paraId="38FFD2C2" w14:textId="77777777" w:rsidR="0032246B" w:rsidRPr="00761DED" w:rsidRDefault="0032246B" w:rsidP="0032246B">
      <w:r w:rsidRPr="00761DED">
        <w:t>_________________________________________________________</w:t>
      </w:r>
    </w:p>
    <w:p w14:paraId="49453D22" w14:textId="77777777" w:rsidR="0032246B" w:rsidRPr="0091585D" w:rsidRDefault="0032246B" w:rsidP="0032246B">
      <w:r w:rsidRPr="00761DED">
        <w:t>_________________________________________________________</w:t>
      </w:r>
    </w:p>
    <w:p w14:paraId="5835E7D7" w14:textId="77777777" w:rsidR="00E60451" w:rsidRPr="0032246B" w:rsidRDefault="00E60451" w:rsidP="0032246B">
      <w:pPr>
        <w:rPr>
          <w:highlight w:val="yellow"/>
        </w:rPr>
      </w:pPr>
    </w:p>
    <w:p w14:paraId="45C83FB6" w14:textId="44BDE564" w:rsidR="0032246B" w:rsidRPr="00772F58" w:rsidRDefault="0032246B" w:rsidP="0032246B">
      <w:pPr>
        <w:pStyle w:val="ListParagraph"/>
        <w:numPr>
          <w:ilvl w:val="0"/>
          <w:numId w:val="33"/>
        </w:numPr>
      </w:pPr>
      <w:r>
        <w:lastRenderedPageBreak/>
        <w:t>How can we change or stop things that do not help?</w:t>
      </w:r>
    </w:p>
    <w:p w14:paraId="2E410355" w14:textId="77777777" w:rsidR="0032246B" w:rsidRPr="00EA5A35" w:rsidRDefault="0032246B" w:rsidP="0032246B">
      <w:r w:rsidRPr="00EA5A35">
        <w:t>_________________________________________________________</w:t>
      </w:r>
    </w:p>
    <w:p w14:paraId="0F29A208" w14:textId="77777777" w:rsidR="0032246B" w:rsidRPr="00761DED" w:rsidRDefault="0032246B" w:rsidP="0032246B">
      <w:r w:rsidRPr="00761DED">
        <w:t>_________________________________________________________</w:t>
      </w:r>
    </w:p>
    <w:p w14:paraId="4B39D1B1" w14:textId="77777777" w:rsidR="0032246B" w:rsidRPr="0091585D" w:rsidRDefault="0032246B" w:rsidP="0032246B">
      <w:r w:rsidRPr="00761DED">
        <w:t>_________________________________________________________</w:t>
      </w:r>
    </w:p>
    <w:p w14:paraId="688E1C3D" w14:textId="44160A2A" w:rsidR="0032246B" w:rsidRDefault="0032246B">
      <w:pPr>
        <w:spacing w:before="0" w:after="0" w:line="240" w:lineRule="auto"/>
        <w:rPr>
          <w:highlight w:val="yellow"/>
        </w:rPr>
      </w:pPr>
      <w:r>
        <w:rPr>
          <w:highlight w:val="yellow"/>
        </w:rPr>
        <w:br w:type="page"/>
      </w:r>
    </w:p>
    <w:p w14:paraId="7EF7AD1A" w14:textId="5757E8B0" w:rsidR="00D65F26" w:rsidRPr="00772F58" w:rsidRDefault="0062246D" w:rsidP="00D65F26">
      <w:pPr>
        <w:pStyle w:val="Heading2"/>
      </w:pPr>
      <w:r>
        <w:rPr>
          <w:noProof/>
        </w:rPr>
        <w:lastRenderedPageBreak/>
        <w:drawing>
          <wp:anchor distT="0" distB="0" distL="114300" distR="114300" simplePos="0" relativeHeight="251794438" behindDoc="0" locked="0" layoutInCell="1" allowOverlap="1" wp14:anchorId="6286909C" wp14:editId="460FC86F">
            <wp:simplePos x="0" y="0"/>
            <wp:positionH relativeFrom="column">
              <wp:posOffset>-749984</wp:posOffset>
            </wp:positionH>
            <wp:positionV relativeFrom="paragraph">
              <wp:posOffset>-749300</wp:posOffset>
            </wp:positionV>
            <wp:extent cx="1508369" cy="1508369"/>
            <wp:effectExtent l="0" t="0" r="0" b="0"/>
            <wp:wrapNone/>
            <wp:docPr id="477342357" name="Picture 4773423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342357" name="Picture 477342357">
                      <a:extLst>
                        <a:ext uri="{C183D7F6-B498-43B3-948B-1728B52AA6E4}">
                          <adec:decorative xmlns:adec="http://schemas.microsoft.com/office/drawing/2017/decorative" val="1"/>
                        </a:ext>
                      </a:extLst>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08369" cy="150836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65F26">
        <w:t>Moving toward my goals</w:t>
      </w:r>
    </w:p>
    <w:p w14:paraId="7EB8C29E" w14:textId="56BC3973" w:rsidR="00D65F26" w:rsidRPr="00772F58" w:rsidRDefault="00397A08" w:rsidP="00397A08">
      <w:pPr>
        <w:pStyle w:val="ListParagraph"/>
        <w:numPr>
          <w:ilvl w:val="0"/>
          <w:numId w:val="34"/>
        </w:numPr>
      </w:pPr>
      <w:r>
        <w:t xml:space="preserve">Has anything changed in my life </w:t>
      </w:r>
      <w:r w:rsidR="00780C14">
        <w:t>in the past few weeks</w:t>
      </w:r>
      <w:r w:rsidR="00D65F26">
        <w:t>?</w:t>
      </w:r>
    </w:p>
    <w:p w14:paraId="110F1120" w14:textId="77777777" w:rsidR="00D65F26" w:rsidRPr="00EA5A35" w:rsidRDefault="00D65F26" w:rsidP="00D65F26">
      <w:r w:rsidRPr="00EA5A35">
        <w:t>_________________________________________________________</w:t>
      </w:r>
    </w:p>
    <w:p w14:paraId="0A10B77E" w14:textId="77777777" w:rsidR="00D65F26" w:rsidRPr="00761DED" w:rsidRDefault="00D65F26" w:rsidP="00D65F26">
      <w:r w:rsidRPr="00761DED">
        <w:t>_________________________________________________________</w:t>
      </w:r>
    </w:p>
    <w:p w14:paraId="3E5C1F76" w14:textId="77777777" w:rsidR="00D65F26" w:rsidRPr="0091585D" w:rsidRDefault="00D65F26" w:rsidP="00D65F26">
      <w:r w:rsidRPr="00761DED">
        <w:t>_________________________________________________________</w:t>
      </w:r>
    </w:p>
    <w:p w14:paraId="5203AD80" w14:textId="1328DF9B" w:rsidR="00A5473B" w:rsidRPr="00772F58" w:rsidRDefault="00721722" w:rsidP="00A5473B">
      <w:pPr>
        <w:pStyle w:val="ListParagraph"/>
        <w:numPr>
          <w:ilvl w:val="0"/>
          <w:numId w:val="34"/>
        </w:numPr>
      </w:pPr>
      <w:r>
        <w:t>Do I have</w:t>
      </w:r>
      <w:r w:rsidR="00A5473B">
        <w:t xml:space="preserve"> any new activities or supports</w:t>
      </w:r>
      <w:r>
        <w:t xml:space="preserve"> in my life since we made my last plan?</w:t>
      </w:r>
      <w:r w:rsidR="00A5473B">
        <w:t xml:space="preserve"> </w:t>
      </w:r>
    </w:p>
    <w:p w14:paraId="7223EAED" w14:textId="77777777" w:rsidR="00A5473B" w:rsidRPr="00EA5A35" w:rsidRDefault="00A5473B" w:rsidP="00A5473B">
      <w:r w:rsidRPr="00EA5A35">
        <w:t>_________________________________________________________</w:t>
      </w:r>
    </w:p>
    <w:p w14:paraId="66F887B9" w14:textId="77777777" w:rsidR="00A5473B" w:rsidRPr="00761DED" w:rsidRDefault="00A5473B" w:rsidP="00A5473B">
      <w:r w:rsidRPr="00761DED">
        <w:t>_________________________________________________________</w:t>
      </w:r>
    </w:p>
    <w:p w14:paraId="677BA756" w14:textId="77777777" w:rsidR="00A5473B" w:rsidRPr="0091585D" w:rsidRDefault="00A5473B" w:rsidP="00A5473B">
      <w:r w:rsidRPr="00761DED">
        <w:t>_________________________________________________________</w:t>
      </w:r>
    </w:p>
    <w:p w14:paraId="6F2FBEAB" w14:textId="0B23AC81" w:rsidR="00D65F26" w:rsidRPr="00772F58" w:rsidRDefault="00780C14" w:rsidP="00397A08">
      <w:pPr>
        <w:pStyle w:val="ListParagraph"/>
        <w:numPr>
          <w:ilvl w:val="0"/>
          <w:numId w:val="34"/>
        </w:numPr>
      </w:pPr>
      <w:r>
        <w:t xml:space="preserve">Are there new people in my support network in my life we should add to </w:t>
      </w:r>
      <w:r w:rsidR="00F5761D">
        <w:t>my</w:t>
      </w:r>
      <w:r>
        <w:t xml:space="preserve"> plan to help </w:t>
      </w:r>
      <w:r w:rsidR="00F5761D">
        <w:t>me</w:t>
      </w:r>
      <w:r w:rsidR="00A5473B">
        <w:t xml:space="preserve"> work on </w:t>
      </w:r>
      <w:r w:rsidR="00F5761D">
        <w:t>my</w:t>
      </w:r>
      <w:r w:rsidR="00A5473B">
        <w:t xml:space="preserve"> goals</w:t>
      </w:r>
      <w:r w:rsidR="00D65F26">
        <w:t>?</w:t>
      </w:r>
    </w:p>
    <w:p w14:paraId="15B286EE" w14:textId="77777777" w:rsidR="00D65F26" w:rsidRPr="00EA5A35" w:rsidRDefault="00D65F26" w:rsidP="00D65F26">
      <w:r w:rsidRPr="00EA5A35">
        <w:t>_________________________________________________________</w:t>
      </w:r>
    </w:p>
    <w:p w14:paraId="7CEF2602" w14:textId="77777777" w:rsidR="00D65F26" w:rsidRPr="00761DED" w:rsidRDefault="00D65F26" w:rsidP="00D65F26">
      <w:r w:rsidRPr="00761DED">
        <w:t>_________________________________________________________</w:t>
      </w:r>
    </w:p>
    <w:p w14:paraId="7D921ADA" w14:textId="77777777" w:rsidR="00D65F26" w:rsidRPr="0091585D" w:rsidRDefault="00D65F26" w:rsidP="00D65F26">
      <w:r w:rsidRPr="00761DED">
        <w:t>_________________________________________________________</w:t>
      </w:r>
    </w:p>
    <w:p w14:paraId="2216FD73" w14:textId="26627C95" w:rsidR="00721722" w:rsidRPr="00772F58" w:rsidRDefault="00721722" w:rsidP="00721722">
      <w:pPr>
        <w:pStyle w:val="ListParagraph"/>
        <w:numPr>
          <w:ilvl w:val="0"/>
          <w:numId w:val="34"/>
        </w:numPr>
      </w:pPr>
      <w:r>
        <w:lastRenderedPageBreak/>
        <w:t xml:space="preserve">Are there any new behaviour support plan goals </w:t>
      </w:r>
      <w:r w:rsidR="00F5761D">
        <w:t>I</w:t>
      </w:r>
      <w:r>
        <w:t xml:space="preserve"> want to add to </w:t>
      </w:r>
      <w:r w:rsidR="00F5761D">
        <w:t>my</w:t>
      </w:r>
      <w:r>
        <w:t xml:space="preserve"> plan?</w:t>
      </w:r>
    </w:p>
    <w:p w14:paraId="6705EAD5" w14:textId="77777777" w:rsidR="00721722" w:rsidRPr="00EA5A35" w:rsidRDefault="00721722" w:rsidP="00721722">
      <w:r w:rsidRPr="00EA5A35">
        <w:t>_________________________________________________________</w:t>
      </w:r>
    </w:p>
    <w:p w14:paraId="690EE736" w14:textId="77777777" w:rsidR="00721722" w:rsidRPr="00761DED" w:rsidRDefault="00721722" w:rsidP="00721722">
      <w:r w:rsidRPr="00761DED">
        <w:t>_________________________________________________________</w:t>
      </w:r>
    </w:p>
    <w:p w14:paraId="7BC8E9CA" w14:textId="77777777" w:rsidR="00721722" w:rsidRPr="0091585D" w:rsidRDefault="00721722" w:rsidP="00721722">
      <w:r w:rsidRPr="00761DED">
        <w:t>_________________________________________________________</w:t>
      </w:r>
    </w:p>
    <w:p w14:paraId="336F48F8" w14:textId="676B1DEC" w:rsidR="00A94A69" w:rsidRPr="00772F58" w:rsidRDefault="00F5761D" w:rsidP="00A94A69">
      <w:pPr>
        <w:pStyle w:val="ListParagraph"/>
        <w:numPr>
          <w:ilvl w:val="0"/>
          <w:numId w:val="34"/>
        </w:numPr>
      </w:pPr>
      <w:r>
        <w:t>How can we make sure my plan is working for me</w:t>
      </w:r>
      <w:r w:rsidR="00A94A69">
        <w:t>?</w:t>
      </w:r>
    </w:p>
    <w:p w14:paraId="4F4F105C" w14:textId="77777777" w:rsidR="00A94A69" w:rsidRPr="00EA5A35" w:rsidRDefault="00A94A69" w:rsidP="00A94A69">
      <w:r w:rsidRPr="00EA5A35">
        <w:t>_________________________________________________________</w:t>
      </w:r>
    </w:p>
    <w:p w14:paraId="27337117" w14:textId="77777777" w:rsidR="00A94A69" w:rsidRPr="00761DED" w:rsidRDefault="00A94A69" w:rsidP="00A94A69">
      <w:r w:rsidRPr="00761DED">
        <w:t>_________________________________________________________</w:t>
      </w:r>
    </w:p>
    <w:p w14:paraId="7B8646C2" w14:textId="77777777" w:rsidR="00A94A69" w:rsidRPr="0091585D" w:rsidRDefault="00A94A69" w:rsidP="00A94A69">
      <w:r w:rsidRPr="00761DED">
        <w:t>_________________________________________________________</w:t>
      </w:r>
    </w:p>
    <w:p w14:paraId="1C90C91F" w14:textId="638CEF9E" w:rsidR="00066188" w:rsidRDefault="00066188">
      <w:pPr>
        <w:spacing w:before="0" w:after="0" w:line="240" w:lineRule="auto"/>
        <w:rPr>
          <w:highlight w:val="yellow"/>
        </w:rPr>
      </w:pPr>
      <w:r>
        <w:rPr>
          <w:highlight w:val="yellow"/>
        </w:rPr>
        <w:br w:type="page"/>
      </w:r>
    </w:p>
    <w:p w14:paraId="104A3872" w14:textId="3293A7F8" w:rsidR="00066188" w:rsidRPr="00772F58" w:rsidRDefault="00B2333C" w:rsidP="00066188">
      <w:pPr>
        <w:pStyle w:val="Heading2"/>
      </w:pPr>
      <w:r>
        <w:rPr>
          <w:noProof/>
        </w:rPr>
        <w:lastRenderedPageBreak/>
        <w:drawing>
          <wp:anchor distT="0" distB="0" distL="114300" distR="114300" simplePos="0" relativeHeight="251792390" behindDoc="0" locked="0" layoutInCell="1" allowOverlap="1" wp14:anchorId="659F9F92" wp14:editId="66892D01">
            <wp:simplePos x="0" y="0"/>
            <wp:positionH relativeFrom="column">
              <wp:posOffset>-593872</wp:posOffset>
            </wp:positionH>
            <wp:positionV relativeFrom="paragraph">
              <wp:posOffset>-586740</wp:posOffset>
            </wp:positionV>
            <wp:extent cx="1486877" cy="1486877"/>
            <wp:effectExtent l="0" t="0" r="0" b="0"/>
            <wp:wrapNone/>
            <wp:docPr id="649991143" name="Picture 6499911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991143" name="Picture 649991143">
                      <a:extLst>
                        <a:ext uri="{C183D7F6-B498-43B3-948B-1728B52AA6E4}">
                          <adec:decorative xmlns:adec="http://schemas.microsoft.com/office/drawing/2017/decorative" val="1"/>
                        </a:ext>
                      </a:extLst>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86877" cy="148687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66188">
        <w:t>Next steps for my behaviour support plan</w:t>
      </w:r>
    </w:p>
    <w:p w14:paraId="0A641701" w14:textId="62DD6482" w:rsidR="00066188" w:rsidRPr="00772F58" w:rsidRDefault="00E55BDB" w:rsidP="00066188">
      <w:pPr>
        <w:pStyle w:val="ListParagraph"/>
        <w:numPr>
          <w:ilvl w:val="0"/>
          <w:numId w:val="35"/>
        </w:numPr>
      </w:pPr>
      <w:r>
        <w:t xml:space="preserve">These are the things we will do to make my plan is working in the best way: </w:t>
      </w:r>
    </w:p>
    <w:p w14:paraId="3CD32D92" w14:textId="77777777" w:rsidR="00066188" w:rsidRPr="00EA5A35" w:rsidRDefault="00066188" w:rsidP="00066188">
      <w:r w:rsidRPr="00EA5A35">
        <w:t>_________________________________________________________</w:t>
      </w:r>
    </w:p>
    <w:p w14:paraId="0C881A53" w14:textId="77777777" w:rsidR="00066188" w:rsidRPr="00761DED" w:rsidRDefault="00066188" w:rsidP="00066188">
      <w:r w:rsidRPr="00761DED">
        <w:t>_________________________________________________________</w:t>
      </w:r>
    </w:p>
    <w:p w14:paraId="5C66A549" w14:textId="77777777" w:rsidR="00066188" w:rsidRPr="0091585D" w:rsidRDefault="00066188" w:rsidP="00066188">
      <w:r w:rsidRPr="00761DED">
        <w:t>_________________________________________________________</w:t>
      </w:r>
    </w:p>
    <w:p w14:paraId="512E7C45" w14:textId="77777777" w:rsidR="00E55BDB" w:rsidRPr="00761DED" w:rsidRDefault="00E55BDB" w:rsidP="00E55BDB">
      <w:r w:rsidRPr="00761DED">
        <w:t>_________________________________________________________</w:t>
      </w:r>
    </w:p>
    <w:p w14:paraId="7F625361" w14:textId="77777777" w:rsidR="00E55BDB" w:rsidRPr="0091585D" w:rsidRDefault="00E55BDB" w:rsidP="00E55BDB">
      <w:r w:rsidRPr="00761DED">
        <w:t>_________________________________________________________</w:t>
      </w:r>
    </w:p>
    <w:p w14:paraId="67BF6E14" w14:textId="77777777" w:rsidR="009F2AFA" w:rsidRPr="00761DED" w:rsidRDefault="009F2AFA" w:rsidP="009F2AFA">
      <w:r w:rsidRPr="00761DED">
        <w:t>_________________________________________________________</w:t>
      </w:r>
    </w:p>
    <w:p w14:paraId="35EEE1B0" w14:textId="2A800977" w:rsidR="009F2AFA" w:rsidRDefault="009F2AFA" w:rsidP="009F2AFA">
      <w:r w:rsidRPr="00761DED">
        <w:t>_________________________________________________________</w:t>
      </w:r>
    </w:p>
    <w:p w14:paraId="1884F542" w14:textId="77777777" w:rsidR="009F2AFA" w:rsidRPr="0091585D" w:rsidRDefault="009F2AFA" w:rsidP="009F2AFA">
      <w:r w:rsidRPr="00761DED">
        <w:t>_________________________________________________________</w:t>
      </w:r>
    </w:p>
    <w:p w14:paraId="3FC1B11B" w14:textId="77777777" w:rsidR="009F2AFA" w:rsidRPr="00761DED" w:rsidRDefault="009F2AFA" w:rsidP="009F2AFA">
      <w:r w:rsidRPr="00761DED">
        <w:t>_________________________________________________________</w:t>
      </w:r>
    </w:p>
    <w:p w14:paraId="04B42145" w14:textId="77777777" w:rsidR="009F2AFA" w:rsidRDefault="009F2AFA" w:rsidP="009F2AFA">
      <w:r w:rsidRPr="00761DED">
        <w:t>_________________________________________________________</w:t>
      </w:r>
    </w:p>
    <w:p w14:paraId="1802B6A0" w14:textId="77777777" w:rsidR="009F2AFA" w:rsidRPr="0091585D" w:rsidRDefault="009F2AFA" w:rsidP="009F2AFA">
      <w:r w:rsidRPr="00761DED">
        <w:t>_________________________________________________________</w:t>
      </w:r>
    </w:p>
    <w:p w14:paraId="30D165DA" w14:textId="43D133D6" w:rsidR="00CD1C1C" w:rsidRPr="009F2AFA" w:rsidRDefault="009F2AFA" w:rsidP="009F2AFA">
      <w:pPr>
        <w:pStyle w:val="ListParagraph"/>
        <w:numPr>
          <w:ilvl w:val="0"/>
          <w:numId w:val="35"/>
        </w:numPr>
      </w:pPr>
      <w:r w:rsidRPr="009F2AFA">
        <w:lastRenderedPageBreak/>
        <w:t>These are the next steps for my behaviour support practitioner and my plan:</w:t>
      </w:r>
    </w:p>
    <w:p w14:paraId="0A3C2370" w14:textId="77777777" w:rsidR="009F2AFA" w:rsidRPr="00761DED" w:rsidRDefault="009F2AFA" w:rsidP="009F2AFA">
      <w:r w:rsidRPr="00761DED">
        <w:t>_________________________________________________________</w:t>
      </w:r>
    </w:p>
    <w:p w14:paraId="40282D2B" w14:textId="77777777" w:rsidR="009F2AFA" w:rsidRDefault="009F2AFA" w:rsidP="009F2AFA">
      <w:r w:rsidRPr="00761DED">
        <w:t>_________________________________________________________</w:t>
      </w:r>
    </w:p>
    <w:p w14:paraId="6059AE46" w14:textId="77777777" w:rsidR="009F2AFA" w:rsidRPr="0091585D" w:rsidRDefault="009F2AFA" w:rsidP="009F2AFA">
      <w:r w:rsidRPr="00761DED">
        <w:t>_________________________________________________________</w:t>
      </w:r>
    </w:p>
    <w:p w14:paraId="6B7FA398" w14:textId="77777777" w:rsidR="009F2AFA" w:rsidRPr="00761DED" w:rsidRDefault="009F2AFA" w:rsidP="009F2AFA">
      <w:r w:rsidRPr="00761DED">
        <w:t>_________________________________________________________</w:t>
      </w:r>
    </w:p>
    <w:p w14:paraId="1AB3FB34" w14:textId="77777777" w:rsidR="009F2AFA" w:rsidRDefault="009F2AFA" w:rsidP="009F2AFA">
      <w:r w:rsidRPr="00761DED">
        <w:t>_________________________________________________________</w:t>
      </w:r>
    </w:p>
    <w:p w14:paraId="05B8AC79" w14:textId="77777777" w:rsidR="009F2AFA" w:rsidRPr="0091585D" w:rsidRDefault="009F2AFA" w:rsidP="009F2AFA">
      <w:r w:rsidRPr="00761DED">
        <w:t>_________________________________________________________</w:t>
      </w:r>
    </w:p>
    <w:p w14:paraId="0132A098" w14:textId="77777777" w:rsidR="00282FE0" w:rsidRPr="00CC7264" w:rsidRDefault="00282FE0" w:rsidP="00E37053">
      <w:pPr>
        <w:pStyle w:val="ListParagraph"/>
        <w:numPr>
          <w:ilvl w:val="0"/>
          <w:numId w:val="35"/>
        </w:numPr>
        <w:ind w:hanging="357"/>
        <w:contextualSpacing w:val="0"/>
      </w:pPr>
      <w:r w:rsidRPr="00CC7264">
        <w:t>My behaviour support practitioner will:</w:t>
      </w:r>
    </w:p>
    <w:p w14:paraId="79B8962B" w14:textId="4A294843" w:rsidR="000E221F" w:rsidRPr="00CC7264" w:rsidRDefault="00282FE0" w:rsidP="00E37053">
      <w:pPr>
        <w:pStyle w:val="ListParagraph"/>
        <w:numPr>
          <w:ilvl w:val="1"/>
          <w:numId w:val="35"/>
        </w:numPr>
        <w:ind w:hanging="357"/>
        <w:contextualSpacing w:val="0"/>
      </w:pPr>
      <w:r w:rsidRPr="00CC7264">
        <w:t xml:space="preserve">Check in </w:t>
      </w:r>
      <w:r w:rsidR="00BB0F11" w:rsidRPr="00CC7264">
        <w:t xml:space="preserve">with me </w:t>
      </w:r>
      <w:r w:rsidRPr="00CC7264">
        <w:t xml:space="preserve">again </w:t>
      </w:r>
      <w:r w:rsidR="00E37053" w:rsidRPr="00CC7264">
        <w:t>__</w:t>
      </w:r>
      <w:r w:rsidR="00982E34" w:rsidRPr="00CC7264">
        <w:t>_</w:t>
      </w:r>
      <w:r w:rsidR="00E37053" w:rsidRPr="00CC7264">
        <w:t>____________________ (when?)</w:t>
      </w:r>
    </w:p>
    <w:p w14:paraId="1DB30004" w14:textId="2CE1083E" w:rsidR="00CD1C1C" w:rsidRPr="00CC7264" w:rsidRDefault="000E221F" w:rsidP="00E37053">
      <w:pPr>
        <w:pStyle w:val="ListParagraph"/>
        <w:numPr>
          <w:ilvl w:val="1"/>
          <w:numId w:val="35"/>
        </w:numPr>
        <w:ind w:hanging="357"/>
        <w:contextualSpacing w:val="0"/>
      </w:pPr>
      <w:r w:rsidRPr="00CC7264">
        <w:t>C</w:t>
      </w:r>
      <w:r w:rsidR="00282FE0" w:rsidRPr="00CC7264">
        <w:t xml:space="preserve">heck my </w:t>
      </w:r>
      <w:r w:rsidR="00E37053" w:rsidRPr="00CC7264">
        <w:t xml:space="preserve">behaviour support </w:t>
      </w:r>
      <w:r w:rsidR="00282FE0" w:rsidRPr="00CC7264">
        <w:t xml:space="preserve">plan again </w:t>
      </w:r>
      <w:r w:rsidRPr="00CC7264">
        <w:t xml:space="preserve">to see how it’s working </w:t>
      </w:r>
      <w:r w:rsidR="00BB0F11" w:rsidRPr="00CC7264">
        <w:br/>
      </w:r>
      <w:r w:rsidR="00E37053" w:rsidRPr="00CC7264">
        <w:br/>
        <w:t>_______________________________ (when?)</w:t>
      </w:r>
    </w:p>
    <w:p w14:paraId="3E0F5BAA" w14:textId="77777777" w:rsidR="00BB0F11" w:rsidRPr="00CC7264" w:rsidRDefault="000E221F" w:rsidP="00E37053">
      <w:pPr>
        <w:pStyle w:val="ListParagraph"/>
        <w:numPr>
          <w:ilvl w:val="1"/>
          <w:numId w:val="35"/>
        </w:numPr>
        <w:ind w:hanging="357"/>
        <w:contextualSpacing w:val="0"/>
      </w:pPr>
      <w:r w:rsidRPr="00CC7264">
        <w:t xml:space="preserve">Talk to </w:t>
      </w:r>
      <w:r w:rsidR="00E37053" w:rsidRPr="00CC7264">
        <w:t>people</w:t>
      </w:r>
      <w:r w:rsidRPr="00CC7264">
        <w:t xml:space="preserve"> </w:t>
      </w:r>
      <w:r w:rsidR="00E37053" w:rsidRPr="00CC7264">
        <w:t>in my support network</w:t>
      </w:r>
    </w:p>
    <w:p w14:paraId="4746D726" w14:textId="1942C2CD" w:rsidR="000E38B5" w:rsidRPr="00982E34" w:rsidRDefault="001A2779" w:rsidP="00982E34">
      <w:pPr>
        <w:pStyle w:val="ListParagraph"/>
        <w:ind w:left="1080"/>
        <w:contextualSpacing w:val="0"/>
        <w:rPr>
          <w:highlight w:val="yellow"/>
        </w:rPr>
      </w:pPr>
      <w:r>
        <w:rPr>
          <w:noProof/>
        </w:rPr>
        <mc:AlternateContent>
          <mc:Choice Requires="wps">
            <w:drawing>
              <wp:anchor distT="0" distB="0" distL="114300" distR="114300" simplePos="0" relativeHeight="251786246" behindDoc="0" locked="0" layoutInCell="1" allowOverlap="1" wp14:anchorId="65BE062D" wp14:editId="55FE4972">
                <wp:simplePos x="0" y="0"/>
                <wp:positionH relativeFrom="column">
                  <wp:posOffset>4964430</wp:posOffset>
                </wp:positionH>
                <wp:positionV relativeFrom="paragraph">
                  <wp:posOffset>572770</wp:posOffset>
                </wp:positionV>
                <wp:extent cx="914400" cy="914400"/>
                <wp:effectExtent l="0" t="0" r="0" b="0"/>
                <wp:wrapNone/>
                <wp:docPr id="448899478" name="Text Box 11"/>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wps:spPr>
                      <wps:txbx>
                        <w:txbxContent>
                          <w:p w14:paraId="3AA8EE8D" w14:textId="27C47D91" w:rsidR="001A2779" w:rsidRPr="001A2779" w:rsidRDefault="001A2779">
                            <w:pPr>
                              <w:rPr>
                                <w:sz w:val="20"/>
                                <w:szCs w:val="18"/>
                              </w:rPr>
                            </w:pPr>
                            <w:r w:rsidRPr="001A2779">
                              <w:rPr>
                                <w:sz w:val="20"/>
                                <w:szCs w:val="18"/>
                              </w:rPr>
                              <w:t>Images may not be reused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xmlns:w16sdtfl="http://schemas.microsoft.com/office/word/2024/wordml/sdtformatlock">
            <w:pict>
              <v:shapetype w14:anchorId="65BE062D" id="_x0000_t202" coordsize="21600,21600" o:spt="202" path="m,l,21600r21600,l21600,xe">
                <v:stroke joinstyle="miter"/>
                <v:path gradientshapeok="t" o:connecttype="rect"/>
              </v:shapetype>
              <v:shape id="Text Box 11" o:spid="_x0000_s1026" type="#_x0000_t202" style="position:absolute;left:0;text-align:left;margin-left:390.9pt;margin-top:45.1pt;width:1in;height:1in;z-index:25178624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" filled="f" stroked="f" strokeweight=".5pt">
                <v:textbox>
                  <w:txbxContent>
                    <w:p w14:paraId="3AA8EE8D" w14:textId="27C47D91" w:rsidR="001A2779" w:rsidRPr="001A2779" w:rsidRDefault="001A2779">
                      <w:pPr>
                        <w:rPr>
                          <w:sz w:val="20"/>
                          <w:szCs w:val="18"/>
                        </w:rPr>
                      </w:pPr>
                      <w:r w:rsidRPr="001A2779">
                        <w:rPr>
                          <w:sz w:val="20"/>
                          <w:szCs w:val="18"/>
                        </w:rPr>
                        <w:t>Images may not be reused</w:t>
                      </w:r>
                    </w:p>
                  </w:txbxContent>
                </v:textbox>
              </v:shape>
            </w:pict>
          </mc:Fallback>
        </mc:AlternateContent>
      </w:r>
      <w:r>
        <w:rPr>
          <w:noProof/>
        </w:rPr>
        <w:drawing>
          <wp:anchor distT="0" distB="0" distL="114300" distR="114300" simplePos="0" relativeHeight="251785222" behindDoc="0" locked="0" layoutInCell="1" allowOverlap="1" wp14:anchorId="67948094" wp14:editId="17548963">
            <wp:simplePos x="0" y="0"/>
            <wp:positionH relativeFrom="page">
              <wp:align>right</wp:align>
            </wp:positionH>
            <wp:positionV relativeFrom="paragraph">
              <wp:posOffset>437662</wp:posOffset>
            </wp:positionV>
            <wp:extent cx="1894840" cy="409273"/>
            <wp:effectExtent l="0" t="0" r="0" b="0"/>
            <wp:wrapNone/>
            <wp:docPr id="1868872695" name="Picture 3"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872695" name="Picture 3" descr="A black and white logo&#10;&#10;AI-generated content may be incorrect."/>
                    <pic:cNvPicPr>
                      <a:picLocks noChangeAspect="1"/>
                    </pic:cNvPicPr>
                  </pic:nvPicPr>
                  <pic:blipFill rotWithShape="1">
                    <a:blip r:embed="rId37" cstate="print">
                      <a:extLst>
                        <a:ext uri="{28A0092B-C50C-407E-A947-70E740481C1C}">
                          <a14:useLocalDpi xmlns:a14="http://schemas.microsoft.com/office/drawing/2010/main" val="0"/>
                        </a:ext>
                      </a:extLst>
                    </a:blip>
                    <a:srcRect t="38389" b="40007"/>
                    <a:stretch/>
                  </pic:blipFill>
                  <pic:spPr bwMode="auto">
                    <a:xfrm>
                      <a:off x="0" y="0"/>
                      <a:ext cx="1894840" cy="409273"/>
                    </a:xfrm>
                    <a:prstGeom prst="rect">
                      <a:avLst/>
                    </a:prstGeom>
                    <a:noFill/>
                    <a:ln>
                      <a:noFill/>
                    </a:ln>
                    <a:extLst>
                      <a:ext uri="{53640926-AAD7-44D8-BBD7-CCE9431645EC}">
                        <a14:shadowObscured xmlns:a14="http://schemas.microsoft.com/office/drawing/2010/main"/>
                      </a:ext>
                    </a:extLst>
                  </pic:spPr>
                </pic:pic>
              </a:graphicData>
            </a:graphic>
          </wp:anchor>
        </w:drawing>
      </w:r>
      <w:r w:rsidR="00BB0F11">
        <w:t>_______________________________ (when?)</w:t>
      </w:r>
      <w:r w:rsidR="000E38B5">
        <w:br w:type="page"/>
      </w:r>
    </w:p>
    <w:p w14:paraId="4D51BD57" w14:textId="2B364883" w:rsidR="00D84A0F" w:rsidRDefault="00681417" w:rsidP="0032213E">
      <w:pPr>
        <w:rPr>
          <w:szCs w:val="36"/>
        </w:rPr>
      </w:pPr>
      <w:r>
        <w:rPr>
          <w:noProof/>
        </w:rPr>
        <w:lastRenderedPageBreak/>
        <w:drawing>
          <wp:anchor distT="0" distB="0" distL="114300" distR="114300" simplePos="0" relativeHeight="251645952" behindDoc="0" locked="0" layoutInCell="1" allowOverlap="1" wp14:anchorId="7BEB6FB3" wp14:editId="379061AC">
            <wp:simplePos x="0" y="0"/>
            <wp:positionH relativeFrom="margin">
              <wp:posOffset>691903</wp:posOffset>
            </wp:positionH>
            <wp:positionV relativeFrom="paragraph">
              <wp:posOffset>-6327444</wp:posOffset>
            </wp:positionV>
            <wp:extent cx="10441918" cy="17505238"/>
            <wp:effectExtent l="0" t="0" r="1884045" b="763905"/>
            <wp:wrapNone/>
            <wp:docPr id="217519334" name="Graphic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519334" name="Graphic 7">
                      <a:extLst>
                        <a:ext uri="{C183D7F6-B498-43B3-948B-1728B52AA6E4}">
                          <adec:decorative xmlns:adec="http://schemas.microsoft.com/office/drawing/2017/decorative" val="1"/>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rot="969124" flipH="1" flipV="1">
                      <a:off x="0" y="0"/>
                      <a:ext cx="10441918" cy="17505238"/>
                    </a:xfrm>
                    <a:prstGeom prst="rect">
                      <a:avLst/>
                    </a:prstGeom>
                  </pic:spPr>
                </pic:pic>
              </a:graphicData>
            </a:graphic>
          </wp:anchor>
        </w:drawing>
      </w:r>
    </w:p>
    <w:p w14:paraId="36A4EF87" w14:textId="11838FEC" w:rsidR="00AD6D70" w:rsidRDefault="00AD6D70" w:rsidP="0032213E"/>
    <w:p w14:paraId="4C3381A0" w14:textId="7A34D460" w:rsidR="0032213E" w:rsidRDefault="0032213E" w:rsidP="0032213E"/>
    <w:p w14:paraId="0B6624D1" w14:textId="0F92FCC3" w:rsidR="0032213E" w:rsidRDefault="006A76AF" w:rsidP="0032213E">
      <w:r>
        <w:rPr>
          <w:noProof/>
        </w:rPr>
        <mc:AlternateContent>
          <mc:Choice Requires="wps">
            <w:drawing>
              <wp:anchor distT="0" distB="0" distL="114300" distR="114300" simplePos="0" relativeHeight="251663360" behindDoc="0" locked="0" layoutInCell="1" allowOverlap="1" wp14:anchorId="16864B15" wp14:editId="7484D075">
                <wp:simplePos x="0" y="0"/>
                <wp:positionH relativeFrom="margin">
                  <wp:posOffset>1206500</wp:posOffset>
                </wp:positionH>
                <wp:positionV relativeFrom="paragraph">
                  <wp:posOffset>401651</wp:posOffset>
                </wp:positionV>
                <wp:extent cx="3315335" cy="914400"/>
                <wp:effectExtent l="0" t="0" r="0" b="0"/>
                <wp:wrapNone/>
                <wp:docPr id="1512662600" name="Text Box 20"/>
                <wp:cNvGraphicFramePr/>
                <a:graphic xmlns:a="http://schemas.openxmlformats.org/drawingml/2006/main">
                  <a:graphicData uri="http://schemas.microsoft.com/office/word/2010/wordprocessingShape">
                    <wps:wsp>
                      <wps:cNvSpPr txBox="1"/>
                      <wps:spPr>
                        <a:xfrm>
                          <a:off x="0" y="0"/>
                          <a:ext cx="3315335" cy="914400"/>
                        </a:xfrm>
                        <a:prstGeom prst="rect">
                          <a:avLst/>
                        </a:prstGeom>
                        <a:noFill/>
                        <a:ln w="6350">
                          <a:noFill/>
                        </a:ln>
                      </wps:spPr>
                      <wps:txbx>
                        <w:txbxContent>
                          <w:p w14:paraId="0AA5CB00" w14:textId="77777777" w:rsidR="006A76AF" w:rsidRPr="00547027" w:rsidRDefault="006A76AF" w:rsidP="006A76AF">
                            <w:pPr>
                              <w:pStyle w:val="website"/>
                              <w:rPr>
                                <w:b/>
                                <w:bCs/>
                                <w:color w:val="002D81"/>
                                <w:spacing w:val="20"/>
                                <w:sz w:val="32"/>
                                <w:szCs w:val="28"/>
                              </w:rPr>
                            </w:pPr>
                            <w:r w:rsidRPr="00547027">
                              <w:rPr>
                                <w:b/>
                                <w:bCs/>
                                <w:color w:val="002D81"/>
                                <w:spacing w:val="20"/>
                                <w:sz w:val="32"/>
                                <w:szCs w:val="28"/>
                              </w:rPr>
                              <w:t>therightdirectionpbs.com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xmlns:w16sdtfl="http://schemas.microsoft.com/office/word/2024/wordml/sdtformatlock">
            <w:pict>
              <v:shape w14:anchorId="16864B15" id="Text Box 20" o:spid="_x0000_s1027" type="#_x0000_t202" style="position:absolute;margin-left:95pt;margin-top:31.65pt;width:261.05pt;height:1in;z-index:251663360;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" filled="f" stroked="f" strokeweight=".5pt">
                <v:textbox>
                  <w:txbxContent>
                    <w:p w14:paraId="0AA5CB00" w14:textId="77777777" w:rsidR="006A76AF" w:rsidRPr="00547027" w:rsidRDefault="006A76AF" w:rsidP="006A76AF">
                      <w:pPr>
                        <w:pStyle w:val="website"/>
                        <w:rPr>
                          <w:b/>
                          <w:bCs/>
                          <w:color w:val="002D81"/>
                          <w:spacing w:val="20"/>
                          <w:sz w:val="32"/>
                          <w:szCs w:val="28"/>
                        </w:rPr>
                      </w:pPr>
                      <w:r w:rsidRPr="00547027">
                        <w:rPr>
                          <w:b/>
                          <w:bCs/>
                          <w:color w:val="002D81"/>
                          <w:spacing w:val="20"/>
                          <w:sz w:val="32"/>
                          <w:szCs w:val="28"/>
                        </w:rPr>
                        <w:t>therightdirectionpbs.com</w:t>
                      </w:r>
                    </w:p>
                  </w:txbxContent>
                </v:textbox>
                <w10:wrap anchorx="margin"/>
              </v:shape>
            </w:pict>
          </mc:Fallback>
        </mc:AlternateContent>
      </w:r>
    </w:p>
    <w:p w14:paraId="3A2B5B43" w14:textId="0C7BDBEB" w:rsidR="0032213E" w:rsidRDefault="0032213E" w:rsidP="0032213E"/>
    <w:p w14:paraId="6D19AA80" w14:textId="374CB337" w:rsidR="0032213E" w:rsidRDefault="0032213E" w:rsidP="0032213E"/>
    <w:p w14:paraId="2A55A92E" w14:textId="080D7F9D" w:rsidR="0032213E" w:rsidRDefault="0032213E" w:rsidP="0032213E"/>
    <w:p w14:paraId="6E2770D2" w14:textId="38DBFF2C" w:rsidR="0032213E" w:rsidRPr="001E2863" w:rsidRDefault="0032213E" w:rsidP="0032213E"/>
    <w:p w14:paraId="7085EE06" w14:textId="78CF2C56" w:rsidR="00AD6D70" w:rsidRDefault="00AD6D70" w:rsidP="0032213E">
      <w:pPr>
        <w:rPr>
          <w:noProof/>
        </w:rPr>
      </w:pPr>
    </w:p>
    <w:p w14:paraId="2989D5D2" w14:textId="6F5E94E0" w:rsidR="0032213E" w:rsidRPr="001E2863" w:rsidRDefault="0032213E" w:rsidP="0032213E"/>
    <w:p w14:paraId="5D09502B" w14:textId="1F77F36D" w:rsidR="003610EF" w:rsidRDefault="003610EF" w:rsidP="0032213E"/>
    <w:p w14:paraId="2968AFD9" w14:textId="633E69FB" w:rsidR="0032213E" w:rsidRDefault="0032213E" w:rsidP="0032213E"/>
    <w:p w14:paraId="10231164" w14:textId="58AAE0F3" w:rsidR="0032213E" w:rsidRPr="0032213E" w:rsidRDefault="0032213E" w:rsidP="0032213E"/>
    <w:p w14:paraId="4955625A" w14:textId="56CC0259" w:rsidR="00AD6D70" w:rsidRPr="00AD6D70" w:rsidRDefault="00F24D37" w:rsidP="00AD6D70">
      <w:r>
        <w:rPr>
          <w:noProof/>
        </w:rPr>
        <w:drawing>
          <wp:anchor distT="0" distB="0" distL="114300" distR="114300" simplePos="0" relativeHeight="251675648" behindDoc="0" locked="0" layoutInCell="1" allowOverlap="1" wp14:anchorId="10FAD5B9" wp14:editId="19FC4293">
            <wp:simplePos x="0" y="0"/>
            <wp:positionH relativeFrom="margin">
              <wp:posOffset>-174625</wp:posOffset>
            </wp:positionH>
            <wp:positionV relativeFrom="paragraph">
              <wp:posOffset>542925</wp:posOffset>
            </wp:positionV>
            <wp:extent cx="5735955" cy="937895"/>
            <wp:effectExtent l="0" t="0" r="0" b="0"/>
            <wp:wrapNone/>
            <wp:docPr id="1941085798" name="Picture 17" descr="Funded by the NDIS Quality and safeguards Commission Grants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085798" name="Picture 17" descr="Funded by the NDIS Quality and safeguards Commission Grants Program."/>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35955" cy="937895"/>
                    </a:xfrm>
                    <a:prstGeom prst="rect">
                      <a:avLst/>
                    </a:prstGeom>
                    <a:noFill/>
                    <a:ln>
                      <a:noFill/>
                    </a:ln>
                  </pic:spPr>
                </pic:pic>
              </a:graphicData>
            </a:graphic>
          </wp:anchor>
        </w:drawing>
      </w:r>
      <w:r>
        <w:rPr>
          <w:noProof/>
        </w:rPr>
        <mc:AlternateContent>
          <mc:Choice Requires="wps">
            <w:drawing>
              <wp:anchor distT="0" distB="0" distL="114300" distR="114300" simplePos="0" relativeHeight="251670528" behindDoc="0" locked="0" layoutInCell="1" allowOverlap="1" wp14:anchorId="4FB3C676" wp14:editId="6B82F170">
                <wp:simplePos x="0" y="0"/>
                <wp:positionH relativeFrom="page">
                  <wp:posOffset>149860</wp:posOffset>
                </wp:positionH>
                <wp:positionV relativeFrom="paragraph">
                  <wp:posOffset>1318564</wp:posOffset>
                </wp:positionV>
                <wp:extent cx="3315335" cy="914400"/>
                <wp:effectExtent l="0" t="0" r="0" b="0"/>
                <wp:wrapNone/>
                <wp:docPr id="428656463" name="Text Box 20"/>
                <wp:cNvGraphicFramePr/>
                <a:graphic xmlns:a="http://schemas.openxmlformats.org/drawingml/2006/main">
                  <a:graphicData uri="http://schemas.microsoft.com/office/word/2010/wordprocessingShape">
                    <wps:wsp>
                      <wps:cNvSpPr txBox="1"/>
                      <wps:spPr>
                        <a:xfrm>
                          <a:off x="0" y="0"/>
                          <a:ext cx="3315335" cy="914400"/>
                        </a:xfrm>
                        <a:prstGeom prst="rect">
                          <a:avLst/>
                        </a:prstGeom>
                        <a:noFill/>
                        <a:ln w="6350">
                          <a:noFill/>
                        </a:ln>
                      </wps:spPr>
                      <wps:txbx>
                        <w:txbxContent>
                          <w:p w14:paraId="2DD930F9" w14:textId="77777777" w:rsidR="00AE5993" w:rsidRPr="00B421FC" w:rsidRDefault="00AE5993" w:rsidP="00AE5993">
                            <w:pPr>
                              <w:rPr>
                                <w:rFonts w:ascii="Aptos Display" w:hAnsi="Aptos Display"/>
                                <w:color w:val="000000" w:themeColor="text1"/>
                                <w:sz w:val="22"/>
                                <w:szCs w:val="20"/>
                              </w:rPr>
                            </w:pPr>
                            <w:r w:rsidRPr="00B421FC">
                              <w:rPr>
                                <w:rFonts w:ascii="Aptos Display" w:hAnsi="Aptos Display"/>
                                <w:color w:val="000000" w:themeColor="text1"/>
                                <w:sz w:val="22"/>
                                <w:szCs w:val="20"/>
                              </w:rPr>
                              <w:t>Published in 2025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xmlns:w16sdtfl="http://schemas.microsoft.com/office/word/2024/wordml/sdtformatlock">
            <w:pict>
              <v:shape w14:anchorId="4FB3C676" id="_x0000_s1028" type="#_x0000_t202" style="position:absolute;margin-left:11.8pt;margin-top:103.8pt;width:261.05pt;height:1in;z-index:251670528;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" filled="f" stroked="f" strokeweight=".5pt">
                <v:textbox>
                  <w:txbxContent>
                    <w:p w14:paraId="2DD930F9" w14:textId="77777777" w:rsidR="00AE5993" w:rsidRPr="00B421FC" w:rsidRDefault="00AE5993" w:rsidP="00AE5993">
                      <w:pPr>
                        <w:rPr>
                          <w:rFonts w:ascii="Aptos Display" w:hAnsi="Aptos Display"/>
                          <w:color w:val="000000" w:themeColor="text1"/>
                          <w:sz w:val="22"/>
                          <w:szCs w:val="20"/>
                        </w:rPr>
                      </w:pPr>
                      <w:r w:rsidRPr="00B421FC">
                        <w:rPr>
                          <w:rFonts w:ascii="Aptos Display" w:hAnsi="Aptos Display"/>
                          <w:color w:val="000000" w:themeColor="text1"/>
                          <w:sz w:val="22"/>
                          <w:szCs w:val="20"/>
                        </w:rPr>
                        <w:t>Published in 2025</w:t>
                      </w:r>
                    </w:p>
                  </w:txbxContent>
                </v:textbox>
                <w10:wrap anchorx="page"/>
              </v:shape>
            </w:pict>
          </mc:Fallback>
        </mc:AlternateContent>
      </w:r>
      <w:r w:rsidR="00E4087D">
        <w:rPr>
          <w:noProof/>
        </w:rPr>
        <w:drawing>
          <wp:anchor distT="0" distB="0" distL="114300" distR="114300" simplePos="0" relativeHeight="251649024" behindDoc="0" locked="0" layoutInCell="1" allowOverlap="1" wp14:anchorId="50C06AC4" wp14:editId="1C3B0088">
            <wp:simplePos x="0" y="0"/>
            <wp:positionH relativeFrom="margin">
              <wp:align>center</wp:align>
            </wp:positionH>
            <wp:positionV relativeFrom="margin">
              <wp:align>top</wp:align>
            </wp:positionV>
            <wp:extent cx="2994025" cy="2103120"/>
            <wp:effectExtent l="0" t="0" r="3175" b="5080"/>
            <wp:wrapSquare wrapText="bothSides"/>
            <wp:docPr id="748598575" name="Graphic 1" descr="The right direction logo - Working together on positive behaviour support (PB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598575" name="Graphic 1" descr="The right direction logo - Working together on positive behaviour support (PBS).&#10;"/>
                    <pic:cNvPicPr/>
                  </pic:nvPicPr>
                  <pic:blipFill>
                    <a:blip r:embed="rId14">
                      <a:extLst>
                        <a:ext uri="{96DAC541-7B7A-43D3-8B79-37D633B846F1}">
                          <asvg:svgBlip xmlns:asvg="http://schemas.microsoft.com/office/drawing/2016/SVG/main" r:embed="rId15"/>
                        </a:ext>
                      </a:extLst>
                    </a:blip>
                    <a:stretch>
                      <a:fillRect/>
                    </a:stretch>
                  </pic:blipFill>
                  <pic:spPr>
                    <a:xfrm>
                      <a:off x="0" y="0"/>
                      <a:ext cx="2994025" cy="2103120"/>
                    </a:xfrm>
                    <a:prstGeom prst="rect">
                      <a:avLst/>
                    </a:prstGeom>
                  </pic:spPr>
                </pic:pic>
              </a:graphicData>
            </a:graphic>
            <wp14:sizeRelH relativeFrom="margin">
              <wp14:pctWidth>0</wp14:pctWidth>
            </wp14:sizeRelH>
            <wp14:sizeRelV relativeFrom="margin">
              <wp14:pctHeight>0</wp14:pctHeight>
            </wp14:sizeRelV>
          </wp:anchor>
        </w:drawing>
      </w:r>
      <w:r w:rsidR="00E4087D">
        <w:rPr>
          <w:noProof/>
        </w:rPr>
        <mc:AlternateContent>
          <mc:Choice Requires="wps">
            <w:drawing>
              <wp:anchor distT="0" distB="0" distL="114300" distR="114300" simplePos="0" relativeHeight="251642880" behindDoc="1" locked="0" layoutInCell="1" allowOverlap="1" wp14:anchorId="485E901C" wp14:editId="38FFC2F3">
                <wp:simplePos x="0" y="0"/>
                <wp:positionH relativeFrom="page">
                  <wp:posOffset>3810</wp:posOffset>
                </wp:positionH>
                <wp:positionV relativeFrom="page">
                  <wp:posOffset>-3810</wp:posOffset>
                </wp:positionV>
                <wp:extent cx="7564046" cy="10688955"/>
                <wp:effectExtent l="0" t="0" r="5715" b="4445"/>
                <wp:wrapNone/>
                <wp:docPr id="1775341852" name="Rectangle 1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4046" cy="10688955"/>
                        </a:xfrm>
                        <a:prstGeom prst="rect">
                          <a:avLst/>
                        </a:prstGeom>
                        <a:solidFill>
                          <a:schemeClr val="accent2"/>
                        </a:solidFill>
                        <a:ln>
                          <a:noFill/>
                        </a:ln>
                      </wps:spPr>
                      <wps:bodyPr vert="horz" wrap="square" lIns="91440" tIns="45720" rIns="91440" bIns="45720" numCol="1" anchor="t"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rect w14:anchorId="4140CF92" id="Rectangle 127" o:spid="_x0000_s1026" alt="&quot;&quot;" style="position:absolute;margin-left:.3pt;margin-top:-.3pt;width:595.6pt;height:841.6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" fillcolor="#c8d9f8 [3205]" stroked="f">
                <w10:wrap anchorx="page" anchory="page"/>
              </v:rect>
            </w:pict>
          </mc:Fallback>
        </mc:AlternateContent>
      </w:r>
    </w:p>
    <w:sectPr w:rsidR="00AD6D70" w:rsidRPr="00AD6D70" w:rsidSect="0099180A">
      <w:headerReference w:type="default" r:id="rId39"/>
      <w:footerReference w:type="even" r:id="rId40"/>
      <w:footerReference w:type="default" r:id="rId41"/>
      <w:footerReference w:type="first" r:id="rId42"/>
      <w:pgSz w:w="11906" w:h="16838"/>
      <w:pgMar w:top="1701" w:right="1440" w:bottom="1701" w:left="1440" w:header="680" w:footer="964" w:gutter="0"/>
      <w:pgNumType w:start="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BE45AD" w14:textId="77777777" w:rsidR="00626C93" w:rsidRDefault="00626C93" w:rsidP="00916CA2">
      <w:pPr>
        <w:spacing w:before="0" w:after="0"/>
      </w:pPr>
      <w:r>
        <w:separator/>
      </w:r>
    </w:p>
  </w:endnote>
  <w:endnote w:type="continuationSeparator" w:id="0">
    <w:p w14:paraId="70017512" w14:textId="77777777" w:rsidR="00626C93" w:rsidRDefault="00626C93" w:rsidP="00916CA2">
      <w:pPr>
        <w:spacing w:before="0" w:after="0"/>
      </w:pPr>
      <w:r>
        <w:continuationSeparator/>
      </w:r>
    </w:p>
  </w:endnote>
  <w:endnote w:type="continuationNotice" w:id="1">
    <w:p w14:paraId="1092F705" w14:textId="77777777" w:rsidR="00626C93" w:rsidRDefault="00626C93">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roxima Nova Rg">
    <w:altName w:val="Tahoma"/>
    <w:panose1 w:val="02000506030000020004"/>
    <w:charset w:val="00"/>
    <w:family w:val="auto"/>
    <w:notTrueType/>
    <w:pitch w:val="variable"/>
    <w:sig w:usb0="A00002EF" w:usb1="5000E0FB"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85427322"/>
      <w:docPartObj>
        <w:docPartGallery w:val="Page Numbers (Bottom of Page)"/>
        <w:docPartUnique/>
      </w:docPartObj>
    </w:sdtPr>
    <w:sdtContent>
      <w:p w14:paraId="7CBF09E2" w14:textId="77777777" w:rsidR="00705F50" w:rsidRDefault="00705F50" w:rsidP="0037516A">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7EB1BBC" w14:textId="77777777" w:rsidR="00705F50" w:rsidRDefault="00705F5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color w:val="FFFFFF" w:themeColor="background1"/>
      </w:rPr>
      <w:id w:val="1902943410"/>
      <w:docPartObj>
        <w:docPartGallery w:val="Page Numbers (Bottom of Page)"/>
        <w:docPartUnique/>
      </w:docPartObj>
    </w:sdtPr>
    <w:sdtContent>
      <w:p w14:paraId="41F3D3E7" w14:textId="77777777" w:rsidR="00705F50" w:rsidRPr="00017A01" w:rsidRDefault="00705F50" w:rsidP="00017A01">
        <w:pPr>
          <w:pStyle w:val="Footer"/>
          <w:framePr w:h="814" w:hRule="exact" w:wrap="none" w:vAnchor="text" w:hAnchor="page" w:x="5918" w:y="695"/>
          <w:rPr>
            <w:rStyle w:val="PageNumber"/>
            <w:color w:val="FFFFFF" w:themeColor="background1"/>
          </w:rPr>
        </w:pPr>
        <w:r w:rsidRPr="00017A01">
          <w:rPr>
            <w:rStyle w:val="PageNumber"/>
            <w:color w:val="FFFFFF" w:themeColor="background1"/>
          </w:rPr>
          <w:fldChar w:fldCharType="begin"/>
        </w:r>
        <w:r w:rsidRPr="00017A01">
          <w:rPr>
            <w:rStyle w:val="PageNumber"/>
            <w:color w:val="FFFFFF" w:themeColor="background1"/>
          </w:rPr>
          <w:instrText xml:space="preserve"> PAGE </w:instrText>
        </w:r>
        <w:r w:rsidRPr="00017A01">
          <w:rPr>
            <w:rStyle w:val="PageNumber"/>
            <w:color w:val="FFFFFF" w:themeColor="background1"/>
          </w:rPr>
          <w:fldChar w:fldCharType="separate"/>
        </w:r>
        <w:r w:rsidRPr="00017A01">
          <w:rPr>
            <w:rStyle w:val="PageNumber"/>
            <w:noProof/>
            <w:color w:val="FFFFFF" w:themeColor="background1"/>
          </w:rPr>
          <w:t>3</w:t>
        </w:r>
        <w:r w:rsidRPr="00017A01">
          <w:rPr>
            <w:rStyle w:val="PageNumber"/>
            <w:color w:val="FFFFFF" w:themeColor="background1"/>
          </w:rPr>
          <w:fldChar w:fldCharType="end"/>
        </w:r>
      </w:p>
    </w:sdtContent>
  </w:sdt>
  <w:p w14:paraId="42150B6D" w14:textId="2C80C908" w:rsidR="00255576" w:rsidRPr="00D84A0F" w:rsidRDefault="00017A01">
    <w:pPr>
      <w:pStyle w:val="Footer"/>
      <w:rPr>
        <w:color w:val="002C81" w:themeColor="accent1"/>
      </w:rPr>
    </w:pPr>
    <w:r w:rsidRPr="00D84A0F">
      <w:rPr>
        <w:noProof/>
        <w:color w:val="002C81" w:themeColor="accent1"/>
      </w:rPr>
      <mc:AlternateContent>
        <mc:Choice Requires="wps">
          <w:drawing>
            <wp:anchor distT="0" distB="0" distL="114300" distR="114300" simplePos="0" relativeHeight="251658240" behindDoc="1" locked="0" layoutInCell="1" allowOverlap="1" wp14:anchorId="72EF5AD2" wp14:editId="637C179C">
              <wp:simplePos x="0" y="0"/>
              <wp:positionH relativeFrom="margin">
                <wp:posOffset>-909955</wp:posOffset>
              </wp:positionH>
              <wp:positionV relativeFrom="paragraph">
                <wp:posOffset>452755</wp:posOffset>
              </wp:positionV>
              <wp:extent cx="7555230" cy="816483"/>
              <wp:effectExtent l="0" t="0" r="1270" b="0"/>
              <wp:wrapNone/>
              <wp:docPr id="1500397909" name="Rectangle 3"/>
              <wp:cNvGraphicFramePr/>
              <a:graphic xmlns:a="http://schemas.openxmlformats.org/drawingml/2006/main">
                <a:graphicData uri="http://schemas.microsoft.com/office/word/2010/wordprocessingShape">
                  <wps:wsp>
                    <wps:cNvSpPr/>
                    <wps:spPr>
                      <a:xfrm>
                        <a:off x="0" y="0"/>
                        <a:ext cx="7555230" cy="816483"/>
                      </a:xfrm>
                      <a:prstGeom prst="rect">
                        <a:avLst/>
                      </a:prstGeom>
                      <a:solidFill>
                        <a:schemeClr val="tx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w:pict>
            <v:rect w14:anchorId="520A15FE" id="Rectangle 3" o:spid="_x0000_s1026" style="position:absolute;margin-left:-71.65pt;margin-top:35.65pt;width:594.9pt;height:64.3pt;z-index:-2516582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" fillcolor="#64327f [3215]" stroked="f" strokeweight="1.5pt">
              <w10:wrap anchorx="margin"/>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41916760"/>
      <w:docPartObj>
        <w:docPartGallery w:val="Page Numbers (Bottom of Page)"/>
        <w:docPartUnique/>
      </w:docPartObj>
    </w:sdtPr>
    <w:sdtContent>
      <w:p w14:paraId="69E63567" w14:textId="77777777" w:rsidR="00705F50" w:rsidRDefault="00705F50" w:rsidP="0037516A">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F9B9113" w14:textId="77777777" w:rsidR="00705F50" w:rsidRDefault="00705F5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202DE1" w14:textId="77777777" w:rsidR="00626C93" w:rsidRDefault="00626C93" w:rsidP="00916CA2">
      <w:pPr>
        <w:spacing w:before="0" w:after="0"/>
      </w:pPr>
      <w:r>
        <w:separator/>
      </w:r>
    </w:p>
  </w:footnote>
  <w:footnote w:type="continuationSeparator" w:id="0">
    <w:p w14:paraId="4995408C" w14:textId="77777777" w:rsidR="00626C93" w:rsidRDefault="00626C93" w:rsidP="00916CA2">
      <w:pPr>
        <w:spacing w:before="0" w:after="0"/>
      </w:pPr>
      <w:r>
        <w:continuationSeparator/>
      </w:r>
    </w:p>
  </w:footnote>
  <w:footnote w:type="continuationNotice" w:id="1">
    <w:p w14:paraId="34B48D8B" w14:textId="77777777" w:rsidR="00626C93" w:rsidRDefault="00626C93">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0DCF7D" w14:textId="231AB904" w:rsidR="00255576" w:rsidRDefault="00255576">
    <w:pPr>
      <w:pStyle w:val="Header"/>
    </w:pPr>
    <w:r>
      <w:rPr>
        <w:noProof/>
      </w:rPr>
      <w:drawing>
        <wp:anchor distT="0" distB="0" distL="114300" distR="114300" simplePos="0" relativeHeight="251658241" behindDoc="0" locked="0" layoutInCell="1" allowOverlap="1" wp14:anchorId="71193497" wp14:editId="53389C9A">
          <wp:simplePos x="0" y="0"/>
          <wp:positionH relativeFrom="column">
            <wp:posOffset>-928370</wp:posOffset>
          </wp:positionH>
          <wp:positionV relativeFrom="paragraph">
            <wp:posOffset>-431800</wp:posOffset>
          </wp:positionV>
          <wp:extent cx="7587615" cy="901700"/>
          <wp:effectExtent l="0" t="0" r="0" b="0"/>
          <wp:wrapSquare wrapText="bothSides"/>
          <wp:docPr id="100207059"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07059" name="Graphic 100207059"/>
                  <pic:cNvPicPr/>
                </pic:nvPicPr>
                <pic:blipFill>
                  <a:blip r:embed="rId1">
                    <a:extLst>
                      <a:ext uri="{96DAC541-7B7A-43D3-8B79-37D633B846F1}">
                        <asvg:svgBlip xmlns:asvg="http://schemas.microsoft.com/office/drawing/2016/SVG/main" r:embed="rId2"/>
                      </a:ext>
                    </a:extLst>
                  </a:blip>
                  <a:stretch>
                    <a:fillRect/>
                  </a:stretch>
                </pic:blipFill>
                <pic:spPr>
                  <a:xfrm>
                    <a:off x="0" y="0"/>
                    <a:ext cx="7587615" cy="9017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C515C"/>
    <w:multiLevelType w:val="multilevel"/>
    <w:tmpl w:val="A53EEECE"/>
    <w:styleLink w:val="CurrentList5"/>
    <w:lvl w:ilvl="0">
      <w:start w:val="1"/>
      <w:numFmt w:val="bullet"/>
      <w:lvlText w:val=""/>
      <w:lvlJc w:val="left"/>
      <w:pPr>
        <w:ind w:left="1134" w:hanging="774"/>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6B62BB8"/>
    <w:multiLevelType w:val="hybridMultilevel"/>
    <w:tmpl w:val="E04424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A01CE8"/>
    <w:multiLevelType w:val="hybridMultilevel"/>
    <w:tmpl w:val="3B744AC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0DBD493B"/>
    <w:multiLevelType w:val="hybridMultilevel"/>
    <w:tmpl w:val="4C7EDC12"/>
    <w:lvl w:ilvl="0" w:tplc="52B0C390">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F2E063B"/>
    <w:multiLevelType w:val="multilevel"/>
    <w:tmpl w:val="B24EFCFE"/>
    <w:styleLink w:val="CurrentList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15051E5"/>
    <w:multiLevelType w:val="multilevel"/>
    <w:tmpl w:val="90BE4EC4"/>
    <w:styleLink w:val="CurrentList4"/>
    <w:lvl w:ilvl="0">
      <w:start w:val="1"/>
      <w:numFmt w:val="decimal"/>
      <w:lvlText w:val="%1)"/>
      <w:lvlJc w:val="left"/>
      <w:pPr>
        <w:ind w:left="785" w:hanging="360"/>
      </w:pPr>
      <w:rPr>
        <w:rFonts w:hint="default"/>
      </w:rPr>
    </w:lvl>
    <w:lvl w:ilvl="1">
      <w:start w:val="1"/>
      <w:numFmt w:val="lowerLetter"/>
      <w:lvlText w:val="%2)"/>
      <w:lvlJc w:val="left"/>
      <w:pPr>
        <w:ind w:left="1145" w:hanging="360"/>
      </w:pPr>
      <w:rPr>
        <w:rFonts w:hint="default"/>
      </w:rPr>
    </w:lvl>
    <w:lvl w:ilvl="2">
      <w:start w:val="1"/>
      <w:numFmt w:val="lowerRoman"/>
      <w:lvlText w:val="%3)"/>
      <w:lvlJc w:val="left"/>
      <w:pPr>
        <w:ind w:left="1505" w:hanging="360"/>
      </w:pPr>
      <w:rPr>
        <w:rFonts w:hint="default"/>
      </w:rPr>
    </w:lvl>
    <w:lvl w:ilvl="3">
      <w:start w:val="1"/>
      <w:numFmt w:val="decimal"/>
      <w:lvlText w:val="(%4)"/>
      <w:lvlJc w:val="left"/>
      <w:pPr>
        <w:ind w:left="1865" w:hanging="360"/>
      </w:pPr>
      <w:rPr>
        <w:rFonts w:hint="default"/>
      </w:rPr>
    </w:lvl>
    <w:lvl w:ilvl="4">
      <w:start w:val="1"/>
      <w:numFmt w:val="lowerLetter"/>
      <w:lvlText w:val="(%5)"/>
      <w:lvlJc w:val="left"/>
      <w:pPr>
        <w:ind w:left="2225" w:hanging="360"/>
      </w:pPr>
      <w:rPr>
        <w:rFonts w:hint="default"/>
      </w:rPr>
    </w:lvl>
    <w:lvl w:ilvl="5">
      <w:start w:val="1"/>
      <w:numFmt w:val="lowerRoman"/>
      <w:lvlText w:val="(%6)"/>
      <w:lvlJc w:val="left"/>
      <w:pPr>
        <w:ind w:left="2585" w:hanging="360"/>
      </w:pPr>
      <w:rPr>
        <w:rFonts w:hint="default"/>
      </w:rPr>
    </w:lvl>
    <w:lvl w:ilvl="6">
      <w:start w:val="1"/>
      <w:numFmt w:val="decimal"/>
      <w:lvlText w:val="%7."/>
      <w:lvlJc w:val="left"/>
      <w:pPr>
        <w:ind w:left="2945" w:hanging="360"/>
      </w:pPr>
      <w:rPr>
        <w:rFonts w:hint="default"/>
      </w:rPr>
    </w:lvl>
    <w:lvl w:ilvl="7">
      <w:start w:val="1"/>
      <w:numFmt w:val="lowerLetter"/>
      <w:lvlText w:val="%8."/>
      <w:lvlJc w:val="left"/>
      <w:pPr>
        <w:ind w:left="3305" w:hanging="360"/>
      </w:pPr>
      <w:rPr>
        <w:rFonts w:hint="default"/>
      </w:rPr>
    </w:lvl>
    <w:lvl w:ilvl="8">
      <w:start w:val="1"/>
      <w:numFmt w:val="lowerRoman"/>
      <w:lvlText w:val="%9."/>
      <w:lvlJc w:val="left"/>
      <w:pPr>
        <w:ind w:left="3665" w:hanging="360"/>
      </w:pPr>
      <w:rPr>
        <w:rFonts w:hint="default"/>
      </w:rPr>
    </w:lvl>
  </w:abstractNum>
  <w:abstractNum w:abstractNumId="6" w15:restartNumberingAfterBreak="0">
    <w:nsid w:val="17EF55A6"/>
    <w:multiLevelType w:val="hybridMultilevel"/>
    <w:tmpl w:val="F8D6F6C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E8D3E2F"/>
    <w:multiLevelType w:val="hybridMultilevel"/>
    <w:tmpl w:val="84505078"/>
    <w:lvl w:ilvl="0" w:tplc="40208B90">
      <w:numFmt w:val="bullet"/>
      <w:lvlText w:val="•"/>
      <w:lvlJc w:val="left"/>
      <w:pPr>
        <w:ind w:left="1080" w:hanging="720"/>
      </w:pPr>
      <w:rPr>
        <w:rFonts w:ascii="Arial" w:eastAsiaTheme="minorHAnsi" w:hAnsi="Arial" w:cs="Arial" w:hint="default"/>
      </w:rPr>
    </w:lvl>
    <w:lvl w:ilvl="1" w:tplc="978EA308">
      <w:numFmt w:val="bullet"/>
      <w:lvlText w:val=""/>
      <w:lvlJc w:val="left"/>
      <w:pPr>
        <w:ind w:left="1800" w:hanging="720"/>
      </w:pPr>
      <w:rPr>
        <w:rFonts w:ascii="Symbol" w:eastAsiaTheme="minorHAnsi" w:hAnsi="Symbol" w:cstheme="minorBid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03D7A75"/>
    <w:multiLevelType w:val="hybridMultilevel"/>
    <w:tmpl w:val="79343624"/>
    <w:lvl w:ilvl="0" w:tplc="702CDC4C">
      <w:numFmt w:val="bullet"/>
      <w:lvlText w:val=""/>
      <w:lvlJc w:val="left"/>
      <w:pPr>
        <w:ind w:left="1800" w:hanging="720"/>
      </w:pPr>
      <w:rPr>
        <w:rFonts w:ascii="Symbol" w:eastAsiaTheme="minorHAnsi" w:hAnsi="Symbol" w:cstheme="minorBidi"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1795516"/>
    <w:multiLevelType w:val="hybridMultilevel"/>
    <w:tmpl w:val="E0280E6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5F30DD7"/>
    <w:multiLevelType w:val="multilevel"/>
    <w:tmpl w:val="CE6A6BCC"/>
    <w:styleLink w:val="CurrentList6"/>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color w:val="auto"/>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15:restartNumberingAfterBreak="0">
    <w:nsid w:val="28CA0453"/>
    <w:multiLevelType w:val="multilevel"/>
    <w:tmpl w:val="DC24F422"/>
    <w:lvl w:ilvl="0">
      <w:start w:val="1"/>
      <w:numFmt w:val="bullet"/>
      <w:pStyle w:val="Bulletpoints"/>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color w:val="auto"/>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15:restartNumberingAfterBreak="0">
    <w:nsid w:val="2A70546D"/>
    <w:multiLevelType w:val="hybridMultilevel"/>
    <w:tmpl w:val="FFC017FA"/>
    <w:lvl w:ilvl="0" w:tplc="FFFFFFFF">
      <w:numFmt w:val="bullet"/>
      <w:lvlText w:val=""/>
      <w:lvlJc w:val="left"/>
      <w:pPr>
        <w:ind w:left="1800" w:hanging="720"/>
      </w:pPr>
      <w:rPr>
        <w:rFonts w:ascii="Symbol" w:eastAsiaTheme="minorHAnsi" w:hAnsi="Symbol" w:cstheme="minorBidi" w:hint="default"/>
      </w:rPr>
    </w:lvl>
    <w:lvl w:ilvl="1" w:tplc="FFFFFFFF">
      <w:start w:val="1"/>
      <w:numFmt w:val="bullet"/>
      <w:lvlText w:val="o"/>
      <w:lvlJc w:val="left"/>
      <w:pPr>
        <w:ind w:left="1440" w:hanging="360"/>
      </w:pPr>
      <w:rPr>
        <w:rFonts w:ascii="Courier New" w:hAnsi="Courier New" w:cs="Courier New" w:hint="default"/>
      </w:rPr>
    </w:lvl>
    <w:lvl w:ilvl="2" w:tplc="0C090003">
      <w:start w:val="1"/>
      <w:numFmt w:val="bullet"/>
      <w:lvlText w:val="o"/>
      <w:lvlJc w:val="left"/>
      <w:pPr>
        <w:ind w:left="2160" w:hanging="360"/>
      </w:pPr>
      <w:rPr>
        <w:rFonts w:ascii="Courier New" w:hAnsi="Courier New" w:cs="Courier New"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2E721991"/>
    <w:multiLevelType w:val="hybridMultilevel"/>
    <w:tmpl w:val="F43A0D9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E9F53CE"/>
    <w:multiLevelType w:val="hybridMultilevel"/>
    <w:tmpl w:val="E00A8484"/>
    <w:lvl w:ilvl="0" w:tplc="0C09000F">
      <w:start w:val="1"/>
      <w:numFmt w:val="decimal"/>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2FC02657"/>
    <w:multiLevelType w:val="hybridMultilevel"/>
    <w:tmpl w:val="82929CA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FFF11FE"/>
    <w:multiLevelType w:val="hybridMultilevel"/>
    <w:tmpl w:val="C2F4AB8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0113FBE"/>
    <w:multiLevelType w:val="hybridMultilevel"/>
    <w:tmpl w:val="3162EB0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5E07E07"/>
    <w:multiLevelType w:val="multilevel"/>
    <w:tmpl w:val="0706EE5C"/>
    <w:styleLink w:val="CurrentList2"/>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382649C9"/>
    <w:multiLevelType w:val="hybridMultilevel"/>
    <w:tmpl w:val="08AAB728"/>
    <w:lvl w:ilvl="0" w:tplc="EA80AF94">
      <w:start w:val="1"/>
      <w:numFmt w:val="bullet"/>
      <w:lvlText w:val=""/>
      <w:lvlJc w:val="left"/>
      <w:pPr>
        <w:ind w:left="720" w:hanging="360"/>
      </w:pPr>
      <w:rPr>
        <w:rFonts w:ascii="Symbol" w:hAnsi="Symbol" w:hint="default"/>
        <w:sz w:val="72"/>
        <w:szCs w:val="5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CE6007F"/>
    <w:multiLevelType w:val="hybridMultilevel"/>
    <w:tmpl w:val="BA5E1758"/>
    <w:lvl w:ilvl="0" w:tplc="799CE6EE">
      <w:start w:val="1"/>
      <w:numFmt w:val="decimal"/>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21" w15:restartNumberingAfterBreak="0">
    <w:nsid w:val="3FC401D7"/>
    <w:multiLevelType w:val="hybridMultilevel"/>
    <w:tmpl w:val="E72C2210"/>
    <w:lvl w:ilvl="0" w:tplc="849823CE">
      <w:start w:val="5"/>
      <w:numFmt w:val="bullet"/>
      <w:lvlText w:val="•"/>
      <w:lvlJc w:val="left"/>
      <w:pPr>
        <w:ind w:left="1080" w:hanging="72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0AA0697"/>
    <w:multiLevelType w:val="hybridMultilevel"/>
    <w:tmpl w:val="2304962E"/>
    <w:lvl w:ilvl="0" w:tplc="FFFFFFFF">
      <w:numFmt w:val="bullet"/>
      <w:lvlText w:val="•"/>
      <w:lvlJc w:val="left"/>
      <w:pPr>
        <w:ind w:left="1080" w:hanging="720"/>
      </w:pPr>
      <w:rPr>
        <w:rFonts w:ascii="Arial" w:eastAsiaTheme="minorHAnsi" w:hAnsi="Arial" w:cs="Arial" w:hint="default"/>
      </w:rPr>
    </w:lvl>
    <w:lvl w:ilvl="1" w:tplc="0C090003">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43FA1C85"/>
    <w:multiLevelType w:val="hybridMultilevel"/>
    <w:tmpl w:val="BE72CB3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15:restartNumberingAfterBreak="0">
    <w:nsid w:val="4F443CCF"/>
    <w:multiLevelType w:val="hybridMultilevel"/>
    <w:tmpl w:val="AEE4F16A"/>
    <w:lvl w:ilvl="0" w:tplc="7C9ABE6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159505E"/>
    <w:multiLevelType w:val="hybridMultilevel"/>
    <w:tmpl w:val="C90EDA0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646B3290"/>
    <w:multiLevelType w:val="hybridMultilevel"/>
    <w:tmpl w:val="F60234AE"/>
    <w:lvl w:ilvl="0" w:tplc="52B0C390">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65111233"/>
    <w:multiLevelType w:val="hybridMultilevel"/>
    <w:tmpl w:val="F522B068"/>
    <w:lvl w:ilvl="0" w:tplc="0982353E">
      <w:start w:val="1"/>
      <w:numFmt w:val="decimal"/>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28" w15:restartNumberingAfterBreak="0">
    <w:nsid w:val="68431E8D"/>
    <w:multiLevelType w:val="hybridMultilevel"/>
    <w:tmpl w:val="5794495C"/>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A627550"/>
    <w:multiLevelType w:val="hybridMultilevel"/>
    <w:tmpl w:val="616490A0"/>
    <w:lvl w:ilvl="0" w:tplc="52B0C390">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6BF97981"/>
    <w:multiLevelType w:val="hybridMultilevel"/>
    <w:tmpl w:val="BE7AD88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6F6C429B"/>
    <w:multiLevelType w:val="multilevel"/>
    <w:tmpl w:val="6ACC91D0"/>
    <w:lvl w:ilvl="0">
      <w:start w:val="1"/>
      <w:numFmt w:val="decimal"/>
      <w:pStyle w:val="Numberedlist"/>
      <w:lvlText w:val="%1."/>
      <w:lvlJc w:val="left"/>
      <w:pPr>
        <w:ind w:left="785" w:hanging="360"/>
      </w:pPr>
      <w:rPr>
        <w:rFonts w:hint="default"/>
      </w:rPr>
    </w:lvl>
    <w:lvl w:ilvl="1">
      <w:start w:val="1"/>
      <w:numFmt w:val="lowerLetter"/>
      <w:lvlText w:val="%2."/>
      <w:lvlJc w:val="left"/>
      <w:pPr>
        <w:ind w:left="1217" w:hanging="432"/>
      </w:pPr>
      <w:rPr>
        <w:rFonts w:hint="default"/>
      </w:rPr>
    </w:lvl>
    <w:lvl w:ilvl="2">
      <w:start w:val="1"/>
      <w:numFmt w:val="lowerRoman"/>
      <w:lvlText w:val="%3."/>
      <w:lvlJc w:val="left"/>
      <w:pPr>
        <w:ind w:left="1649" w:hanging="504"/>
      </w:pPr>
      <w:rPr>
        <w:rFonts w:hint="default"/>
      </w:rPr>
    </w:lvl>
    <w:lvl w:ilvl="3">
      <w:start w:val="1"/>
      <w:numFmt w:val="bullet"/>
      <w:lvlText w:val=""/>
      <w:lvlJc w:val="left"/>
      <w:pPr>
        <w:ind w:left="2153" w:hanging="648"/>
      </w:pPr>
      <w:rPr>
        <w:rFonts w:ascii="Symbol" w:hAnsi="Symbol" w:hint="default"/>
      </w:rPr>
    </w:lvl>
    <w:lvl w:ilvl="4">
      <w:start w:val="1"/>
      <w:numFmt w:val="bullet"/>
      <w:lvlText w:val=""/>
      <w:lvlJc w:val="left"/>
      <w:pPr>
        <w:ind w:left="2657" w:hanging="792"/>
      </w:pPr>
      <w:rPr>
        <w:rFonts w:ascii="Symbol" w:hAnsi="Symbol" w:hint="default"/>
      </w:rPr>
    </w:lvl>
    <w:lvl w:ilvl="5">
      <w:start w:val="1"/>
      <w:numFmt w:val="bullet"/>
      <w:lvlText w:val=""/>
      <w:lvlJc w:val="left"/>
      <w:pPr>
        <w:ind w:left="3161" w:hanging="936"/>
      </w:pPr>
      <w:rPr>
        <w:rFonts w:ascii="Symbol" w:hAnsi="Symbol" w:hint="default"/>
      </w:rPr>
    </w:lvl>
    <w:lvl w:ilvl="6">
      <w:start w:val="1"/>
      <w:numFmt w:val="decimalZero"/>
      <w:lvlText w:val="%7."/>
      <w:lvlJc w:val="left"/>
      <w:pPr>
        <w:ind w:left="3665" w:hanging="1080"/>
      </w:pPr>
      <w:rPr>
        <w:rFonts w:hint="default"/>
      </w:rPr>
    </w:lvl>
    <w:lvl w:ilvl="7">
      <w:start w:val="1"/>
      <w:numFmt w:val="upperLetter"/>
      <w:lvlText w:val="%8."/>
      <w:lvlJc w:val="left"/>
      <w:pPr>
        <w:ind w:left="4169" w:hanging="1224"/>
      </w:pPr>
      <w:rPr>
        <w:rFonts w:hint="default"/>
      </w:rPr>
    </w:lvl>
    <w:lvl w:ilvl="8">
      <w:start w:val="1"/>
      <w:numFmt w:val="upperRoman"/>
      <w:lvlText w:val="%9."/>
      <w:lvlJc w:val="left"/>
      <w:pPr>
        <w:ind w:left="4745" w:hanging="1440"/>
      </w:pPr>
      <w:rPr>
        <w:rFonts w:hint="default"/>
      </w:rPr>
    </w:lvl>
  </w:abstractNum>
  <w:abstractNum w:abstractNumId="32" w15:restartNumberingAfterBreak="0">
    <w:nsid w:val="74F52D39"/>
    <w:multiLevelType w:val="multilevel"/>
    <w:tmpl w:val="B35AF698"/>
    <w:styleLink w:val="CurrentList3"/>
    <w:lvl w:ilvl="0">
      <w:start w:val="1"/>
      <w:numFmt w:val="decimal"/>
      <w:lvlText w:val="%1."/>
      <w:lvlJc w:val="left"/>
      <w:pPr>
        <w:ind w:left="992" w:hanging="567"/>
      </w:pPr>
      <w:rPr>
        <w:rFonts w:hint="default"/>
      </w:rPr>
    </w:lvl>
    <w:lvl w:ilvl="1">
      <w:start w:val="1"/>
      <w:numFmt w:val="bullet"/>
      <w:lvlText w:val="o"/>
      <w:lvlJc w:val="left"/>
      <w:pPr>
        <w:ind w:left="1298" w:hanging="360"/>
      </w:pPr>
      <w:rPr>
        <w:rFonts w:ascii="Courier New" w:hAnsi="Courier New" w:cs="Courier New" w:hint="default"/>
      </w:rPr>
    </w:lvl>
    <w:lvl w:ilvl="2">
      <w:start w:val="1"/>
      <w:numFmt w:val="bullet"/>
      <w:lvlText w:val=""/>
      <w:lvlJc w:val="left"/>
      <w:pPr>
        <w:ind w:left="2018" w:hanging="360"/>
      </w:pPr>
      <w:rPr>
        <w:rFonts w:ascii="Wingdings" w:hAnsi="Wingdings" w:hint="default"/>
      </w:rPr>
    </w:lvl>
    <w:lvl w:ilvl="3">
      <w:start w:val="1"/>
      <w:numFmt w:val="bullet"/>
      <w:lvlText w:val=""/>
      <w:lvlJc w:val="left"/>
      <w:pPr>
        <w:ind w:left="2738" w:hanging="360"/>
      </w:pPr>
      <w:rPr>
        <w:rFonts w:ascii="Symbol" w:hAnsi="Symbol" w:hint="default"/>
      </w:rPr>
    </w:lvl>
    <w:lvl w:ilvl="4">
      <w:start w:val="1"/>
      <w:numFmt w:val="bullet"/>
      <w:lvlText w:val="o"/>
      <w:lvlJc w:val="left"/>
      <w:pPr>
        <w:ind w:left="3458" w:hanging="360"/>
      </w:pPr>
      <w:rPr>
        <w:rFonts w:ascii="Courier New" w:hAnsi="Courier New" w:cs="Courier New" w:hint="default"/>
      </w:rPr>
    </w:lvl>
    <w:lvl w:ilvl="5">
      <w:start w:val="1"/>
      <w:numFmt w:val="bullet"/>
      <w:lvlText w:val=""/>
      <w:lvlJc w:val="left"/>
      <w:pPr>
        <w:ind w:left="4178" w:hanging="360"/>
      </w:pPr>
      <w:rPr>
        <w:rFonts w:ascii="Wingdings" w:hAnsi="Wingdings" w:hint="default"/>
      </w:rPr>
    </w:lvl>
    <w:lvl w:ilvl="6">
      <w:start w:val="1"/>
      <w:numFmt w:val="bullet"/>
      <w:lvlText w:val=""/>
      <w:lvlJc w:val="left"/>
      <w:pPr>
        <w:ind w:left="4898" w:hanging="360"/>
      </w:pPr>
      <w:rPr>
        <w:rFonts w:ascii="Symbol" w:hAnsi="Symbol" w:hint="default"/>
      </w:rPr>
    </w:lvl>
    <w:lvl w:ilvl="7">
      <w:start w:val="1"/>
      <w:numFmt w:val="bullet"/>
      <w:lvlText w:val="o"/>
      <w:lvlJc w:val="left"/>
      <w:pPr>
        <w:ind w:left="5618" w:hanging="360"/>
      </w:pPr>
      <w:rPr>
        <w:rFonts w:ascii="Courier New" w:hAnsi="Courier New" w:cs="Courier New" w:hint="default"/>
      </w:rPr>
    </w:lvl>
    <w:lvl w:ilvl="8">
      <w:start w:val="1"/>
      <w:numFmt w:val="bullet"/>
      <w:lvlText w:val=""/>
      <w:lvlJc w:val="left"/>
      <w:pPr>
        <w:ind w:left="6338" w:hanging="360"/>
      </w:pPr>
      <w:rPr>
        <w:rFonts w:ascii="Wingdings" w:hAnsi="Wingdings" w:hint="default"/>
      </w:rPr>
    </w:lvl>
  </w:abstractNum>
  <w:abstractNum w:abstractNumId="33" w15:restartNumberingAfterBreak="0">
    <w:nsid w:val="7D1B50D5"/>
    <w:multiLevelType w:val="hybridMultilevel"/>
    <w:tmpl w:val="108C234E"/>
    <w:lvl w:ilvl="0" w:tplc="52B0C390">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914439409">
    <w:abstractNumId w:val="11"/>
  </w:num>
  <w:num w:numId="2" w16cid:durableId="893387850">
    <w:abstractNumId w:val="4"/>
  </w:num>
  <w:num w:numId="3" w16cid:durableId="1749188342">
    <w:abstractNumId w:val="31"/>
  </w:num>
  <w:num w:numId="4" w16cid:durableId="870073351">
    <w:abstractNumId w:val="18"/>
  </w:num>
  <w:num w:numId="5" w16cid:durableId="109865676">
    <w:abstractNumId w:val="31"/>
    <w:lvlOverride w:ilvl="0">
      <w:startOverride w:val="1"/>
    </w:lvlOverride>
  </w:num>
  <w:num w:numId="6" w16cid:durableId="764495784">
    <w:abstractNumId w:val="32"/>
  </w:num>
  <w:num w:numId="7" w16cid:durableId="1950627170">
    <w:abstractNumId w:val="5"/>
  </w:num>
  <w:num w:numId="8" w16cid:durableId="1910723389">
    <w:abstractNumId w:val="0"/>
  </w:num>
  <w:num w:numId="9" w16cid:durableId="613899827">
    <w:abstractNumId w:val="10"/>
  </w:num>
  <w:num w:numId="10" w16cid:durableId="436213507">
    <w:abstractNumId w:val="1"/>
  </w:num>
  <w:num w:numId="11" w16cid:durableId="206187806">
    <w:abstractNumId w:val="7"/>
  </w:num>
  <w:num w:numId="12" w16cid:durableId="249974412">
    <w:abstractNumId w:val="22"/>
  </w:num>
  <w:num w:numId="13" w16cid:durableId="1820726390">
    <w:abstractNumId w:val="8"/>
  </w:num>
  <w:num w:numId="14" w16cid:durableId="849416155">
    <w:abstractNumId w:val="12"/>
  </w:num>
  <w:num w:numId="15" w16cid:durableId="565653937">
    <w:abstractNumId w:val="9"/>
  </w:num>
  <w:num w:numId="16" w16cid:durableId="635569644">
    <w:abstractNumId w:val="28"/>
  </w:num>
  <w:num w:numId="17" w16cid:durableId="52197915">
    <w:abstractNumId w:val="21"/>
  </w:num>
  <w:num w:numId="18" w16cid:durableId="1193616927">
    <w:abstractNumId w:val="13"/>
  </w:num>
  <w:num w:numId="19" w16cid:durableId="1199318979">
    <w:abstractNumId w:val="3"/>
  </w:num>
  <w:num w:numId="20" w16cid:durableId="2018192261">
    <w:abstractNumId w:val="19"/>
  </w:num>
  <w:num w:numId="21" w16cid:durableId="1924533313">
    <w:abstractNumId w:val="26"/>
  </w:num>
  <w:num w:numId="22" w16cid:durableId="518741002">
    <w:abstractNumId w:val="24"/>
  </w:num>
  <w:num w:numId="23" w16cid:durableId="2018343409">
    <w:abstractNumId w:val="25"/>
  </w:num>
  <w:num w:numId="24" w16cid:durableId="633681250">
    <w:abstractNumId w:val="20"/>
  </w:num>
  <w:num w:numId="25" w16cid:durableId="333150361">
    <w:abstractNumId w:val="30"/>
  </w:num>
  <w:num w:numId="26" w16cid:durableId="1268198094">
    <w:abstractNumId w:val="16"/>
  </w:num>
  <w:num w:numId="27" w16cid:durableId="328943757">
    <w:abstractNumId w:val="27"/>
  </w:num>
  <w:num w:numId="28" w16cid:durableId="1391923137">
    <w:abstractNumId w:val="17"/>
  </w:num>
  <w:num w:numId="29" w16cid:durableId="807894106">
    <w:abstractNumId w:val="6"/>
  </w:num>
  <w:num w:numId="30" w16cid:durableId="396779106">
    <w:abstractNumId w:val="33"/>
  </w:num>
  <w:num w:numId="31" w16cid:durableId="1225726207">
    <w:abstractNumId w:val="29"/>
  </w:num>
  <w:num w:numId="32" w16cid:durableId="1597980921">
    <w:abstractNumId w:val="15"/>
  </w:num>
  <w:num w:numId="33" w16cid:durableId="709649144">
    <w:abstractNumId w:val="2"/>
  </w:num>
  <w:num w:numId="34" w16cid:durableId="226230490">
    <w:abstractNumId w:val="23"/>
  </w:num>
  <w:num w:numId="35" w16cid:durableId="94846840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5BFC"/>
    <w:rsid w:val="00004C9D"/>
    <w:rsid w:val="000130DD"/>
    <w:rsid w:val="000137C2"/>
    <w:rsid w:val="0001673A"/>
    <w:rsid w:val="00017A01"/>
    <w:rsid w:val="00036238"/>
    <w:rsid w:val="0005161E"/>
    <w:rsid w:val="00057676"/>
    <w:rsid w:val="00062BE5"/>
    <w:rsid w:val="000640D5"/>
    <w:rsid w:val="000650F1"/>
    <w:rsid w:val="00066188"/>
    <w:rsid w:val="0008482A"/>
    <w:rsid w:val="00086D42"/>
    <w:rsid w:val="00093C64"/>
    <w:rsid w:val="00096AC5"/>
    <w:rsid w:val="000B7E70"/>
    <w:rsid w:val="000E1782"/>
    <w:rsid w:val="000E221F"/>
    <w:rsid w:val="000E38B5"/>
    <w:rsid w:val="000E532B"/>
    <w:rsid w:val="000E5E3D"/>
    <w:rsid w:val="000E6E3E"/>
    <w:rsid w:val="000F10D0"/>
    <w:rsid w:val="00105886"/>
    <w:rsid w:val="0011407E"/>
    <w:rsid w:val="001241E7"/>
    <w:rsid w:val="001248AD"/>
    <w:rsid w:val="001366DC"/>
    <w:rsid w:val="00141F59"/>
    <w:rsid w:val="0014770A"/>
    <w:rsid w:val="00154635"/>
    <w:rsid w:val="001A25E4"/>
    <w:rsid w:val="001A2779"/>
    <w:rsid w:val="001B3E54"/>
    <w:rsid w:val="001C0484"/>
    <w:rsid w:val="001C181C"/>
    <w:rsid w:val="001C6816"/>
    <w:rsid w:val="001C74DC"/>
    <w:rsid w:val="001D6305"/>
    <w:rsid w:val="001D7CB7"/>
    <w:rsid w:val="001E0374"/>
    <w:rsid w:val="001E2863"/>
    <w:rsid w:val="001F268F"/>
    <w:rsid w:val="001F39E5"/>
    <w:rsid w:val="002025FD"/>
    <w:rsid w:val="002033FD"/>
    <w:rsid w:val="00210C72"/>
    <w:rsid w:val="00215545"/>
    <w:rsid w:val="00220788"/>
    <w:rsid w:val="0022088B"/>
    <w:rsid w:val="00241261"/>
    <w:rsid w:val="00243505"/>
    <w:rsid w:val="00245FA3"/>
    <w:rsid w:val="002466C5"/>
    <w:rsid w:val="00251C63"/>
    <w:rsid w:val="00255576"/>
    <w:rsid w:val="00257A80"/>
    <w:rsid w:val="002669E1"/>
    <w:rsid w:val="00267265"/>
    <w:rsid w:val="00270F53"/>
    <w:rsid w:val="00272485"/>
    <w:rsid w:val="00282FE0"/>
    <w:rsid w:val="0028378A"/>
    <w:rsid w:val="00285984"/>
    <w:rsid w:val="002903D4"/>
    <w:rsid w:val="002960C3"/>
    <w:rsid w:val="002A0EF9"/>
    <w:rsid w:val="002A530D"/>
    <w:rsid w:val="002C10AE"/>
    <w:rsid w:val="002C4DCC"/>
    <w:rsid w:val="00312DF3"/>
    <w:rsid w:val="00317258"/>
    <w:rsid w:val="0032213E"/>
    <w:rsid w:val="0032246B"/>
    <w:rsid w:val="003334F4"/>
    <w:rsid w:val="003373BF"/>
    <w:rsid w:val="003472F5"/>
    <w:rsid w:val="003562DB"/>
    <w:rsid w:val="003610EF"/>
    <w:rsid w:val="00374377"/>
    <w:rsid w:val="003841F1"/>
    <w:rsid w:val="00385C45"/>
    <w:rsid w:val="00390661"/>
    <w:rsid w:val="00394602"/>
    <w:rsid w:val="00397A08"/>
    <w:rsid w:val="003B5BFC"/>
    <w:rsid w:val="003C3EC5"/>
    <w:rsid w:val="003D3AFB"/>
    <w:rsid w:val="003E5096"/>
    <w:rsid w:val="004162DF"/>
    <w:rsid w:val="00425D55"/>
    <w:rsid w:val="00430122"/>
    <w:rsid w:val="00432411"/>
    <w:rsid w:val="0045197B"/>
    <w:rsid w:val="00460DA9"/>
    <w:rsid w:val="004616D1"/>
    <w:rsid w:val="004643CE"/>
    <w:rsid w:val="0047151F"/>
    <w:rsid w:val="00494806"/>
    <w:rsid w:val="0049761C"/>
    <w:rsid w:val="004A06FA"/>
    <w:rsid w:val="004A6039"/>
    <w:rsid w:val="004B699A"/>
    <w:rsid w:val="004B7EFB"/>
    <w:rsid w:val="004C6B7C"/>
    <w:rsid w:val="004D1B3B"/>
    <w:rsid w:val="004D6CA5"/>
    <w:rsid w:val="00511375"/>
    <w:rsid w:val="00512404"/>
    <w:rsid w:val="00515C88"/>
    <w:rsid w:val="0052178C"/>
    <w:rsid w:val="00546FEC"/>
    <w:rsid w:val="0055685D"/>
    <w:rsid w:val="0056563A"/>
    <w:rsid w:val="00565C71"/>
    <w:rsid w:val="00566B58"/>
    <w:rsid w:val="00570A50"/>
    <w:rsid w:val="00576049"/>
    <w:rsid w:val="00596F14"/>
    <w:rsid w:val="005A41FE"/>
    <w:rsid w:val="005B1163"/>
    <w:rsid w:val="005B5F37"/>
    <w:rsid w:val="005C09F1"/>
    <w:rsid w:val="005D0523"/>
    <w:rsid w:val="005E442B"/>
    <w:rsid w:val="005F03DC"/>
    <w:rsid w:val="005F1528"/>
    <w:rsid w:val="005F250B"/>
    <w:rsid w:val="005F293B"/>
    <w:rsid w:val="005F5309"/>
    <w:rsid w:val="0061292C"/>
    <w:rsid w:val="00614549"/>
    <w:rsid w:val="0062246D"/>
    <w:rsid w:val="00626C93"/>
    <w:rsid w:val="006277DE"/>
    <w:rsid w:val="00631721"/>
    <w:rsid w:val="006406A2"/>
    <w:rsid w:val="0065533D"/>
    <w:rsid w:val="00656556"/>
    <w:rsid w:val="00671E79"/>
    <w:rsid w:val="0067361E"/>
    <w:rsid w:val="00674738"/>
    <w:rsid w:val="00681417"/>
    <w:rsid w:val="006821D3"/>
    <w:rsid w:val="00694045"/>
    <w:rsid w:val="006A6F2F"/>
    <w:rsid w:val="006A76AF"/>
    <w:rsid w:val="006B59BB"/>
    <w:rsid w:val="006D1ED7"/>
    <w:rsid w:val="006D52CA"/>
    <w:rsid w:val="006D5F31"/>
    <w:rsid w:val="006E3C16"/>
    <w:rsid w:val="006E60C3"/>
    <w:rsid w:val="0070181C"/>
    <w:rsid w:val="007058C1"/>
    <w:rsid w:val="00705F50"/>
    <w:rsid w:val="0071404C"/>
    <w:rsid w:val="00714C01"/>
    <w:rsid w:val="00721722"/>
    <w:rsid w:val="00723992"/>
    <w:rsid w:val="007327EF"/>
    <w:rsid w:val="00735F1E"/>
    <w:rsid w:val="0073656B"/>
    <w:rsid w:val="00736B67"/>
    <w:rsid w:val="00741D4A"/>
    <w:rsid w:val="00743A3D"/>
    <w:rsid w:val="007475CE"/>
    <w:rsid w:val="00757548"/>
    <w:rsid w:val="007614FE"/>
    <w:rsid w:val="00761935"/>
    <w:rsid w:val="00761BA0"/>
    <w:rsid w:val="00761DED"/>
    <w:rsid w:val="0077185E"/>
    <w:rsid w:val="00772F58"/>
    <w:rsid w:val="00780C14"/>
    <w:rsid w:val="007826A6"/>
    <w:rsid w:val="00783B34"/>
    <w:rsid w:val="0079525E"/>
    <w:rsid w:val="00796D48"/>
    <w:rsid w:val="00797C9F"/>
    <w:rsid w:val="007B35B4"/>
    <w:rsid w:val="007B35F2"/>
    <w:rsid w:val="007B4B40"/>
    <w:rsid w:val="007B56D0"/>
    <w:rsid w:val="007B618B"/>
    <w:rsid w:val="007C4604"/>
    <w:rsid w:val="007C7652"/>
    <w:rsid w:val="007D4FFD"/>
    <w:rsid w:val="007D5918"/>
    <w:rsid w:val="007D78B2"/>
    <w:rsid w:val="007F3928"/>
    <w:rsid w:val="008306EB"/>
    <w:rsid w:val="008634D8"/>
    <w:rsid w:val="0087600A"/>
    <w:rsid w:val="008776DC"/>
    <w:rsid w:val="00887D97"/>
    <w:rsid w:val="008A1170"/>
    <w:rsid w:val="008A1533"/>
    <w:rsid w:val="008A48D6"/>
    <w:rsid w:val="008A7908"/>
    <w:rsid w:val="008B4E0F"/>
    <w:rsid w:val="008D1199"/>
    <w:rsid w:val="008D2EE9"/>
    <w:rsid w:val="008F0F24"/>
    <w:rsid w:val="008F12B1"/>
    <w:rsid w:val="008F4ADA"/>
    <w:rsid w:val="0090292E"/>
    <w:rsid w:val="00903EEB"/>
    <w:rsid w:val="00905EDC"/>
    <w:rsid w:val="009132E9"/>
    <w:rsid w:val="0091585D"/>
    <w:rsid w:val="00916CA2"/>
    <w:rsid w:val="0092373B"/>
    <w:rsid w:val="0092680F"/>
    <w:rsid w:val="009279E4"/>
    <w:rsid w:val="009412FA"/>
    <w:rsid w:val="00952716"/>
    <w:rsid w:val="00982E34"/>
    <w:rsid w:val="0099180A"/>
    <w:rsid w:val="009940A2"/>
    <w:rsid w:val="00995B6E"/>
    <w:rsid w:val="009F2AFA"/>
    <w:rsid w:val="009F2C54"/>
    <w:rsid w:val="009F337F"/>
    <w:rsid w:val="00A12FED"/>
    <w:rsid w:val="00A23750"/>
    <w:rsid w:val="00A262C4"/>
    <w:rsid w:val="00A377E0"/>
    <w:rsid w:val="00A51150"/>
    <w:rsid w:val="00A5473B"/>
    <w:rsid w:val="00A904C7"/>
    <w:rsid w:val="00A94A69"/>
    <w:rsid w:val="00AA3510"/>
    <w:rsid w:val="00AA6BA7"/>
    <w:rsid w:val="00AC79C2"/>
    <w:rsid w:val="00AD1B2C"/>
    <w:rsid w:val="00AD6D70"/>
    <w:rsid w:val="00AE5993"/>
    <w:rsid w:val="00AE604C"/>
    <w:rsid w:val="00AF31CB"/>
    <w:rsid w:val="00B2333C"/>
    <w:rsid w:val="00B46E6E"/>
    <w:rsid w:val="00B67DC5"/>
    <w:rsid w:val="00B84B52"/>
    <w:rsid w:val="00B9586C"/>
    <w:rsid w:val="00B97B25"/>
    <w:rsid w:val="00BA38DF"/>
    <w:rsid w:val="00BB0F11"/>
    <w:rsid w:val="00BB7CEC"/>
    <w:rsid w:val="00BC109C"/>
    <w:rsid w:val="00BC394F"/>
    <w:rsid w:val="00BD6F6E"/>
    <w:rsid w:val="00BE704D"/>
    <w:rsid w:val="00BF17E8"/>
    <w:rsid w:val="00BF181F"/>
    <w:rsid w:val="00BF5CC3"/>
    <w:rsid w:val="00BF6F72"/>
    <w:rsid w:val="00C07CE9"/>
    <w:rsid w:val="00C1099F"/>
    <w:rsid w:val="00C14455"/>
    <w:rsid w:val="00C20046"/>
    <w:rsid w:val="00C302AC"/>
    <w:rsid w:val="00C306D5"/>
    <w:rsid w:val="00C356EA"/>
    <w:rsid w:val="00C41FDF"/>
    <w:rsid w:val="00C4683E"/>
    <w:rsid w:val="00C65537"/>
    <w:rsid w:val="00C70722"/>
    <w:rsid w:val="00C709BF"/>
    <w:rsid w:val="00C809D0"/>
    <w:rsid w:val="00C82758"/>
    <w:rsid w:val="00C84403"/>
    <w:rsid w:val="00C86A89"/>
    <w:rsid w:val="00C87C23"/>
    <w:rsid w:val="00C91770"/>
    <w:rsid w:val="00CC38EB"/>
    <w:rsid w:val="00CC7264"/>
    <w:rsid w:val="00CC7792"/>
    <w:rsid w:val="00CD1C1C"/>
    <w:rsid w:val="00CE35D1"/>
    <w:rsid w:val="00CE39DF"/>
    <w:rsid w:val="00CE627E"/>
    <w:rsid w:val="00CF3420"/>
    <w:rsid w:val="00D008F6"/>
    <w:rsid w:val="00D06724"/>
    <w:rsid w:val="00D126AA"/>
    <w:rsid w:val="00D23FD1"/>
    <w:rsid w:val="00D27459"/>
    <w:rsid w:val="00D31ECE"/>
    <w:rsid w:val="00D33790"/>
    <w:rsid w:val="00D420B2"/>
    <w:rsid w:val="00D6140E"/>
    <w:rsid w:val="00D61CB9"/>
    <w:rsid w:val="00D65F26"/>
    <w:rsid w:val="00D70201"/>
    <w:rsid w:val="00D84A0F"/>
    <w:rsid w:val="00D8699B"/>
    <w:rsid w:val="00D872AC"/>
    <w:rsid w:val="00D95252"/>
    <w:rsid w:val="00DA1546"/>
    <w:rsid w:val="00DC6F71"/>
    <w:rsid w:val="00DE1FDC"/>
    <w:rsid w:val="00E21F02"/>
    <w:rsid w:val="00E257B2"/>
    <w:rsid w:val="00E306FD"/>
    <w:rsid w:val="00E33FB2"/>
    <w:rsid w:val="00E37053"/>
    <w:rsid w:val="00E4087D"/>
    <w:rsid w:val="00E4309E"/>
    <w:rsid w:val="00E53FED"/>
    <w:rsid w:val="00E5547A"/>
    <w:rsid w:val="00E55BDB"/>
    <w:rsid w:val="00E60451"/>
    <w:rsid w:val="00E670C2"/>
    <w:rsid w:val="00E67859"/>
    <w:rsid w:val="00E7582D"/>
    <w:rsid w:val="00E80389"/>
    <w:rsid w:val="00E82666"/>
    <w:rsid w:val="00E928E9"/>
    <w:rsid w:val="00E9377B"/>
    <w:rsid w:val="00E93C92"/>
    <w:rsid w:val="00EA36EF"/>
    <w:rsid w:val="00EA5A35"/>
    <w:rsid w:val="00EB0CE3"/>
    <w:rsid w:val="00EB2C3F"/>
    <w:rsid w:val="00EC6031"/>
    <w:rsid w:val="00EE20ED"/>
    <w:rsid w:val="00EE3D6F"/>
    <w:rsid w:val="00EF641B"/>
    <w:rsid w:val="00F014E3"/>
    <w:rsid w:val="00F12586"/>
    <w:rsid w:val="00F16D50"/>
    <w:rsid w:val="00F24D37"/>
    <w:rsid w:val="00F3589D"/>
    <w:rsid w:val="00F5761D"/>
    <w:rsid w:val="00F65C14"/>
    <w:rsid w:val="00F723FC"/>
    <w:rsid w:val="00F74497"/>
    <w:rsid w:val="00F829A3"/>
    <w:rsid w:val="00F8551C"/>
    <w:rsid w:val="00F87DEF"/>
    <w:rsid w:val="00FA2C6D"/>
    <w:rsid w:val="00FA6D29"/>
    <w:rsid w:val="00FB5082"/>
    <w:rsid w:val="00FE1F66"/>
    <w:rsid w:val="00FF6EB2"/>
    <w:rsid w:val="066A0F53"/>
    <w:rsid w:val="06B5D443"/>
    <w:rsid w:val="102FE28F"/>
    <w:rsid w:val="124D2149"/>
    <w:rsid w:val="18C49297"/>
    <w:rsid w:val="23BE2350"/>
    <w:rsid w:val="2D68ECA1"/>
    <w:rsid w:val="2E398D1C"/>
    <w:rsid w:val="38F53CCD"/>
    <w:rsid w:val="3CA96372"/>
    <w:rsid w:val="58AEBFA7"/>
    <w:rsid w:val="6B0C6749"/>
    <w:rsid w:val="6D5BC684"/>
    <w:rsid w:val="751C6C22"/>
    <w:rsid w:val="79A82D2D"/>
    <w:rsid w:val="7FA72E8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E8AA88"/>
  <w15:chartTrackingRefBased/>
  <w15:docId w15:val="{47D8308B-CEE2-4FE7-A46F-17C85FA699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A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5F50"/>
    <w:pPr>
      <w:spacing w:before="360" w:after="360" w:line="360" w:lineRule="auto"/>
    </w:pPr>
    <w:rPr>
      <w:rFonts w:ascii="Arial" w:hAnsi="Arial"/>
      <w:sz w:val="28"/>
    </w:rPr>
  </w:style>
  <w:style w:type="paragraph" w:styleId="Heading1">
    <w:name w:val="heading 1"/>
    <w:basedOn w:val="Normal"/>
    <w:next w:val="Normal"/>
    <w:link w:val="Heading1Char"/>
    <w:uiPriority w:val="9"/>
    <w:qFormat/>
    <w:rsid w:val="0055685D"/>
    <w:pPr>
      <w:keepNext/>
      <w:keepLines/>
      <w:spacing w:after="80"/>
      <w:outlineLvl w:val="0"/>
    </w:pPr>
    <w:rPr>
      <w:rFonts w:eastAsiaTheme="majorEastAsia" w:cstheme="majorBidi"/>
      <w:b/>
      <w:color w:val="002C81" w:themeColor="accent1"/>
      <w:sz w:val="48"/>
      <w:szCs w:val="40"/>
    </w:rPr>
  </w:style>
  <w:style w:type="paragraph" w:styleId="Heading2">
    <w:name w:val="heading 2"/>
    <w:basedOn w:val="Normal"/>
    <w:next w:val="Normal"/>
    <w:link w:val="Heading2Char"/>
    <w:autoRedefine/>
    <w:uiPriority w:val="9"/>
    <w:unhideWhenUsed/>
    <w:qFormat/>
    <w:rsid w:val="00BF6F72"/>
    <w:pPr>
      <w:keepNext/>
      <w:keepLines/>
      <w:spacing w:before="160" w:after="80"/>
      <w:ind w:left="1440"/>
      <w:outlineLvl w:val="1"/>
    </w:pPr>
    <w:rPr>
      <w:rFonts w:eastAsiaTheme="majorEastAsia" w:cstheme="majorBidi"/>
      <w:color w:val="64327F" w:themeColor="text2"/>
      <w:sz w:val="44"/>
      <w:szCs w:val="32"/>
    </w:rPr>
  </w:style>
  <w:style w:type="paragraph" w:styleId="Heading3">
    <w:name w:val="heading 3"/>
    <w:basedOn w:val="Normal"/>
    <w:next w:val="Normal"/>
    <w:link w:val="Heading3Char"/>
    <w:uiPriority w:val="9"/>
    <w:unhideWhenUsed/>
    <w:qFormat/>
    <w:rsid w:val="00E80389"/>
    <w:pPr>
      <w:keepNext/>
      <w:keepLines/>
      <w:spacing w:before="160" w:after="80"/>
      <w:outlineLvl w:val="2"/>
    </w:pPr>
    <w:rPr>
      <w:rFonts w:eastAsiaTheme="majorEastAsia" w:cstheme="majorBidi"/>
      <w:b/>
      <w:color w:val="64327F" w:themeColor="text2"/>
      <w:szCs w:val="28"/>
    </w:rPr>
  </w:style>
  <w:style w:type="paragraph" w:styleId="Heading4">
    <w:name w:val="heading 4"/>
    <w:basedOn w:val="Normal"/>
    <w:next w:val="Normal"/>
    <w:link w:val="Heading4Char"/>
    <w:uiPriority w:val="9"/>
    <w:semiHidden/>
    <w:unhideWhenUsed/>
    <w:qFormat/>
    <w:rsid w:val="00546FEC"/>
    <w:pPr>
      <w:keepNext/>
      <w:keepLines/>
      <w:spacing w:before="80" w:after="40"/>
      <w:outlineLvl w:val="3"/>
    </w:pPr>
    <w:rPr>
      <w:rFonts w:eastAsiaTheme="majorEastAsia" w:cstheme="majorBidi"/>
      <w:i/>
      <w:iCs/>
      <w:color w:val="002060" w:themeColor="accent1" w:themeShade="BF"/>
    </w:rPr>
  </w:style>
  <w:style w:type="paragraph" w:styleId="Heading5">
    <w:name w:val="heading 5"/>
    <w:basedOn w:val="Normal"/>
    <w:next w:val="Normal"/>
    <w:link w:val="Heading5Char"/>
    <w:uiPriority w:val="9"/>
    <w:semiHidden/>
    <w:unhideWhenUsed/>
    <w:qFormat/>
    <w:rsid w:val="00546FEC"/>
    <w:pPr>
      <w:keepNext/>
      <w:keepLines/>
      <w:spacing w:before="80" w:after="40"/>
      <w:outlineLvl w:val="4"/>
    </w:pPr>
    <w:rPr>
      <w:rFonts w:eastAsiaTheme="majorEastAsia" w:cstheme="majorBidi"/>
      <w:color w:val="002060" w:themeColor="accent1" w:themeShade="BF"/>
    </w:rPr>
  </w:style>
  <w:style w:type="paragraph" w:styleId="Heading6">
    <w:name w:val="heading 6"/>
    <w:basedOn w:val="Normal"/>
    <w:next w:val="Normal"/>
    <w:link w:val="Heading6Char"/>
    <w:uiPriority w:val="9"/>
    <w:semiHidden/>
    <w:unhideWhenUsed/>
    <w:qFormat/>
    <w:rsid w:val="00546FEC"/>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46FEC"/>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46FEC"/>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46FEC"/>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5685D"/>
    <w:rPr>
      <w:rFonts w:ascii="Arial" w:eastAsiaTheme="majorEastAsia" w:hAnsi="Arial" w:cstheme="majorBidi"/>
      <w:b/>
      <w:color w:val="002C81" w:themeColor="accent1"/>
      <w:sz w:val="48"/>
      <w:szCs w:val="40"/>
    </w:rPr>
  </w:style>
  <w:style w:type="character" w:customStyle="1" w:styleId="Heading2Char">
    <w:name w:val="Heading 2 Char"/>
    <w:basedOn w:val="DefaultParagraphFont"/>
    <w:link w:val="Heading2"/>
    <w:uiPriority w:val="9"/>
    <w:rsid w:val="00BF6F72"/>
    <w:rPr>
      <w:rFonts w:ascii="Arial" w:eastAsiaTheme="majorEastAsia" w:hAnsi="Arial" w:cstheme="majorBidi"/>
      <w:color w:val="64327F" w:themeColor="text2"/>
      <w:sz w:val="44"/>
      <w:szCs w:val="32"/>
    </w:rPr>
  </w:style>
  <w:style w:type="character" w:customStyle="1" w:styleId="Heading3Char">
    <w:name w:val="Heading 3 Char"/>
    <w:basedOn w:val="DefaultParagraphFont"/>
    <w:link w:val="Heading3"/>
    <w:uiPriority w:val="9"/>
    <w:rsid w:val="00E80389"/>
    <w:rPr>
      <w:rFonts w:ascii="Arial" w:eastAsiaTheme="majorEastAsia" w:hAnsi="Arial" w:cstheme="majorBidi"/>
      <w:b/>
      <w:color w:val="64327F" w:themeColor="text2"/>
      <w:sz w:val="44"/>
      <w:szCs w:val="28"/>
    </w:rPr>
  </w:style>
  <w:style w:type="character" w:customStyle="1" w:styleId="Heading4Char">
    <w:name w:val="Heading 4 Char"/>
    <w:basedOn w:val="DefaultParagraphFont"/>
    <w:link w:val="Heading4"/>
    <w:uiPriority w:val="9"/>
    <w:semiHidden/>
    <w:rsid w:val="00546FEC"/>
    <w:rPr>
      <w:rFonts w:eastAsiaTheme="majorEastAsia" w:cstheme="majorBidi"/>
      <w:i/>
      <w:iCs/>
      <w:color w:val="002060" w:themeColor="accent1" w:themeShade="BF"/>
    </w:rPr>
  </w:style>
  <w:style w:type="character" w:customStyle="1" w:styleId="Heading5Char">
    <w:name w:val="Heading 5 Char"/>
    <w:basedOn w:val="DefaultParagraphFont"/>
    <w:link w:val="Heading5"/>
    <w:uiPriority w:val="9"/>
    <w:semiHidden/>
    <w:rsid w:val="00546FEC"/>
    <w:rPr>
      <w:rFonts w:eastAsiaTheme="majorEastAsia" w:cstheme="majorBidi"/>
      <w:color w:val="002060" w:themeColor="accent1" w:themeShade="BF"/>
    </w:rPr>
  </w:style>
  <w:style w:type="character" w:customStyle="1" w:styleId="Heading6Char">
    <w:name w:val="Heading 6 Char"/>
    <w:basedOn w:val="DefaultParagraphFont"/>
    <w:link w:val="Heading6"/>
    <w:uiPriority w:val="9"/>
    <w:semiHidden/>
    <w:rsid w:val="00546FE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46FE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46FE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46FEC"/>
    <w:rPr>
      <w:rFonts w:eastAsiaTheme="majorEastAsia" w:cstheme="majorBidi"/>
      <w:color w:val="272727" w:themeColor="text1" w:themeTint="D8"/>
    </w:rPr>
  </w:style>
  <w:style w:type="paragraph" w:styleId="Title">
    <w:name w:val="Title"/>
    <w:basedOn w:val="Normal"/>
    <w:next w:val="Normal"/>
    <w:link w:val="TitleChar"/>
    <w:uiPriority w:val="10"/>
    <w:rsid w:val="00546FEC"/>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46FE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D6D70"/>
    <w:pPr>
      <w:numPr>
        <w:ilvl w:val="1"/>
      </w:numPr>
      <w:spacing w:before="120" w:after="120"/>
    </w:pPr>
    <w:rPr>
      <w:rFonts w:eastAsiaTheme="majorEastAsia" w:cstheme="majorBidi"/>
      <w:i/>
      <w:color w:val="64327F" w:themeColor="text2"/>
      <w:spacing w:val="15"/>
      <w:szCs w:val="28"/>
    </w:rPr>
  </w:style>
  <w:style w:type="character" w:customStyle="1" w:styleId="SubtitleChar">
    <w:name w:val="Subtitle Char"/>
    <w:basedOn w:val="DefaultParagraphFont"/>
    <w:link w:val="Subtitle"/>
    <w:uiPriority w:val="11"/>
    <w:rsid w:val="00AD6D70"/>
    <w:rPr>
      <w:rFonts w:ascii="Arial" w:eastAsiaTheme="majorEastAsia" w:hAnsi="Arial" w:cstheme="majorBidi"/>
      <w:i/>
      <w:color w:val="64327F" w:themeColor="text2"/>
      <w:spacing w:val="15"/>
      <w:sz w:val="28"/>
      <w:szCs w:val="28"/>
    </w:rPr>
  </w:style>
  <w:style w:type="paragraph" w:styleId="Quote">
    <w:name w:val="Quote"/>
    <w:basedOn w:val="Normal"/>
    <w:next w:val="Normal"/>
    <w:link w:val="QuoteChar"/>
    <w:autoRedefine/>
    <w:uiPriority w:val="29"/>
    <w:qFormat/>
    <w:rsid w:val="0099180A"/>
    <w:pPr>
      <w:pBdr>
        <w:top w:val="single" w:sz="12" w:space="4" w:color="002C81" w:themeColor="accent1"/>
        <w:bottom w:val="single" w:sz="12" w:space="4" w:color="002C81" w:themeColor="accent1"/>
      </w:pBdr>
      <w:spacing w:before="280" w:after="280"/>
      <w:jc w:val="center"/>
    </w:pPr>
    <w:rPr>
      <w:iCs/>
      <w:color w:val="002C81" w:themeColor="accent1"/>
      <w:sz w:val="36"/>
    </w:rPr>
  </w:style>
  <w:style w:type="character" w:customStyle="1" w:styleId="QuoteChar">
    <w:name w:val="Quote Char"/>
    <w:basedOn w:val="DefaultParagraphFont"/>
    <w:link w:val="Quote"/>
    <w:uiPriority w:val="29"/>
    <w:rsid w:val="0099180A"/>
    <w:rPr>
      <w:rFonts w:ascii="Arial" w:hAnsi="Arial"/>
      <w:iCs/>
      <w:color w:val="002C81" w:themeColor="accent1"/>
      <w:sz w:val="36"/>
    </w:rPr>
  </w:style>
  <w:style w:type="paragraph" w:styleId="ListParagraph">
    <w:name w:val="List Paragraph"/>
    <w:basedOn w:val="Normal"/>
    <w:uiPriority w:val="34"/>
    <w:rsid w:val="008F12B1"/>
    <w:pPr>
      <w:spacing w:before="480" w:after="480"/>
      <w:ind w:left="720"/>
      <w:contextualSpacing/>
    </w:pPr>
  </w:style>
  <w:style w:type="character" w:styleId="IntenseEmphasis">
    <w:name w:val="Intense Emphasis"/>
    <w:basedOn w:val="DefaultParagraphFont"/>
    <w:uiPriority w:val="21"/>
    <w:rsid w:val="00546FEC"/>
    <w:rPr>
      <w:i/>
      <w:iCs/>
      <w:color w:val="002060" w:themeColor="accent1" w:themeShade="BF"/>
    </w:rPr>
  </w:style>
  <w:style w:type="character" w:styleId="SubtleReference">
    <w:name w:val="Subtle Reference"/>
    <w:basedOn w:val="DefaultParagraphFont"/>
    <w:uiPriority w:val="31"/>
    <w:rsid w:val="007B35B4"/>
    <w:rPr>
      <w:smallCaps/>
      <w:color w:val="5A5A5A" w:themeColor="text1" w:themeTint="A5"/>
    </w:rPr>
  </w:style>
  <w:style w:type="paragraph" w:styleId="NoSpacing">
    <w:name w:val="No Spacing"/>
    <w:link w:val="NoSpacingChar"/>
    <w:uiPriority w:val="1"/>
    <w:qFormat/>
    <w:rsid w:val="00E80389"/>
    <w:rPr>
      <w:rFonts w:ascii="Arial" w:eastAsiaTheme="minorEastAsia" w:hAnsi="Arial"/>
      <w:kern w:val="0"/>
      <w:sz w:val="22"/>
      <w:szCs w:val="22"/>
      <w:lang w:val="en-US" w:eastAsia="zh-CN"/>
      <w14:ligatures w14:val="none"/>
    </w:rPr>
  </w:style>
  <w:style w:type="character" w:styleId="IntenseReference">
    <w:name w:val="Intense Reference"/>
    <w:basedOn w:val="DefaultParagraphFont"/>
    <w:uiPriority w:val="32"/>
    <w:rsid w:val="00546FEC"/>
    <w:rPr>
      <w:b/>
      <w:bCs/>
      <w:smallCaps/>
      <w:color w:val="002060" w:themeColor="accent1" w:themeShade="BF"/>
      <w:spacing w:val="5"/>
    </w:rPr>
  </w:style>
  <w:style w:type="character" w:styleId="Strong">
    <w:name w:val="Strong"/>
    <w:basedOn w:val="DefaultParagraphFont"/>
    <w:uiPriority w:val="22"/>
    <w:qFormat/>
    <w:rsid w:val="00E80389"/>
    <w:rPr>
      <w:rFonts w:ascii="Arial" w:hAnsi="Arial"/>
      <w:b/>
      <w:bCs/>
      <w:i w:val="0"/>
    </w:rPr>
  </w:style>
  <w:style w:type="character" w:customStyle="1" w:styleId="NoSpacingChar">
    <w:name w:val="No Spacing Char"/>
    <w:basedOn w:val="DefaultParagraphFont"/>
    <w:link w:val="NoSpacing"/>
    <w:uiPriority w:val="1"/>
    <w:rsid w:val="00E80389"/>
    <w:rPr>
      <w:rFonts w:ascii="Arial" w:eastAsiaTheme="minorEastAsia" w:hAnsi="Arial"/>
      <w:kern w:val="0"/>
      <w:sz w:val="22"/>
      <w:szCs w:val="22"/>
      <w:lang w:val="en-US" w:eastAsia="zh-CN"/>
      <w14:ligatures w14:val="none"/>
    </w:rPr>
  </w:style>
  <w:style w:type="paragraph" w:styleId="Header">
    <w:name w:val="header"/>
    <w:basedOn w:val="Normal"/>
    <w:link w:val="HeaderChar"/>
    <w:uiPriority w:val="99"/>
    <w:unhideWhenUsed/>
    <w:rsid w:val="00916CA2"/>
    <w:pPr>
      <w:tabs>
        <w:tab w:val="center" w:pos="4513"/>
        <w:tab w:val="right" w:pos="9026"/>
      </w:tabs>
    </w:pPr>
  </w:style>
  <w:style w:type="character" w:customStyle="1" w:styleId="HeaderChar">
    <w:name w:val="Header Char"/>
    <w:basedOn w:val="DefaultParagraphFont"/>
    <w:link w:val="Header"/>
    <w:uiPriority w:val="99"/>
    <w:rsid w:val="00916CA2"/>
    <w:rPr>
      <w:rFonts w:ascii="Proxima Nova Rg" w:hAnsi="Proxima Nova Rg"/>
      <w:sz w:val="28"/>
    </w:rPr>
  </w:style>
  <w:style w:type="paragraph" w:styleId="Footer">
    <w:name w:val="footer"/>
    <w:basedOn w:val="Normal"/>
    <w:link w:val="FooterChar"/>
    <w:uiPriority w:val="99"/>
    <w:unhideWhenUsed/>
    <w:rsid w:val="00916CA2"/>
    <w:pPr>
      <w:tabs>
        <w:tab w:val="center" w:pos="4513"/>
        <w:tab w:val="right" w:pos="9026"/>
      </w:tabs>
    </w:pPr>
  </w:style>
  <w:style w:type="character" w:customStyle="1" w:styleId="FooterChar">
    <w:name w:val="Footer Char"/>
    <w:basedOn w:val="DefaultParagraphFont"/>
    <w:link w:val="Footer"/>
    <w:uiPriority w:val="99"/>
    <w:rsid w:val="00916CA2"/>
    <w:rPr>
      <w:rFonts w:ascii="Proxima Nova Rg" w:hAnsi="Proxima Nova Rg"/>
      <w:sz w:val="28"/>
    </w:rPr>
  </w:style>
  <w:style w:type="table" w:styleId="TableGrid">
    <w:name w:val="Table Grid"/>
    <w:basedOn w:val="TableNormal"/>
    <w:uiPriority w:val="39"/>
    <w:rsid w:val="007058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0">
    <w:name w:val="Heading 0"/>
    <w:basedOn w:val="Heading1"/>
    <w:autoRedefine/>
    <w:qFormat/>
    <w:rsid w:val="00F87DEF"/>
    <w:pPr>
      <w:spacing w:line="240" w:lineRule="auto"/>
    </w:pPr>
    <w:rPr>
      <w:sz w:val="96"/>
    </w:rPr>
  </w:style>
  <w:style w:type="character" w:styleId="PageNumber">
    <w:name w:val="page number"/>
    <w:basedOn w:val="DefaultParagraphFont"/>
    <w:uiPriority w:val="99"/>
    <w:semiHidden/>
    <w:unhideWhenUsed/>
    <w:rsid w:val="00705F50"/>
  </w:style>
  <w:style w:type="table" w:styleId="ListTable3-Accent1">
    <w:name w:val="List Table 3 Accent 1"/>
    <w:basedOn w:val="TableNormal"/>
    <w:uiPriority w:val="48"/>
    <w:rsid w:val="0055685D"/>
    <w:tblPr>
      <w:tblStyleRowBandSize w:val="1"/>
      <w:tblStyleColBandSize w:val="1"/>
      <w:tblBorders>
        <w:top w:val="single" w:sz="4" w:space="0" w:color="002C81" w:themeColor="accent1"/>
        <w:left w:val="single" w:sz="4" w:space="0" w:color="002C81" w:themeColor="accent1"/>
        <w:bottom w:val="single" w:sz="4" w:space="0" w:color="002C81" w:themeColor="accent1"/>
        <w:right w:val="single" w:sz="4" w:space="0" w:color="002C81" w:themeColor="accent1"/>
      </w:tblBorders>
    </w:tblPr>
    <w:tblStylePr w:type="firstRow">
      <w:rPr>
        <w:b/>
        <w:bCs/>
        <w:color w:val="FFFFFF" w:themeColor="background1"/>
      </w:rPr>
      <w:tblPr/>
      <w:tcPr>
        <w:shd w:val="clear" w:color="auto" w:fill="002C81" w:themeFill="accent1"/>
      </w:tcPr>
    </w:tblStylePr>
    <w:tblStylePr w:type="lastRow">
      <w:rPr>
        <w:b/>
        <w:bCs/>
      </w:rPr>
      <w:tblPr/>
      <w:tcPr>
        <w:tcBorders>
          <w:top w:val="double" w:sz="4" w:space="0" w:color="002C81"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C81" w:themeColor="accent1"/>
          <w:right w:val="single" w:sz="4" w:space="0" w:color="002C81" w:themeColor="accent1"/>
        </w:tcBorders>
      </w:tcPr>
    </w:tblStylePr>
    <w:tblStylePr w:type="band1Horz">
      <w:tblPr/>
      <w:tcPr>
        <w:tcBorders>
          <w:top w:val="single" w:sz="4" w:space="0" w:color="002C81" w:themeColor="accent1"/>
          <w:bottom w:val="single" w:sz="4" w:space="0" w:color="002C81"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C81" w:themeColor="accent1"/>
          <w:left w:val="nil"/>
        </w:tcBorders>
      </w:tcPr>
    </w:tblStylePr>
    <w:tblStylePr w:type="swCell">
      <w:tblPr/>
      <w:tcPr>
        <w:tcBorders>
          <w:top w:val="double" w:sz="4" w:space="0" w:color="002C81" w:themeColor="accent1"/>
          <w:right w:val="nil"/>
        </w:tcBorders>
      </w:tcPr>
    </w:tblStylePr>
  </w:style>
  <w:style w:type="table" w:customStyle="1" w:styleId="TheRightDirectionHeaderRow">
    <w:name w:val="The Right Direction Header Row"/>
    <w:basedOn w:val="TableNormal"/>
    <w:uiPriority w:val="99"/>
    <w:rsid w:val="00D84A0F"/>
    <w:rPr>
      <w:rFonts w:ascii="Arial" w:hAnsi="Arial"/>
      <w:sz w:val="28"/>
    </w:rPr>
    <w:tblPr>
      <w:tblStyleRowBandSize w:val="1"/>
      <w:tblBorders>
        <w:left w:val="single" w:sz="4" w:space="0" w:color="64327F" w:themeColor="text2"/>
        <w:insideH w:val="single" w:sz="4" w:space="0" w:color="64327F" w:themeColor="text2"/>
        <w:insideV w:val="single" w:sz="8" w:space="0" w:color="64327F" w:themeColor="text2"/>
      </w:tblBorders>
      <w:tblCellMar>
        <w:top w:w="113" w:type="dxa"/>
        <w:bottom w:w="113" w:type="dxa"/>
      </w:tblCellMar>
    </w:tblPr>
    <w:tcPr>
      <w:shd w:val="clear" w:color="auto" w:fill="E0DEF7" w:themeFill="background2"/>
      <w:tcMar>
        <w:top w:w="113" w:type="dxa"/>
        <w:left w:w="113" w:type="dxa"/>
        <w:bottom w:w="113" w:type="dxa"/>
        <w:right w:w="113" w:type="dxa"/>
      </w:tcMar>
    </w:tcPr>
    <w:tblStylePr w:type="firstRow">
      <w:pPr>
        <w:jc w:val="center"/>
      </w:pPr>
      <w:rPr>
        <w:rFonts w:ascii="Arial" w:hAnsi="Arial"/>
        <w:b/>
        <w:sz w:val="32"/>
      </w:rPr>
      <w:tblPr/>
      <w:tcPr>
        <w:tcBorders>
          <w:insideV w:val="single" w:sz="8" w:space="0" w:color="FFFFFF" w:themeColor="background1"/>
        </w:tcBorders>
        <w:shd w:val="clear" w:color="auto" w:fill="002C81" w:themeFill="accent1"/>
        <w:vAlign w:val="center"/>
      </w:tcPr>
    </w:tblStylePr>
  </w:style>
  <w:style w:type="table" w:customStyle="1" w:styleId="TheRightDirectionHeaderColumn">
    <w:name w:val="The Right Direction Header Column"/>
    <w:basedOn w:val="TheRightDirectionHeaderRow"/>
    <w:uiPriority w:val="99"/>
    <w:rsid w:val="00017A01"/>
    <w:tblPr>
      <w:tblStyleColBandSize w:val="1"/>
      <w:tblBorders>
        <w:left w:val="single" w:sz="8" w:space="0" w:color="64327F" w:themeColor="text2"/>
        <w:insideH w:val="single" w:sz="8" w:space="0" w:color="64327F" w:themeColor="text2"/>
        <w:insideV w:val="none" w:sz="0" w:space="0" w:color="auto"/>
      </w:tblBorders>
      <w:tblCellMar>
        <w:top w:w="28" w:type="dxa"/>
        <w:bottom w:w="28" w:type="dxa"/>
      </w:tblCellMar>
    </w:tblPr>
    <w:tcPr>
      <w:shd w:val="clear" w:color="auto" w:fill="E0DEF7" w:themeFill="background2"/>
      <w:tcMar>
        <w:top w:w="0" w:type="nil"/>
        <w:left w:w="0" w:type="nil"/>
        <w:bottom w:w="0" w:type="nil"/>
        <w:right w:w="0" w:type="nil"/>
      </w:tcMar>
    </w:tcPr>
    <w:tblStylePr w:type="firstRow">
      <w:pPr>
        <w:jc w:val="left"/>
      </w:pPr>
      <w:rPr>
        <w:rFonts w:ascii="Arial" w:hAnsi="Arial"/>
        <w:b w:val="0"/>
        <w:sz w:val="32"/>
      </w:rPr>
      <w:tblPr/>
      <w:tcPr>
        <w:tcBorders>
          <w:insideV w:val="single" w:sz="8" w:space="0" w:color="FFFFFF" w:themeColor="background1"/>
        </w:tcBorders>
        <w:shd w:val="clear" w:color="auto" w:fill="E0DEF7" w:themeFill="background2"/>
        <w:vAlign w:val="center"/>
      </w:tcPr>
    </w:tblStylePr>
    <w:tblStylePr w:type="firstCol">
      <w:pPr>
        <w:jc w:val="center"/>
      </w:pPr>
      <w:rPr>
        <w:rFonts w:asciiTheme="minorHAnsi" w:hAnsiTheme="minorHAnsi"/>
        <w:b/>
        <w:sz w:val="32"/>
      </w:rPr>
      <w:tblPr/>
      <w:tcPr>
        <w:tcBorders>
          <w:insideH w:val="single" w:sz="4" w:space="0" w:color="FFFFFF" w:themeColor="background1"/>
        </w:tcBorders>
        <w:shd w:val="clear" w:color="auto" w:fill="002C81" w:themeFill="accent1"/>
        <w:vAlign w:val="center"/>
      </w:tcPr>
    </w:tblStylePr>
    <w:tblStylePr w:type="nwCell">
      <w:pPr>
        <w:jc w:val="center"/>
      </w:pPr>
      <w:rPr>
        <w:rFonts w:asciiTheme="minorHAnsi" w:hAnsiTheme="minorHAnsi"/>
        <w:b/>
        <w:sz w:val="32"/>
      </w:rPr>
      <w:tblPr/>
      <w:tcPr>
        <w:tcBorders>
          <w:insideH w:val="nil"/>
        </w:tcBorders>
        <w:shd w:val="clear" w:color="auto" w:fill="002C81" w:themeFill="accent1"/>
        <w:vAlign w:val="center"/>
      </w:tcPr>
    </w:tblStylePr>
  </w:style>
  <w:style w:type="numbering" w:customStyle="1" w:styleId="CurrentList1">
    <w:name w:val="Current List1"/>
    <w:uiPriority w:val="99"/>
    <w:rsid w:val="008F12B1"/>
    <w:pPr>
      <w:numPr>
        <w:numId w:val="2"/>
      </w:numPr>
    </w:pPr>
  </w:style>
  <w:style w:type="paragraph" w:customStyle="1" w:styleId="Bulletpoints">
    <w:name w:val="Bullet points"/>
    <w:basedOn w:val="ListParagraph"/>
    <w:autoRedefine/>
    <w:qFormat/>
    <w:rsid w:val="0071404C"/>
    <w:pPr>
      <w:numPr>
        <w:numId w:val="1"/>
      </w:numPr>
      <w:spacing w:after="600"/>
      <w:contextualSpacing w:val="0"/>
      <w:outlineLvl w:val="0"/>
    </w:pPr>
    <w:rPr>
      <w:bCs/>
      <w:szCs w:val="36"/>
    </w:rPr>
  </w:style>
  <w:style w:type="paragraph" w:customStyle="1" w:styleId="Numbered">
    <w:name w:val="Numbered"/>
    <w:basedOn w:val="Bulletpoints"/>
    <w:rsid w:val="003610EF"/>
    <w:rPr>
      <w:b/>
    </w:rPr>
  </w:style>
  <w:style w:type="paragraph" w:customStyle="1" w:styleId="Numberedlist">
    <w:name w:val="Numbered list"/>
    <w:basedOn w:val="Bulletpoints"/>
    <w:autoRedefine/>
    <w:qFormat/>
    <w:rsid w:val="0071404C"/>
    <w:pPr>
      <w:numPr>
        <w:numId w:val="3"/>
      </w:numPr>
    </w:pPr>
  </w:style>
  <w:style w:type="numbering" w:customStyle="1" w:styleId="CurrentList2">
    <w:name w:val="Current List2"/>
    <w:uiPriority w:val="99"/>
    <w:rsid w:val="003610EF"/>
    <w:pPr>
      <w:numPr>
        <w:numId w:val="4"/>
      </w:numPr>
    </w:pPr>
  </w:style>
  <w:style w:type="numbering" w:customStyle="1" w:styleId="CurrentList3">
    <w:name w:val="Current List3"/>
    <w:uiPriority w:val="99"/>
    <w:rsid w:val="0071404C"/>
    <w:pPr>
      <w:numPr>
        <w:numId w:val="6"/>
      </w:numPr>
    </w:pPr>
  </w:style>
  <w:style w:type="numbering" w:customStyle="1" w:styleId="CurrentList4">
    <w:name w:val="Current List4"/>
    <w:uiPriority w:val="99"/>
    <w:rsid w:val="0071404C"/>
    <w:pPr>
      <w:numPr>
        <w:numId w:val="7"/>
      </w:numPr>
    </w:pPr>
  </w:style>
  <w:style w:type="numbering" w:customStyle="1" w:styleId="CurrentList5">
    <w:name w:val="Current List5"/>
    <w:uiPriority w:val="99"/>
    <w:rsid w:val="0071404C"/>
    <w:pPr>
      <w:numPr>
        <w:numId w:val="8"/>
      </w:numPr>
    </w:pPr>
  </w:style>
  <w:style w:type="numbering" w:customStyle="1" w:styleId="CurrentList6">
    <w:name w:val="Current List6"/>
    <w:uiPriority w:val="99"/>
    <w:rsid w:val="0071404C"/>
    <w:pPr>
      <w:numPr>
        <w:numId w:val="9"/>
      </w:numPr>
    </w:pPr>
  </w:style>
  <w:style w:type="paragraph" w:styleId="Revision">
    <w:name w:val="Revision"/>
    <w:hidden/>
    <w:uiPriority w:val="99"/>
    <w:semiHidden/>
    <w:rsid w:val="00FE1F66"/>
    <w:rPr>
      <w:rFonts w:ascii="Arial" w:hAnsi="Arial"/>
      <w:sz w:val="28"/>
    </w:rPr>
  </w:style>
  <w:style w:type="character" w:styleId="CommentReference">
    <w:name w:val="annotation reference"/>
    <w:basedOn w:val="DefaultParagraphFont"/>
    <w:uiPriority w:val="99"/>
    <w:semiHidden/>
    <w:unhideWhenUsed/>
    <w:rsid w:val="004616D1"/>
    <w:rPr>
      <w:sz w:val="16"/>
      <w:szCs w:val="16"/>
    </w:rPr>
  </w:style>
  <w:style w:type="paragraph" w:styleId="CommentText">
    <w:name w:val="annotation text"/>
    <w:basedOn w:val="Normal"/>
    <w:link w:val="CommentTextChar"/>
    <w:uiPriority w:val="99"/>
    <w:unhideWhenUsed/>
    <w:rsid w:val="004616D1"/>
    <w:pPr>
      <w:spacing w:line="240" w:lineRule="auto"/>
    </w:pPr>
    <w:rPr>
      <w:sz w:val="20"/>
      <w:szCs w:val="20"/>
    </w:rPr>
  </w:style>
  <w:style w:type="character" w:customStyle="1" w:styleId="CommentTextChar">
    <w:name w:val="Comment Text Char"/>
    <w:basedOn w:val="DefaultParagraphFont"/>
    <w:link w:val="CommentText"/>
    <w:uiPriority w:val="99"/>
    <w:rsid w:val="004616D1"/>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4616D1"/>
    <w:rPr>
      <w:b/>
      <w:bCs/>
    </w:rPr>
  </w:style>
  <w:style w:type="character" w:customStyle="1" w:styleId="CommentSubjectChar">
    <w:name w:val="Comment Subject Char"/>
    <w:basedOn w:val="CommentTextChar"/>
    <w:link w:val="CommentSubject"/>
    <w:uiPriority w:val="99"/>
    <w:semiHidden/>
    <w:rsid w:val="004616D1"/>
    <w:rPr>
      <w:rFonts w:ascii="Arial" w:hAnsi="Arial"/>
      <w:b/>
      <w:bCs/>
      <w:sz w:val="20"/>
      <w:szCs w:val="20"/>
    </w:rPr>
  </w:style>
  <w:style w:type="paragraph" w:customStyle="1" w:styleId="website">
    <w:name w:val="website"/>
    <w:basedOn w:val="Normal"/>
    <w:link w:val="websiteChar"/>
    <w:qFormat/>
    <w:rsid w:val="006A76AF"/>
  </w:style>
  <w:style w:type="character" w:customStyle="1" w:styleId="websiteChar">
    <w:name w:val="website Char"/>
    <w:basedOn w:val="DefaultParagraphFont"/>
    <w:link w:val="website"/>
    <w:rsid w:val="006A76AF"/>
    <w:rPr>
      <w:rFonts w:ascii="Arial" w:hAnsi="Arial"/>
      <w:sz w:val="28"/>
    </w:rPr>
  </w:style>
  <w:style w:type="character" w:styleId="Hyperlink">
    <w:name w:val="Hyperlink"/>
    <w:basedOn w:val="DefaultParagraphFont"/>
    <w:uiPriority w:val="99"/>
    <w:unhideWhenUsed/>
    <w:rsid w:val="0008482A"/>
    <w:rPr>
      <w:color w:val="467886" w:themeColor="hyperlink"/>
      <w:u w:val="single"/>
    </w:rPr>
  </w:style>
  <w:style w:type="character" w:styleId="UnresolvedMention">
    <w:name w:val="Unresolved Mention"/>
    <w:basedOn w:val="DefaultParagraphFont"/>
    <w:uiPriority w:val="99"/>
    <w:semiHidden/>
    <w:unhideWhenUsed/>
    <w:rsid w:val="0008482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therightdirectionpbs.com/resources/spectrum-of-participation" TargetMode="External"/><Relationship Id="rId26" Type="http://schemas.openxmlformats.org/officeDocument/2006/relationships/hyperlink" Target="https://therightdirectionpbs.com/downloads/communication-rights/my_communication_rights_poster.pdf" TargetMode="External"/><Relationship Id="rId39" Type="http://schemas.openxmlformats.org/officeDocument/2006/relationships/header" Target="header1.xml"/><Relationship Id="rId21" Type="http://schemas.openxmlformats.org/officeDocument/2006/relationships/hyperlink" Target="https://therightdirectionpbs.com/resources/behaviour-support-goals" TargetMode="External"/><Relationship Id="rId34" Type="http://schemas.openxmlformats.org/officeDocument/2006/relationships/image" Target="media/image9.jpeg"/><Relationship Id="rId42" Type="http://schemas.openxmlformats.org/officeDocument/2006/relationships/footer" Target="foot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therightdirectionpbs.com/resources/my-good-life-goals" TargetMode="External"/><Relationship Id="rId20" Type="http://schemas.openxmlformats.org/officeDocument/2006/relationships/hyperlink" Target="https://therightdirectionpbs.com/resources/restrictive-practices-preparing-to-engage" TargetMode="External"/><Relationship Id="rId29" Type="http://schemas.openxmlformats.org/officeDocument/2006/relationships/hyperlink" Target="https://therightdirectionpbs.com/resources/different-communication-techniques" TargetMode="Externa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therightdirectionpbs.com/resources/communication-rights" TargetMode="External"/><Relationship Id="rId32" Type="http://schemas.openxmlformats.org/officeDocument/2006/relationships/image" Target="media/image7.png"/><Relationship Id="rId37" Type="http://schemas.openxmlformats.org/officeDocument/2006/relationships/image" Target="media/image12.jpeg"/><Relationship Id="rId40"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svg"/><Relationship Id="rId23" Type="http://schemas.openxmlformats.org/officeDocument/2006/relationships/hyperlink" Target="https://therightdirectionpbs.com/resources/support-networks-and-change" TargetMode="External"/><Relationship Id="rId28" Type="http://schemas.openxmlformats.org/officeDocument/2006/relationships/hyperlink" Target="https://therightdirectionpbs.com/resources/signs-of-successful-engagement" TargetMode="External"/><Relationship Id="rId36" Type="http://schemas.openxmlformats.org/officeDocument/2006/relationships/image" Target="media/image11.jpeg"/><Relationship Id="rId10" Type="http://schemas.openxmlformats.org/officeDocument/2006/relationships/endnotes" Target="endnotes.xml"/><Relationship Id="rId19" Type="http://schemas.openxmlformats.org/officeDocument/2006/relationships/hyperlink" Target="https://therightdirectionpbs.com/resources/your-support-network" TargetMode="External"/><Relationship Id="rId31" Type="http://schemas.openxmlformats.org/officeDocument/2006/relationships/image" Target="media/image6.jpe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therightdirectionpbs.com/resources/making-this-plan-work" TargetMode="External"/><Relationship Id="rId27" Type="http://schemas.openxmlformats.org/officeDocument/2006/relationships/hyperlink" Target="https://therightdirectionpbs.com/resources/adapting-communication" TargetMode="External"/><Relationship Id="rId30" Type="http://schemas.openxmlformats.org/officeDocument/2006/relationships/hyperlink" Target="https://therightdirectionpbs.com/resources/my-good-life-goals" TargetMode="External"/><Relationship Id="rId35" Type="http://schemas.openxmlformats.org/officeDocument/2006/relationships/image" Target="media/image10.jpeg"/><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svg"/><Relationship Id="rId17" Type="http://schemas.openxmlformats.org/officeDocument/2006/relationships/hyperlink" Target="https://therightdirectionpbs.com/downloads/communication-rights/my_communication_rights_poster.pdf" TargetMode="External"/><Relationship Id="rId25" Type="http://schemas.openxmlformats.org/officeDocument/2006/relationships/hyperlink" Target="https://therightdirectionpbs.com/resources/engaging-effectively" TargetMode="External"/><Relationship Id="rId33" Type="http://schemas.openxmlformats.org/officeDocument/2006/relationships/image" Target="media/image8.png"/><Relationship Id="rId38" Type="http://schemas.openxmlformats.org/officeDocument/2006/relationships/image" Target="media/image13.png"/></Relationships>
</file>

<file path=word/_rels/header1.xml.rels><?xml version="1.0" encoding="UTF-8" standalone="yes"?>
<Relationships xmlns="http://schemas.openxmlformats.org/package/2006/relationships"><Relationship Id="rId2" Type="http://schemas.openxmlformats.org/officeDocument/2006/relationships/image" Target="media/image15.svg"/><Relationship Id="rId1" Type="http://schemas.openxmlformats.org/officeDocument/2006/relationships/image" Target="media/image1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frean\The%20University%20of%20Melbourne\Disability%20Inclusion%20Activities%20SSPS%20-%20Documents\The%20Right%20Direction%20QSC%20project\Shared%20Uni%20resource%20refinements\1%20Ready%20for%20Jen%20(writing%20&amp;%20design)\The%20Right%20Direction%20Template.dotx" TargetMode="External"/></Relationships>
</file>

<file path=word/theme/theme1.xml><?xml version="1.0" encoding="utf-8"?>
<a:theme xmlns:a="http://schemas.openxmlformats.org/drawingml/2006/main" name="The Right Direction">
  <a:themeElements>
    <a:clrScheme name="The Right Direction">
      <a:dk1>
        <a:srgbClr val="000000"/>
      </a:dk1>
      <a:lt1>
        <a:srgbClr val="FFFFFF"/>
      </a:lt1>
      <a:dk2>
        <a:srgbClr val="64327F"/>
      </a:dk2>
      <a:lt2>
        <a:srgbClr val="E0DEF7"/>
      </a:lt2>
      <a:accent1>
        <a:srgbClr val="002C81"/>
      </a:accent1>
      <a:accent2>
        <a:srgbClr val="C8D9F8"/>
      </a:accent2>
      <a:accent3>
        <a:srgbClr val="196B24"/>
      </a:accent3>
      <a:accent4>
        <a:srgbClr val="0F9ED5"/>
      </a:accent4>
      <a:accent5>
        <a:srgbClr val="A02B93"/>
      </a:accent5>
      <a:accent6>
        <a:srgbClr val="4EA72E"/>
      </a:accent6>
      <a:hlink>
        <a:srgbClr val="467886"/>
      </a:hlink>
      <a:folHlink>
        <a:srgbClr val="96607D"/>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The Right Direction" id="{6D2DE67C-6014-1E4B-A3D1-8F143318E821}" vid="{5398275B-5BFA-B74E-9ADF-E7CE2646D36C}"/>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15a5ac3-9260-4d2b-bae1-c9800d8dd6b0" xsi:nil="true"/>
    <lcf76f155ced4ddcb4097134ff3c332f xmlns="2a0b4d59-bf8a-44e9-b0b4-26c107a0627a">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A98E60BBC8D9E2489D56D365EAE877EB" ma:contentTypeVersion="15" ma:contentTypeDescription="Create a new document." ma:contentTypeScope="" ma:versionID="c04909cc5c7e2d862b88907eb7ca99cf">
  <xsd:schema xmlns:xsd="http://www.w3.org/2001/XMLSchema" xmlns:xs="http://www.w3.org/2001/XMLSchema" xmlns:p="http://schemas.microsoft.com/office/2006/metadata/properties" xmlns:ns2="2a0b4d59-bf8a-44e9-b0b4-26c107a0627a" xmlns:ns3="515a5ac3-9260-4d2b-bae1-c9800d8dd6b0" targetNamespace="http://schemas.microsoft.com/office/2006/metadata/properties" ma:root="true" ma:fieldsID="c55b1079b9c92c6bcc885d3d79ffdeae" ns2:_="" ns3:_="">
    <xsd:import namespace="2a0b4d59-bf8a-44e9-b0b4-26c107a0627a"/>
    <xsd:import namespace="515a5ac3-9260-4d2b-bae1-c9800d8dd6b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2:MediaLengthInSecond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0b4d59-bf8a-44e9-b0b4-26c107a0627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db163b37-248a-4bdb-8038-6e8df1cc47ab"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15a5ac3-9260-4d2b-bae1-c9800d8dd6b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e22d2eaf-6992-40b7-be39-2e9d8a3fae9e}" ma:internalName="TaxCatchAll" ma:showField="CatchAllData" ma:web="515a5ac3-9260-4d2b-bae1-c9800d8dd6b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EE7F26D-F391-4778-BA30-1B7B51B74372}">
  <ds:schemaRefs>
    <ds:schemaRef ds:uri="http://schemas.microsoft.com/office/2006/metadata/properties"/>
    <ds:schemaRef ds:uri="http://schemas.microsoft.com/office/infopath/2007/PartnerControls"/>
    <ds:schemaRef ds:uri="515a5ac3-9260-4d2b-bae1-c9800d8dd6b0"/>
    <ds:schemaRef ds:uri="2a0b4d59-bf8a-44e9-b0b4-26c107a0627a"/>
  </ds:schemaRefs>
</ds:datastoreItem>
</file>

<file path=customXml/itemProps2.xml><?xml version="1.0" encoding="utf-8"?>
<ds:datastoreItem xmlns:ds="http://schemas.openxmlformats.org/officeDocument/2006/customXml" ds:itemID="{4F79D98D-A079-C349-B143-302ABD05C53D}">
  <ds:schemaRefs>
    <ds:schemaRef ds:uri="http://schemas.openxmlformats.org/officeDocument/2006/bibliography"/>
  </ds:schemaRefs>
</ds:datastoreItem>
</file>

<file path=customXml/itemProps3.xml><?xml version="1.0" encoding="utf-8"?>
<ds:datastoreItem xmlns:ds="http://schemas.openxmlformats.org/officeDocument/2006/customXml" ds:itemID="{C4204725-A71F-42F1-834B-D05A2F5857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a0b4d59-bf8a-44e9-b0b4-26c107a0627a"/>
    <ds:schemaRef ds:uri="515a5ac3-9260-4d2b-bae1-c9800d8dd6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9E7A299-9CBD-4457-86FF-232F11927DB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C:\Users\jfrean\The University of Melbourne\Disability Inclusion Activities SSPS - Documents\The Right Direction QSC project\Shared Uni resource refinements\1 Ready for Jen (writing &amp; design)\The Right Direction Template.dotx</Template>
  <TotalTime>1434</TotalTime>
  <Pages>19</Pages>
  <Words>1974</Words>
  <Characters>11257</Characters>
  <Application>Microsoft Office Word</Application>
  <DocSecurity>0</DocSecurity>
  <Lines>93</Lines>
  <Paragraphs>26</Paragraphs>
  <ScaleCrop>false</ScaleCrop>
  <Company/>
  <LinksUpToDate>false</LinksUpToDate>
  <CharactersWithSpaces>13205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Frean</dc:creator>
  <cp:keywords/>
  <dc:description/>
  <cp:lastModifiedBy>Oliver Wedd</cp:lastModifiedBy>
  <cp:revision>49</cp:revision>
  <dcterms:created xsi:type="dcterms:W3CDTF">2025-07-27T21:57:00Z</dcterms:created>
  <dcterms:modified xsi:type="dcterms:W3CDTF">2025-08-26T00:05:00Z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0x010100A98E60BBC8D9E2489D56D365EAE877EB</vt:lpwstr>
  </property>
  <property fmtid="{D5CDD505-2E9C-101B-9397-08002B2CF9AE}" pid="3" name="MediaServiceImageTags">
    <vt:lpwstr/>
  </property>
</Properties>
</file>