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2136908748"/>
        <w:docPartObj>
          <w:docPartGallery w:val="Cover Pages"/>
          <w:docPartUnique/>
        </w:docPartObj>
      </w:sdtPr>
      <w:sdtContent>
        <w:p w14:paraId="70A4A2A9" w14:textId="0A22D1DE" w:rsidR="00F87DEF" w:rsidRDefault="00B40497" w:rsidP="005E442B">
          <w:pPr>
            <w:pStyle w:val="Heading0"/>
          </w:pPr>
          <w:r w:rsidRPr="00F87DE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6" behindDoc="0" locked="0" layoutInCell="1" allowOverlap="1" wp14:anchorId="0DFB07A3" wp14:editId="73555725">
                    <wp:simplePos x="0" y="0"/>
                    <wp:positionH relativeFrom="margin">
                      <wp:posOffset>116205</wp:posOffset>
                    </wp:positionH>
                    <wp:positionV relativeFrom="margin">
                      <wp:posOffset>-309083</wp:posOffset>
                    </wp:positionV>
                    <wp:extent cx="5654040" cy="0"/>
                    <wp:effectExtent l="0" t="0" r="0" b="0"/>
                    <wp:wrapSquare wrapText="bothSides"/>
                    <wp:docPr id="2127991118" name="Straight Connector 10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54040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4F5064C8" id="Straight Connector 10" o:spid="_x0000_s1026" alt="&quot;&quot;" style="position:absolute;z-index:25165824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" from="9.15pt,-24.35pt" to="454.35pt,-24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" strokecolor="#64327f [3215]" strokeweight="2pt">
                    <v:stroke joinstyle="miter"/>
                    <w10:wrap type="square" anchorx="margin" anchory="margin"/>
                  </v:line>
                </w:pict>
              </mc:Fallback>
            </mc:AlternateContent>
          </w:r>
          <w:r w:rsidRPr="00F87DEF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5" behindDoc="1" locked="0" layoutInCell="1" allowOverlap="1" wp14:anchorId="6BAB03A4" wp14:editId="3FC58C34">
                    <wp:simplePos x="0" y="0"/>
                    <wp:positionH relativeFrom="column">
                      <wp:posOffset>-6329170</wp:posOffset>
                    </wp:positionH>
                    <wp:positionV relativeFrom="margin">
                      <wp:posOffset>-4812141</wp:posOffset>
                    </wp:positionV>
                    <wp:extent cx="23579084" cy="16343447"/>
                    <wp:effectExtent l="950912" t="1449388" r="0" b="1889442"/>
                    <wp:wrapNone/>
                    <wp:docPr id="1860181424" name="Group 8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rot="18233553" flipH="1" flipV="1">
                              <a:off x="0" y="0"/>
                              <a:ext cx="23579084" cy="16343447"/>
                              <a:chOff x="-4309325" y="1243999"/>
                              <a:chExt cx="13275969" cy="9201307"/>
                            </a:xfrm>
                            <a:solidFill>
                              <a:schemeClr val="bg1">
                                <a:alpha val="24000"/>
                              </a:schemeClr>
                            </a:solidFill>
                          </wpg:grpSpPr>
                          <pic:pic xmlns:pic="http://schemas.openxmlformats.org/drawingml/2006/picture">
                            <pic:nvPicPr>
                              <pic:cNvPr id="1542850207" name="Graphic 7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4335571">
                                <a:off x="1099125" y="-744641"/>
                                <a:ext cx="5878879" cy="985615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33235945" name="Graphic 7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7242853">
                                <a:off x="-2538633" y="3437694"/>
                                <a:ext cx="5236920" cy="877830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2F569009" id="Group 8" o:spid="_x0000_s1026" alt="&quot;&quot;" style="position:absolute;margin-left:-498.35pt;margin-top:-378.9pt;width:1856.6pt;height:1286.9pt;rotation:-3677058fd;flip:x y;z-index:-251658235;mso-position-vertical-relative:margin;mso-width-relative:margin;mso-height-relative:margin" coordorigin="-43093,12439" coordsize="132759,92013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&#13;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c 7" o:spid="_x0000_s1027" type="#_x0000_t75" alt="&quot;&quot;" style="position:absolute;left:10991;top:-7447;width:58789;height:98561;rotation:4735600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">
                      <v:imagedata r:id="rId13" o:title=""/>
                    </v:shape>
                    <v:shape id="Graphic 7" o:spid="_x0000_s1028" type="#_x0000_t75" alt="&quot;&quot;" style="position:absolute;left:-25387;top:34377;width:52370;height:87782;rotation:-4759166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">
                      <v:imagedata r:id="rId13" o:title=""/>
                    </v:shape>
                    <w10:wrap anchory="margin"/>
                  </v:group>
                </w:pict>
              </mc:Fallback>
            </mc:AlternateContent>
          </w:r>
          <w:r w:rsidR="000B7E70" w:rsidRPr="00F87DE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3" behindDoc="1" locked="0" layoutInCell="1" allowOverlap="1" wp14:anchorId="03C6BE89" wp14:editId="4A35218F">
                    <wp:simplePos x="0" y="0"/>
                    <wp:positionH relativeFrom="page">
                      <wp:posOffset>1</wp:posOffset>
                    </wp:positionH>
                    <wp:positionV relativeFrom="page">
                      <wp:posOffset>0</wp:posOffset>
                    </wp:positionV>
                    <wp:extent cx="7564046" cy="10688955"/>
                    <wp:effectExtent l="0" t="0" r="5715" b="4445"/>
                    <wp:wrapNone/>
                    <wp:docPr id="464" name="Rectangle 127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64046" cy="10688955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A2E4B8B" id="Rectangle 127" o:spid="_x0000_s1026" alt="&quot;&quot;" style="position:absolute;margin-left:0;margin-top:0;width:595.6pt;height:841.65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" fillcolor="#e0def7 [3214]" stroked="f">
                    <w10:wrap anchorx="page" anchory="page"/>
                  </v:rect>
                </w:pict>
              </mc:Fallback>
            </mc:AlternateContent>
          </w:r>
          <w:r w:rsidR="00406AFF">
            <w:rPr>
              <w:noProof/>
            </w:rPr>
            <w:t>Different communi</w:t>
          </w:r>
          <w:r w:rsidR="00E629B0">
            <w:rPr>
              <w:noProof/>
            </w:rPr>
            <w:t>c</w:t>
          </w:r>
          <w:r w:rsidR="00406AFF">
            <w:rPr>
              <w:noProof/>
            </w:rPr>
            <w:t>ation techniques</w:t>
          </w:r>
        </w:p>
      </w:sdtContent>
    </w:sdt>
    <w:p w14:paraId="770115EB" w14:textId="76D0317E" w:rsidR="001A25E4" w:rsidRDefault="00420752" w:rsidP="00905EDC">
      <w:pPr>
        <w:pStyle w:val="Heading2"/>
        <w:ind w:left="0"/>
      </w:pPr>
      <w:r>
        <w:t xml:space="preserve">Participant communication </w:t>
      </w:r>
      <w:r w:rsidR="00834422">
        <w:t>guide</w:t>
      </w:r>
    </w:p>
    <w:p w14:paraId="7FB2C131" w14:textId="524F98E7" w:rsidR="00255576" w:rsidRPr="00255576" w:rsidRDefault="00FE4730" w:rsidP="00255576">
      <w:r>
        <w:rPr>
          <w:noProof/>
        </w:rPr>
        <w:drawing>
          <wp:anchor distT="0" distB="0" distL="114300" distR="114300" simplePos="0" relativeHeight="251658244" behindDoc="0" locked="0" layoutInCell="1" allowOverlap="1" wp14:anchorId="566FF440" wp14:editId="48FA2761">
            <wp:simplePos x="0" y="0"/>
            <wp:positionH relativeFrom="margin">
              <wp:posOffset>1504950</wp:posOffset>
            </wp:positionH>
            <wp:positionV relativeFrom="margin">
              <wp:posOffset>5354320</wp:posOffset>
            </wp:positionV>
            <wp:extent cx="2994025" cy="2103120"/>
            <wp:effectExtent l="0" t="0" r="3175" b="5080"/>
            <wp:wrapSquare wrapText="bothSides"/>
            <wp:docPr id="740034737" name="Graphic 1" descr="The right direction logo - Working together on positive behaviour support (PBS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034737" name="Graphic 1" descr="The right direction logo - Working together on positive behaviour support (PBS).&#10;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A7981" w14:textId="77777777" w:rsidR="00255576" w:rsidRPr="00255576" w:rsidRDefault="00255576" w:rsidP="00255576"/>
    <w:p w14:paraId="3203F15A" w14:textId="77777777" w:rsidR="00255576" w:rsidRPr="00255576" w:rsidRDefault="00255576" w:rsidP="00255576"/>
    <w:p w14:paraId="5C4ED8F8" w14:textId="77777777" w:rsidR="00255576" w:rsidRPr="00255576" w:rsidRDefault="00255576" w:rsidP="00255576"/>
    <w:p w14:paraId="51485D07" w14:textId="47F9DB20" w:rsidR="007058C1" w:rsidRPr="0077185E" w:rsidRDefault="009F2C54" w:rsidP="003472F5">
      <w:pPr>
        <w:pStyle w:val="Heading2"/>
        <w:ind w:left="0"/>
      </w:pPr>
      <w:r w:rsidRPr="0077185E">
        <w:lastRenderedPageBreak/>
        <w:t>Instructions for behaviour support practitioners</w:t>
      </w:r>
    </w:p>
    <w:p w14:paraId="1DC5B08C" w14:textId="77777777" w:rsidR="006D7C9A" w:rsidRDefault="006D7C9A" w:rsidP="006D7C9A">
      <w:r w:rsidRPr="000C4DA7">
        <w:t xml:space="preserve">Behaviours of concern are often used by people with disability as a form of communication. </w:t>
      </w:r>
    </w:p>
    <w:p w14:paraId="4412AD52" w14:textId="77777777" w:rsidR="006D7C9A" w:rsidRPr="00917EA6" w:rsidRDefault="006D7C9A" w:rsidP="006D7C9A">
      <w:pPr>
        <w:rPr>
          <w:highlight w:val="yellow"/>
        </w:rPr>
      </w:pPr>
      <w:r w:rsidRPr="000C4DA7">
        <w:t>By considering what alternative communication strategies the person can use instead of the behaviour, you can shift to positive behaviour support strategies instead.</w:t>
      </w:r>
    </w:p>
    <w:p w14:paraId="25207A76" w14:textId="1B90010D" w:rsidR="0025520A" w:rsidRPr="000C4DA7" w:rsidRDefault="006D7C9A" w:rsidP="006D7C9A">
      <w:r w:rsidRPr="00DC0C4B">
        <w:t xml:space="preserve">These alternatives should be based on the person’s preferred communication style and skills. For example, if the person </w:t>
      </w:r>
      <w:hyperlink r:id="rId16" w:history="1">
        <w:r w:rsidRPr="00BF4955">
          <w:rPr>
            <w:rStyle w:val="Hyperlink"/>
          </w:rPr>
          <w:t>uses Key Word Sign to communicate</w:t>
        </w:r>
      </w:hyperlink>
      <w:r w:rsidRPr="00DC0C4B">
        <w:t xml:space="preserve">, include a strategy in the plan that teaches the person and their support network a new sign that can be used to let others know what it is they are seeking or trying to </w:t>
      </w:r>
      <w:proofErr w:type="spellStart"/>
      <w:r w:rsidRPr="00DC0C4B">
        <w:t>avoid.</w:t>
      </w:r>
      <w:r w:rsidR="0025520A" w:rsidRPr="000C4DA7">
        <w:t>Consider</w:t>
      </w:r>
      <w:proofErr w:type="spellEnd"/>
      <w:r w:rsidR="0025520A" w:rsidRPr="000C4DA7">
        <w:t xml:space="preserve"> the information in this </w:t>
      </w:r>
      <w:r w:rsidR="00ED0E92">
        <w:t>guide</w:t>
      </w:r>
      <w:r w:rsidR="0025520A" w:rsidRPr="000C4DA7">
        <w:t xml:space="preserve"> when developing the behaviour support plan and support strategies to make sure they are meaningful.</w:t>
      </w:r>
    </w:p>
    <w:p w14:paraId="6A06D935" w14:textId="77777777" w:rsidR="0025520A" w:rsidRPr="000C4DA7" w:rsidRDefault="0025520A" w:rsidP="0025520A">
      <w:r w:rsidRPr="000C4DA7">
        <w:t>This might include:</w:t>
      </w:r>
    </w:p>
    <w:p w14:paraId="23C7A604" w14:textId="46EB31D9" w:rsidR="0025520A" w:rsidRPr="000C4DA7" w:rsidRDefault="0025520A" w:rsidP="0025520A">
      <w:pPr>
        <w:pStyle w:val="Bulletpoints"/>
        <w:spacing w:before="360" w:after="360"/>
        <w:ind w:left="357" w:hanging="357"/>
      </w:pPr>
      <w:r w:rsidRPr="000C4DA7">
        <w:t xml:space="preserve">developing tailored Easy Read documents or </w:t>
      </w:r>
      <w:hyperlink r:id="rId17" w:history="1">
        <w:r w:rsidR="00B56A99" w:rsidRPr="00B56A99">
          <w:rPr>
            <w:rStyle w:val="Hyperlink"/>
          </w:rPr>
          <w:t>discussion mats</w:t>
        </w:r>
      </w:hyperlink>
      <w:r w:rsidRPr="000C4DA7">
        <w:t xml:space="preserve"> to </w:t>
      </w:r>
      <w:r w:rsidR="00EC7B95">
        <w:t>help</w:t>
      </w:r>
      <w:r w:rsidRPr="000C4DA7">
        <w:t xml:space="preserve"> conversations, </w:t>
      </w:r>
      <w:r w:rsidR="00BF4955">
        <w:t>and</w:t>
      </w:r>
    </w:p>
    <w:p w14:paraId="3D38A02D" w14:textId="77777777" w:rsidR="0025520A" w:rsidRPr="000C4DA7" w:rsidRDefault="0025520A" w:rsidP="0025520A">
      <w:pPr>
        <w:pStyle w:val="Bulletpoints"/>
        <w:spacing w:before="360" w:after="360"/>
        <w:ind w:left="357" w:hanging="357"/>
      </w:pPr>
      <w:r w:rsidRPr="000C4DA7">
        <w:t>learning how to use the person’s communication device and how it can be used to start conversations about behaviour support, etc.</w:t>
      </w:r>
    </w:p>
    <w:p w14:paraId="7064E2D6" w14:textId="13E4826C" w:rsidR="00920E43" w:rsidRPr="00920E43" w:rsidRDefault="00FF0376" w:rsidP="00CC6012">
      <w:pPr>
        <w:pStyle w:val="Heading2"/>
        <w:ind w:left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29" behindDoc="0" locked="0" layoutInCell="1" allowOverlap="1" wp14:anchorId="406C1644" wp14:editId="0CFCB493">
                <wp:simplePos x="0" y="0"/>
                <wp:positionH relativeFrom="column">
                  <wp:posOffset>3701387</wp:posOffset>
                </wp:positionH>
                <wp:positionV relativeFrom="paragraph">
                  <wp:posOffset>-763325</wp:posOffset>
                </wp:positionV>
                <wp:extent cx="3220278" cy="596348"/>
                <wp:effectExtent l="0" t="0" r="0" b="0"/>
                <wp:wrapNone/>
                <wp:docPr id="1839983287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0278" cy="5963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0BE32D" w14:textId="027C1D12" w:rsidR="00FF0376" w:rsidRDefault="00FF0376">
                            <w:r>
                              <w:t>Date: 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type w14:anchorId="406C1644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91.45pt;margin-top:-60.1pt;width:253.55pt;height:46.95pt;z-index:2516583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" fillcolor="white [3201]" stroked="f" strokeweight=".5pt">
                <v:textbox>
                  <w:txbxContent>
                    <w:p w14:paraId="2A0BE32D" w14:textId="027C1D12" w:rsidR="00FF0376" w:rsidRDefault="00FF0376">
                      <w:r>
                        <w:t>Date: 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1532E">
        <w:t>Get to know your participant</w:t>
      </w:r>
    </w:p>
    <w:p w14:paraId="4F819A7D" w14:textId="18FD9E3D" w:rsidR="00750110" w:rsidRDefault="00920E43" w:rsidP="00920E43">
      <w:r>
        <w:t xml:space="preserve">This information is about how ___________________________ </w:t>
      </w:r>
      <w:r w:rsidR="00EA6AF4">
        <w:t xml:space="preserve">(name) </w:t>
      </w:r>
      <w:r>
        <w:t>and their support network communicate</w:t>
      </w:r>
      <w:r w:rsidR="00EA6AF4">
        <w:t>s</w:t>
      </w:r>
      <w:r>
        <w:t xml:space="preserve">. </w:t>
      </w:r>
    </w:p>
    <w:tbl>
      <w:tblPr>
        <w:tblStyle w:val="TheRightDirectionHeaderColumn"/>
        <w:tblpPr w:leftFromText="180" w:rightFromText="180" w:vertAnchor="text" w:horzAnchor="margin" w:tblpY="316"/>
        <w:tblW w:w="9060" w:type="dxa"/>
        <w:tblLook w:val="04A0" w:firstRow="1" w:lastRow="0" w:firstColumn="1" w:lastColumn="0" w:noHBand="0" w:noVBand="1"/>
      </w:tblPr>
      <w:tblGrid>
        <w:gridCol w:w="1974"/>
        <w:gridCol w:w="7086"/>
      </w:tblGrid>
      <w:tr w:rsidR="00347634" w:rsidRPr="00017A01" w14:paraId="76A017A2" w14:textId="77777777" w:rsidTr="003476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74" w:type="dxa"/>
            <w:vMerge w:val="restart"/>
          </w:tcPr>
          <w:p w14:paraId="3F18D97E" w14:textId="77777777" w:rsidR="00347634" w:rsidRPr="00017A01" w:rsidRDefault="00347634" w:rsidP="00750FB2">
            <w:r>
              <w:t>Person</w:t>
            </w:r>
          </w:p>
        </w:tc>
        <w:tc>
          <w:tcPr>
            <w:tcW w:w="7086" w:type="dxa"/>
          </w:tcPr>
          <w:p w14:paraId="375C9A81" w14:textId="5C20C5A9" w:rsidR="00347634" w:rsidRPr="00347634" w:rsidRDefault="00347634" w:rsidP="003476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44"/>
              </w:rPr>
            </w:pPr>
            <w:r>
              <w:rPr>
                <w:szCs w:val="44"/>
              </w:rPr>
              <w:t>Y</w:t>
            </w:r>
            <w:r>
              <w:rPr>
                <w:szCs w:val="44"/>
              </w:rPr>
              <w:br/>
            </w:r>
            <w:r>
              <w:rPr>
                <w:szCs w:val="44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bookmarkStart w:id="0" w:name="Check1"/>
            <w:r>
              <w:rPr>
                <w:szCs w:val="44"/>
              </w:rPr>
              <w:instrText xml:space="preserve"> FORMCHECKBOX </w:instrText>
            </w:r>
            <w:r>
              <w:rPr>
                <w:szCs w:val="44"/>
              </w:rPr>
            </w:r>
            <w:r>
              <w:rPr>
                <w:szCs w:val="44"/>
              </w:rPr>
              <w:fldChar w:fldCharType="end"/>
            </w:r>
            <w:bookmarkEnd w:id="0"/>
            <w:r>
              <w:rPr>
                <w:szCs w:val="44"/>
              </w:rPr>
              <w:t xml:space="preserve">  Are they verbal?</w:t>
            </w:r>
          </w:p>
        </w:tc>
      </w:tr>
      <w:tr w:rsidR="00347634" w:rsidRPr="00017A01" w14:paraId="3C71F218" w14:textId="77777777" w:rsidTr="00347634">
        <w:trPr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4" w:type="dxa"/>
            <w:vMerge/>
          </w:tcPr>
          <w:p w14:paraId="169C6631" w14:textId="77777777" w:rsidR="00347634" w:rsidRDefault="00347634" w:rsidP="00750FB2"/>
        </w:tc>
        <w:tc>
          <w:tcPr>
            <w:tcW w:w="7086" w:type="dxa"/>
            <w:vAlign w:val="center"/>
          </w:tcPr>
          <w:p w14:paraId="090914DC" w14:textId="54896D12" w:rsidR="00347634" w:rsidRPr="00347634" w:rsidRDefault="00347634" w:rsidP="00347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Cs w:val="44"/>
              </w:rPr>
              <w:t>Y</w:t>
            </w:r>
            <w:r>
              <w:rPr>
                <w:szCs w:val="44"/>
              </w:rPr>
              <w:br/>
            </w:r>
            <w:r>
              <w:rPr>
                <w:szCs w:val="44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rPr>
                <w:szCs w:val="44"/>
              </w:rPr>
              <w:instrText xml:space="preserve"> FORMCHECKBOX </w:instrText>
            </w:r>
            <w:r>
              <w:rPr>
                <w:szCs w:val="44"/>
              </w:rPr>
            </w:r>
            <w:r>
              <w:rPr>
                <w:szCs w:val="44"/>
              </w:rPr>
              <w:fldChar w:fldCharType="end"/>
            </w:r>
            <w:r>
              <w:rPr>
                <w:szCs w:val="44"/>
              </w:rPr>
              <w:t xml:space="preserve"> </w:t>
            </w:r>
            <w:r>
              <w:t>Are they nonverbal?</w:t>
            </w:r>
          </w:p>
        </w:tc>
      </w:tr>
      <w:tr w:rsidR="00347634" w:rsidRPr="00017A01" w14:paraId="173BDFF8" w14:textId="77777777" w:rsidTr="00347634">
        <w:trPr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4" w:type="dxa"/>
            <w:vMerge/>
          </w:tcPr>
          <w:p w14:paraId="7A616911" w14:textId="77777777" w:rsidR="00347634" w:rsidRDefault="00347634" w:rsidP="00750FB2"/>
        </w:tc>
        <w:tc>
          <w:tcPr>
            <w:tcW w:w="7086" w:type="dxa"/>
            <w:vAlign w:val="center"/>
          </w:tcPr>
          <w:p w14:paraId="0608B607" w14:textId="478BFE0A" w:rsidR="00347634" w:rsidRDefault="00347634" w:rsidP="00347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44"/>
              </w:rPr>
            </w:pPr>
            <w:r>
              <w:rPr>
                <w:szCs w:val="44"/>
              </w:rPr>
              <w:t>Y</w:t>
            </w:r>
            <w:r>
              <w:rPr>
                <w:szCs w:val="44"/>
              </w:rPr>
              <w:br/>
            </w:r>
            <w:r>
              <w:rPr>
                <w:szCs w:val="44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rPr>
                <w:szCs w:val="44"/>
              </w:rPr>
              <w:instrText xml:space="preserve"> FORMCHECKBOX </w:instrText>
            </w:r>
            <w:r>
              <w:rPr>
                <w:szCs w:val="44"/>
              </w:rPr>
            </w:r>
            <w:r>
              <w:rPr>
                <w:szCs w:val="44"/>
              </w:rPr>
              <w:fldChar w:fldCharType="end"/>
            </w:r>
            <w:r>
              <w:rPr>
                <w:szCs w:val="44"/>
              </w:rPr>
              <w:t xml:space="preserve"> </w:t>
            </w:r>
            <w:r>
              <w:t>Do they have a speech therapist?</w:t>
            </w:r>
          </w:p>
        </w:tc>
      </w:tr>
      <w:tr w:rsidR="00FE0E62" w:rsidRPr="00017A01" w14:paraId="16277688" w14:textId="77777777" w:rsidTr="00347634">
        <w:trPr>
          <w:trHeight w:val="2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4" w:type="dxa"/>
          </w:tcPr>
          <w:p w14:paraId="76B79AB5" w14:textId="77777777" w:rsidR="00FE0E62" w:rsidRPr="00017A01" w:rsidRDefault="00FE0E62" w:rsidP="00750FB2">
            <w:r>
              <w:t>Environment</w:t>
            </w:r>
          </w:p>
        </w:tc>
        <w:tc>
          <w:tcPr>
            <w:tcW w:w="7086" w:type="dxa"/>
          </w:tcPr>
          <w:p w14:paraId="1294EEEC" w14:textId="77777777" w:rsidR="00347634" w:rsidRDefault="00347634" w:rsidP="00347634">
            <w:pPr>
              <w:spacing w:before="0"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Note key information about their environment that may influence communication (</w:t>
            </w:r>
            <w:proofErr w:type="spellStart"/>
            <w:r>
              <w:t>eg</w:t>
            </w:r>
            <w:proofErr w:type="spellEnd"/>
            <w:r>
              <w:t>: who they live with, where they live etc.)</w:t>
            </w:r>
          </w:p>
          <w:p w14:paraId="7CB71181" w14:textId="7CACF737" w:rsidR="00FE0E62" w:rsidRPr="00017A01" w:rsidRDefault="00FE0E62" w:rsidP="0051042F">
            <w:pPr>
              <w:ind w:firstLine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CA4CA63" w14:textId="77777777" w:rsidR="00FF0376" w:rsidRDefault="00FF0376" w:rsidP="00FF0376">
      <w:pPr>
        <w:pStyle w:val="NoSpacing"/>
      </w:pPr>
    </w:p>
    <w:p w14:paraId="046FA497" w14:textId="77777777" w:rsidR="0051042F" w:rsidRDefault="0051042F">
      <w:pPr>
        <w:spacing w:before="0" w:after="0" w:line="240" w:lineRule="auto"/>
        <w:rPr>
          <w:rFonts w:eastAsiaTheme="majorEastAsia" w:cstheme="majorBidi"/>
          <w:b/>
          <w:color w:val="64327F" w:themeColor="text2"/>
          <w:szCs w:val="28"/>
        </w:rPr>
      </w:pPr>
      <w:r>
        <w:br w:type="page"/>
      </w:r>
    </w:p>
    <w:p w14:paraId="69985784" w14:textId="607783AA" w:rsidR="007B6AFA" w:rsidRPr="00917EA6" w:rsidRDefault="007B6AFA" w:rsidP="007B6AFA">
      <w:pPr>
        <w:pStyle w:val="Heading3"/>
        <w:rPr>
          <w:highlight w:val="yellow"/>
        </w:rPr>
      </w:pPr>
      <w:r>
        <w:lastRenderedPageBreak/>
        <w:t xml:space="preserve">Communication </w:t>
      </w:r>
      <w:r w:rsidR="00ED0E92">
        <w:t>guide: key</w:t>
      </w:r>
      <w:r>
        <w:t xml:space="preserve"> sections </w:t>
      </w:r>
    </w:p>
    <w:p w14:paraId="146264E2" w14:textId="7B7EB043" w:rsidR="007B6AFA" w:rsidRDefault="007B6AFA" w:rsidP="007B6AFA">
      <w:pPr>
        <w:rPr>
          <w:szCs w:val="36"/>
        </w:rPr>
      </w:pPr>
      <w:r w:rsidRPr="007C3C9E">
        <w:rPr>
          <w:szCs w:val="36"/>
        </w:rPr>
        <w:t xml:space="preserve">This </w:t>
      </w:r>
      <w:r w:rsidR="001A7BD5">
        <w:rPr>
          <w:szCs w:val="36"/>
        </w:rPr>
        <w:t>guide is designed</w:t>
      </w:r>
      <w:r w:rsidRPr="007C3C9E">
        <w:rPr>
          <w:szCs w:val="36"/>
        </w:rPr>
        <w:t xml:space="preserve"> to help behaviour support practitioners prepare to communicate effectively with a participant ahead of meeting </w:t>
      </w:r>
      <w:r w:rsidR="000F4CEB">
        <w:rPr>
          <w:szCs w:val="36"/>
        </w:rPr>
        <w:t>a participant</w:t>
      </w:r>
      <w:r w:rsidRPr="007C3C9E">
        <w:rPr>
          <w:szCs w:val="36"/>
        </w:rPr>
        <w:t xml:space="preserve"> for the first time or in the early stages of getting to know the person.</w:t>
      </w:r>
    </w:p>
    <w:p w14:paraId="1DC4E43B" w14:textId="461BCCDD" w:rsidR="007B6AFA" w:rsidRDefault="007B6AFA" w:rsidP="007B6AFA">
      <w:pPr>
        <w:rPr>
          <w:highlight w:val="yellow"/>
        </w:rPr>
      </w:pPr>
      <w:r w:rsidRPr="00D131C7">
        <w:t xml:space="preserve">You should ask the participant who they would like the </w:t>
      </w:r>
      <w:r w:rsidR="000F4CEB">
        <w:t>information</w:t>
      </w:r>
      <w:r w:rsidRPr="00D131C7">
        <w:t xml:space="preserve"> to be shared with, then share the information with those people/providers.</w:t>
      </w:r>
    </w:p>
    <w:p w14:paraId="257472C4" w14:textId="6EC97BB4" w:rsidR="007B6AFA" w:rsidRPr="004838BC" w:rsidRDefault="007B6AFA" w:rsidP="007B6AFA">
      <w:pPr>
        <w:rPr>
          <w:szCs w:val="36"/>
        </w:rPr>
      </w:pPr>
      <w:r w:rsidRPr="004838BC">
        <w:rPr>
          <w:szCs w:val="36"/>
        </w:rPr>
        <w:t xml:space="preserve">Here’s a quick look at what the </w:t>
      </w:r>
      <w:r w:rsidR="00EC4F61">
        <w:rPr>
          <w:szCs w:val="36"/>
        </w:rPr>
        <w:t>guide</w:t>
      </w:r>
      <w:r w:rsidRPr="004838BC">
        <w:rPr>
          <w:szCs w:val="36"/>
        </w:rPr>
        <w:t xml:space="preserve"> includes</w:t>
      </w:r>
      <w:r>
        <w:rPr>
          <w:szCs w:val="36"/>
        </w:rPr>
        <w:t xml:space="preserve"> the following communication methods and space to record </w:t>
      </w:r>
      <w:r w:rsidR="00F63E2E">
        <w:rPr>
          <w:szCs w:val="36"/>
        </w:rPr>
        <w:t xml:space="preserve">relevant </w:t>
      </w:r>
      <w:r>
        <w:rPr>
          <w:szCs w:val="36"/>
        </w:rPr>
        <w:t>details:</w:t>
      </w:r>
    </w:p>
    <w:p w14:paraId="7F63A00B" w14:textId="77777777" w:rsidR="007B6AFA" w:rsidRPr="00A97F0A" w:rsidRDefault="007B6AFA" w:rsidP="007B6AFA">
      <w:pPr>
        <w:pStyle w:val="ListParagraph"/>
        <w:numPr>
          <w:ilvl w:val="0"/>
          <w:numId w:val="17"/>
        </w:numPr>
        <w:spacing w:before="240" w:after="240"/>
        <w:ind w:left="1077"/>
        <w:contextualSpacing w:val="0"/>
        <w:rPr>
          <w:szCs w:val="36"/>
        </w:rPr>
      </w:pPr>
      <w:r w:rsidRPr="00A97F0A">
        <w:rPr>
          <w:szCs w:val="36"/>
        </w:rPr>
        <w:t>Speech</w:t>
      </w:r>
    </w:p>
    <w:p w14:paraId="2BFFB3D8" w14:textId="77777777" w:rsidR="007B6AFA" w:rsidRDefault="007B6AFA" w:rsidP="007B6AFA">
      <w:pPr>
        <w:pStyle w:val="ListParagraph"/>
        <w:numPr>
          <w:ilvl w:val="1"/>
          <w:numId w:val="17"/>
        </w:numPr>
        <w:spacing w:before="240" w:after="240"/>
        <w:contextualSpacing w:val="0"/>
        <w:rPr>
          <w:szCs w:val="36"/>
        </w:rPr>
      </w:pPr>
      <w:r w:rsidRPr="00A97F0A">
        <w:rPr>
          <w:szCs w:val="36"/>
        </w:rPr>
        <w:t>English or other spoken language</w:t>
      </w:r>
    </w:p>
    <w:p w14:paraId="0BA3240A" w14:textId="77777777" w:rsidR="007B6AFA" w:rsidRDefault="007B6AFA" w:rsidP="007B6AFA">
      <w:pPr>
        <w:pStyle w:val="ListParagraph"/>
        <w:numPr>
          <w:ilvl w:val="0"/>
          <w:numId w:val="17"/>
        </w:numPr>
        <w:spacing w:before="240" w:after="240"/>
        <w:ind w:left="1077"/>
        <w:contextualSpacing w:val="0"/>
      </w:pPr>
      <w:r w:rsidRPr="00B971E3">
        <w:rPr>
          <w:szCs w:val="36"/>
        </w:rPr>
        <w:t>Reading</w:t>
      </w:r>
      <w:r w:rsidRPr="00B971E3">
        <w:t xml:space="preserve"> and writing</w:t>
      </w:r>
    </w:p>
    <w:p w14:paraId="0CAA3A73" w14:textId="77777777" w:rsidR="007B6AFA" w:rsidRDefault="007B6AFA" w:rsidP="007B6AFA">
      <w:pPr>
        <w:pStyle w:val="ListParagraph"/>
        <w:numPr>
          <w:ilvl w:val="0"/>
          <w:numId w:val="17"/>
        </w:numPr>
        <w:spacing w:before="240" w:after="240"/>
        <w:ind w:left="1077"/>
        <w:contextualSpacing w:val="0"/>
      </w:pPr>
      <w:r>
        <w:t xml:space="preserve">Other language </w:t>
      </w:r>
    </w:p>
    <w:p w14:paraId="799104B2" w14:textId="77777777" w:rsidR="007B6AFA" w:rsidRDefault="007B6AFA" w:rsidP="007B6AFA">
      <w:pPr>
        <w:pStyle w:val="ListParagraph"/>
        <w:numPr>
          <w:ilvl w:val="1"/>
          <w:numId w:val="17"/>
        </w:numPr>
        <w:spacing w:before="240" w:after="240"/>
        <w:contextualSpacing w:val="0"/>
      </w:pPr>
      <w:proofErr w:type="spellStart"/>
      <w:r w:rsidRPr="00412D7B">
        <w:t>Auslan</w:t>
      </w:r>
      <w:proofErr w:type="spellEnd"/>
      <w:r w:rsidRPr="00412D7B">
        <w:t xml:space="preserve"> or other sign language</w:t>
      </w:r>
    </w:p>
    <w:p w14:paraId="4B6E2656" w14:textId="77777777" w:rsidR="007B6AFA" w:rsidRPr="00412D7B" w:rsidRDefault="007B6AFA" w:rsidP="007B6AFA">
      <w:pPr>
        <w:pStyle w:val="ListParagraph"/>
        <w:numPr>
          <w:ilvl w:val="1"/>
          <w:numId w:val="17"/>
        </w:numPr>
        <w:spacing w:before="240" w:after="240"/>
        <w:contextualSpacing w:val="0"/>
      </w:pPr>
      <w:r>
        <w:t>Body language and gestures</w:t>
      </w:r>
    </w:p>
    <w:p w14:paraId="5BC18CE1" w14:textId="77777777" w:rsidR="007B6AFA" w:rsidRPr="00A97F0A" w:rsidRDefault="007B6AFA" w:rsidP="007B6AFA">
      <w:pPr>
        <w:pStyle w:val="ListParagraph"/>
        <w:numPr>
          <w:ilvl w:val="0"/>
          <w:numId w:val="17"/>
        </w:numPr>
        <w:spacing w:before="240" w:after="240"/>
        <w:ind w:left="1077"/>
        <w:contextualSpacing w:val="0"/>
        <w:rPr>
          <w:szCs w:val="36"/>
        </w:rPr>
      </w:pPr>
      <w:r w:rsidRPr="00A97F0A">
        <w:rPr>
          <w:szCs w:val="36"/>
        </w:rPr>
        <w:t>Communication aids</w:t>
      </w:r>
    </w:p>
    <w:p w14:paraId="2B467333" w14:textId="77777777" w:rsidR="007B6AFA" w:rsidRDefault="007B6AFA" w:rsidP="007B6AFA">
      <w:pPr>
        <w:pStyle w:val="ListParagraph"/>
        <w:numPr>
          <w:ilvl w:val="0"/>
          <w:numId w:val="17"/>
        </w:numPr>
        <w:spacing w:before="240" w:after="240"/>
        <w:ind w:left="1077"/>
        <w:contextualSpacing w:val="0"/>
        <w:rPr>
          <w:szCs w:val="36"/>
        </w:rPr>
      </w:pPr>
      <w:r w:rsidRPr="00A97F0A">
        <w:rPr>
          <w:szCs w:val="36"/>
        </w:rPr>
        <w:t>Electronic communication device(s)</w:t>
      </w:r>
    </w:p>
    <w:p w14:paraId="48BE2EBD" w14:textId="77777777" w:rsidR="007B6AFA" w:rsidRDefault="007B6AFA" w:rsidP="007B6AFA">
      <w:pPr>
        <w:pStyle w:val="ListParagraph"/>
        <w:numPr>
          <w:ilvl w:val="0"/>
          <w:numId w:val="17"/>
        </w:numPr>
        <w:spacing w:before="240" w:after="240"/>
        <w:ind w:left="1077"/>
        <w:contextualSpacing w:val="0"/>
        <w:rPr>
          <w:szCs w:val="36"/>
        </w:rPr>
      </w:pPr>
      <w:r>
        <w:rPr>
          <w:szCs w:val="36"/>
        </w:rPr>
        <w:t>Understanding and responding</w:t>
      </w:r>
    </w:p>
    <w:p w14:paraId="4313DFE0" w14:textId="77777777" w:rsidR="007B6AFA" w:rsidRDefault="007B6AFA" w:rsidP="007B6AFA">
      <w:pPr>
        <w:pStyle w:val="ListParagraph"/>
        <w:numPr>
          <w:ilvl w:val="0"/>
          <w:numId w:val="17"/>
        </w:numPr>
        <w:spacing w:before="240" w:after="240"/>
        <w:ind w:left="1077"/>
        <w:contextualSpacing w:val="0"/>
        <w:rPr>
          <w:szCs w:val="36"/>
        </w:rPr>
      </w:pPr>
      <w:r>
        <w:rPr>
          <w:szCs w:val="36"/>
        </w:rPr>
        <w:t>Additional notes</w:t>
      </w:r>
    </w:p>
    <w:p w14:paraId="5141C752" w14:textId="54C1B029" w:rsidR="007B6AFA" w:rsidRDefault="007B6AFA" w:rsidP="00393F88">
      <w:pPr>
        <w:sectPr w:rsidR="007B6AFA" w:rsidSect="00FE4730"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392" w:right="1440" w:bottom="1701" w:left="1440" w:header="680" w:footer="964" w:gutter="0"/>
          <w:pgNumType w:start="0"/>
          <w:cols w:space="708"/>
          <w:titlePg/>
          <w:docGrid w:linePitch="381"/>
        </w:sectPr>
      </w:pPr>
    </w:p>
    <w:p w14:paraId="1E597717" w14:textId="239A7DA2" w:rsidR="00552152" w:rsidRDefault="00973A68" w:rsidP="00552152">
      <w:pPr>
        <w:pStyle w:val="Heading3"/>
        <w:numPr>
          <w:ilvl w:val="0"/>
          <w:numId w:val="36"/>
        </w:numPr>
      </w:pPr>
      <w:r>
        <w:lastRenderedPageBreak/>
        <w:t>Speech</w:t>
      </w:r>
    </w:p>
    <w:p w14:paraId="693A7775" w14:textId="3BBFC8CC" w:rsidR="00552152" w:rsidRPr="00FE4F6C" w:rsidRDefault="00C62577" w:rsidP="00144488">
      <w:pPr>
        <w:pStyle w:val="ListParagraph"/>
        <w:spacing w:before="120" w:after="120" w:line="240" w:lineRule="auto"/>
        <w:ind w:left="717"/>
        <w:rPr>
          <w:b/>
          <w:bCs/>
        </w:rPr>
      </w:pPr>
      <w:r w:rsidRPr="00FE4F6C">
        <w:rPr>
          <w:b/>
          <w:bCs/>
        </w:rPr>
        <w:t>S</w:t>
      </w:r>
      <w:r w:rsidR="00E86DF8" w:rsidRPr="00FE4F6C">
        <w:rPr>
          <w:b/>
          <w:bCs/>
        </w:rPr>
        <w:t>poken language (</w:t>
      </w:r>
      <w:r w:rsidR="00D72D27" w:rsidRPr="00FE4F6C">
        <w:rPr>
          <w:b/>
          <w:bCs/>
        </w:rPr>
        <w:t>English or other spoken language</w:t>
      </w:r>
      <w:r w:rsidR="00E86DF8" w:rsidRPr="00FE4F6C">
        <w:rPr>
          <w:b/>
          <w:bCs/>
        </w:rPr>
        <w:t>)</w:t>
      </w:r>
    </w:p>
    <w:tbl>
      <w:tblPr>
        <w:tblStyle w:val="TheRightDirectionHeaderColumn"/>
        <w:tblpPr w:leftFromText="180" w:rightFromText="180" w:vertAnchor="text" w:horzAnchor="margin" w:tblpY="316"/>
        <w:tblW w:w="13740" w:type="dxa"/>
        <w:tblLook w:val="04A0" w:firstRow="1" w:lastRow="0" w:firstColumn="1" w:lastColumn="0" w:noHBand="0" w:noVBand="1"/>
      </w:tblPr>
      <w:tblGrid>
        <w:gridCol w:w="1975"/>
        <w:gridCol w:w="1134"/>
        <w:gridCol w:w="1134"/>
        <w:gridCol w:w="9497"/>
      </w:tblGrid>
      <w:tr w:rsidR="00347634" w:rsidRPr="00017A01" w14:paraId="2F8D2500" w14:textId="77777777" w:rsidTr="003476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0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75" w:type="dxa"/>
          </w:tcPr>
          <w:p w14:paraId="0305B600" w14:textId="77777777" w:rsidR="00347634" w:rsidRPr="00017A01" w:rsidRDefault="00347634" w:rsidP="00750FB2">
            <w:r>
              <w:t>Person</w:t>
            </w:r>
          </w:p>
        </w:tc>
        <w:tc>
          <w:tcPr>
            <w:tcW w:w="1134" w:type="dxa"/>
          </w:tcPr>
          <w:p w14:paraId="15AAADF0" w14:textId="23734D4C" w:rsidR="00347634" w:rsidRPr="00017A01" w:rsidRDefault="00347634" w:rsidP="003476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Y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1134" w:type="dxa"/>
          </w:tcPr>
          <w:p w14:paraId="4FDF82EA" w14:textId="242E02BD" w:rsidR="00347634" w:rsidRPr="00017A01" w:rsidRDefault="00347634" w:rsidP="003476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bookmarkStart w:id="1" w:name="Check2"/>
            <w:r>
              <w:instrText xml:space="preserve"> FORMCHECKBOX </w:instrText>
            </w:r>
            <w:r>
              <w:fldChar w:fldCharType="end"/>
            </w:r>
            <w:bookmarkEnd w:id="1"/>
          </w:p>
        </w:tc>
        <w:tc>
          <w:tcPr>
            <w:tcW w:w="9497" w:type="dxa"/>
          </w:tcPr>
          <w:p w14:paraId="0D23C019" w14:textId="608A7BE4" w:rsidR="00347634" w:rsidRPr="00017A01" w:rsidRDefault="00347634" w:rsidP="003476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Cs w:val="44"/>
              </w:rPr>
              <w:t>Does the participant use this method to communicate information?</w:t>
            </w:r>
          </w:p>
        </w:tc>
      </w:tr>
      <w:tr w:rsidR="00347634" w:rsidRPr="00017A01" w14:paraId="4EFFC6D6" w14:textId="77777777" w:rsidTr="00347634">
        <w:trPr>
          <w:trHeight w:val="1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</w:tcPr>
          <w:p w14:paraId="54D13806" w14:textId="77777777" w:rsidR="00347634" w:rsidRPr="00017A01" w:rsidRDefault="00347634" w:rsidP="00347634">
            <w:r>
              <w:t>Environment</w:t>
            </w:r>
          </w:p>
        </w:tc>
        <w:tc>
          <w:tcPr>
            <w:tcW w:w="1134" w:type="dxa"/>
            <w:tcBorders>
              <w:right w:val="single" w:sz="4" w:space="0" w:color="FFFFFF" w:themeColor="background1"/>
            </w:tcBorders>
          </w:tcPr>
          <w:p w14:paraId="37255CDA" w14:textId="577B3CDD" w:rsidR="00347634" w:rsidRPr="00017A01" w:rsidRDefault="00347634" w:rsidP="00347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F67E486" w14:textId="2DDAC540" w:rsidR="00347634" w:rsidRPr="00017A01" w:rsidRDefault="00347634" w:rsidP="00347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9497" w:type="dxa"/>
            <w:tcBorders>
              <w:left w:val="single" w:sz="4" w:space="0" w:color="FFFFFF" w:themeColor="background1"/>
            </w:tcBorders>
          </w:tcPr>
          <w:p w14:paraId="795F1043" w14:textId="0B872CF1" w:rsidR="00347634" w:rsidRPr="00017A01" w:rsidRDefault="00347634" w:rsidP="00347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3973">
              <w:rPr>
                <w:szCs w:val="44"/>
              </w:rPr>
              <w:t>Do</w:t>
            </w:r>
            <w:r>
              <w:rPr>
                <w:szCs w:val="44"/>
              </w:rPr>
              <w:t xml:space="preserve"> people in</w:t>
            </w:r>
            <w:r w:rsidRPr="00973973">
              <w:rPr>
                <w:szCs w:val="44"/>
              </w:rPr>
              <w:t xml:space="preserve"> the participant’s support network use this method to help the participant </w:t>
            </w:r>
            <w:r>
              <w:rPr>
                <w:szCs w:val="44"/>
              </w:rPr>
              <w:t>communicate/</w:t>
            </w:r>
            <w:r w:rsidRPr="00973973">
              <w:rPr>
                <w:szCs w:val="44"/>
              </w:rPr>
              <w:t>understand information?</w:t>
            </w:r>
          </w:p>
        </w:tc>
      </w:tr>
      <w:tr w:rsidR="00347634" w:rsidRPr="00017A01" w14:paraId="5FC66521" w14:textId="77777777" w:rsidTr="006A4396">
        <w:trPr>
          <w:trHeight w:val="36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</w:tcPr>
          <w:p w14:paraId="457BDA2E" w14:textId="77777777" w:rsidR="00347634" w:rsidRDefault="00347634" w:rsidP="00347634">
            <w:r>
              <w:lastRenderedPageBreak/>
              <w:t>Practitioner notes</w:t>
            </w:r>
          </w:p>
        </w:tc>
        <w:tc>
          <w:tcPr>
            <w:tcW w:w="11765" w:type="dxa"/>
            <w:gridSpan w:val="3"/>
          </w:tcPr>
          <w:p w14:paraId="3B6DF9C4" w14:textId="77777777" w:rsidR="00347634" w:rsidRDefault="00347634" w:rsidP="00347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44"/>
              </w:rPr>
            </w:pPr>
            <w:r>
              <w:rPr>
                <w:noProof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66526" behindDoc="0" locked="0" layoutInCell="1" allowOverlap="1" wp14:anchorId="14909DDA" wp14:editId="2A1A4914">
                      <wp:simplePos x="0" y="0"/>
                      <wp:positionH relativeFrom="column">
                        <wp:posOffset>-79458</wp:posOffset>
                      </wp:positionH>
                      <wp:positionV relativeFrom="paragraph">
                        <wp:posOffset>-25152</wp:posOffset>
                      </wp:positionV>
                      <wp:extent cx="7474226" cy="858741"/>
                      <wp:effectExtent l="0" t="0" r="0" b="0"/>
                      <wp:wrapNone/>
                      <wp:docPr id="1236897558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74226" cy="85874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07C90B" w14:textId="36C8447D" w:rsidR="00347634" w:rsidRPr="007B5829" w:rsidRDefault="00347634" w:rsidP="007B5829">
                                  <w:pPr>
                                    <w:spacing w:before="0" w:after="0" w:line="276" w:lineRule="auto"/>
                                    <w:rPr>
                                      <w:sz w:val="24"/>
                                      <w:szCs w:val="22"/>
                                    </w:rPr>
                                  </w:pPr>
                                  <w:r w:rsidRPr="0033110E">
                                    <w:rPr>
                                      <w:sz w:val="24"/>
                                      <w:szCs w:val="22"/>
                                    </w:rPr>
                                    <w:t>Note key information about the person</w:t>
                                  </w:r>
                                  <w:r>
                                    <w:rPr>
                                      <w:sz w:val="24"/>
                                      <w:szCs w:val="22"/>
                                    </w:rPr>
                                    <w:t>’s spoken language(s)</w:t>
                                  </w:r>
                                  <w:r w:rsidRPr="0033110E">
                                    <w:rPr>
                                      <w:sz w:val="24"/>
                                      <w:szCs w:val="22"/>
                                    </w:rPr>
                                    <w:t xml:space="preserve"> and/or their support network</w:t>
                                  </w:r>
                                  <w:r>
                                    <w:rPr>
                                      <w:sz w:val="24"/>
                                      <w:szCs w:val="22"/>
                                    </w:rPr>
                                    <w:t>’s language(s) and how they use them</w:t>
                                  </w:r>
                                  <w:r w:rsidRPr="0033110E">
                                    <w:rPr>
                                      <w:sz w:val="24"/>
                                      <w:szCs w:val="22"/>
                                    </w:rPr>
                                    <w:t xml:space="preserve"> to communicate (</w:t>
                                  </w:r>
                                  <w:proofErr w:type="spellStart"/>
                                  <w:r w:rsidRPr="0033110E">
                                    <w:rPr>
                                      <w:sz w:val="24"/>
                                      <w:szCs w:val="22"/>
                                    </w:rPr>
                                    <w:t>eg</w:t>
                                  </w:r>
                                  <w:proofErr w:type="spellEnd"/>
                                  <w:r w:rsidRPr="0033110E">
                                    <w:rPr>
                                      <w:sz w:val="24"/>
                                      <w:szCs w:val="22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sz w:val="24"/>
                                      <w:szCs w:val="22"/>
                                    </w:rPr>
                                    <w:t>which language(s), level of proficiency</w:t>
                                  </w:r>
                                  <w:r w:rsidRPr="0033110E">
                                    <w:rPr>
                                      <w:sz w:val="24"/>
                                      <w:szCs w:val="22"/>
                                    </w:rPr>
                                    <w:t>)</w:t>
                                  </w:r>
                                  <w:r>
                                    <w:rPr>
                                      <w:sz w:val="24"/>
                                      <w:szCs w:val="22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sz w:val="24"/>
                                      <w:szCs w:val="22"/>
                                    </w:rPr>
                                    <w:br/>
                                    <w:t>Is the person’s speech clear? Does their support network adapt to communicate (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2"/>
                                    </w:rPr>
                                    <w:t>eg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2"/>
                                    </w:rPr>
                                    <w:t xml:space="preserve">: short sentences)? </w:t>
                                  </w:r>
                                  <w:r>
                                    <w:rPr>
                                      <w:sz w:val="24"/>
                                      <w:szCs w:val="22"/>
                                    </w:rPr>
                                    <w:br/>
                                  </w:r>
                                  <w:r w:rsidRPr="007B5829">
                                    <w:rPr>
                                      <w:sz w:val="24"/>
                                      <w:szCs w:val="22"/>
                                    </w:rPr>
                                    <w:t xml:space="preserve">Approximately how many words does the participant use? Provide known examples. </w:t>
                                  </w:r>
                                </w:p>
                                <w:p w14:paraId="1BF00398" w14:textId="77777777" w:rsidR="00347634" w:rsidRDefault="00347634" w:rsidP="0055215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909DD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" o:spid="_x0000_s1027" type="#_x0000_t202" style="position:absolute;margin-left:-6.25pt;margin-top:-2pt;width:588.5pt;height:67.6pt;z-index:2516665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" filled="f" stroked="f" strokeweight=".5pt">
                      <v:textbox>
                        <w:txbxContent>
                          <w:p w14:paraId="5F07C90B" w14:textId="36C8447D" w:rsidR="00347634" w:rsidRPr="007B5829" w:rsidRDefault="00347634" w:rsidP="007B5829">
                            <w:pPr>
                              <w:spacing w:before="0" w:after="0" w:line="276" w:lineRule="auto"/>
                              <w:rPr>
                                <w:sz w:val="24"/>
                                <w:szCs w:val="22"/>
                              </w:rPr>
                            </w:pPr>
                            <w:r w:rsidRPr="0033110E">
                              <w:rPr>
                                <w:sz w:val="24"/>
                                <w:szCs w:val="22"/>
                              </w:rPr>
                              <w:t>Note key information about the person</w:t>
                            </w:r>
                            <w:r>
                              <w:rPr>
                                <w:sz w:val="24"/>
                                <w:szCs w:val="22"/>
                              </w:rPr>
                              <w:t>’s spoken language(s)</w:t>
                            </w:r>
                            <w:r w:rsidRPr="0033110E">
                              <w:rPr>
                                <w:sz w:val="24"/>
                                <w:szCs w:val="22"/>
                              </w:rPr>
                              <w:t xml:space="preserve"> and/or their support network</w:t>
                            </w:r>
                            <w:r>
                              <w:rPr>
                                <w:sz w:val="24"/>
                                <w:szCs w:val="22"/>
                              </w:rPr>
                              <w:t>’s language(s) and how they use them</w:t>
                            </w:r>
                            <w:r w:rsidRPr="0033110E">
                              <w:rPr>
                                <w:sz w:val="24"/>
                                <w:szCs w:val="22"/>
                              </w:rPr>
                              <w:t xml:space="preserve"> to communicate (</w:t>
                            </w:r>
                            <w:proofErr w:type="spellStart"/>
                            <w:r w:rsidRPr="0033110E">
                              <w:rPr>
                                <w:sz w:val="24"/>
                                <w:szCs w:val="22"/>
                              </w:rPr>
                              <w:t>eg</w:t>
                            </w:r>
                            <w:proofErr w:type="spellEnd"/>
                            <w:r w:rsidRPr="0033110E">
                              <w:rPr>
                                <w:sz w:val="24"/>
                                <w:szCs w:val="22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2"/>
                              </w:rPr>
                              <w:t>which language(s), level of proficiency</w:t>
                            </w:r>
                            <w:r w:rsidRPr="0033110E">
                              <w:rPr>
                                <w:sz w:val="24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sz w:val="24"/>
                                <w:szCs w:val="22"/>
                              </w:rPr>
                              <w:br/>
                              <w:t>Is the person’s speech clear? Does their support network adapt to communicate (</w:t>
                            </w:r>
                            <w:proofErr w:type="spellStart"/>
                            <w:r>
                              <w:rPr>
                                <w:sz w:val="24"/>
                                <w:szCs w:val="22"/>
                              </w:rPr>
                              <w:t>eg</w:t>
                            </w:r>
                            <w:proofErr w:type="spellEnd"/>
                            <w:r>
                              <w:rPr>
                                <w:sz w:val="24"/>
                                <w:szCs w:val="22"/>
                              </w:rPr>
                              <w:t xml:space="preserve">: short sentences)? </w:t>
                            </w:r>
                            <w:r>
                              <w:rPr>
                                <w:sz w:val="24"/>
                                <w:szCs w:val="22"/>
                              </w:rPr>
                              <w:br/>
                            </w:r>
                            <w:r w:rsidRPr="007B5829">
                              <w:rPr>
                                <w:sz w:val="24"/>
                                <w:szCs w:val="22"/>
                              </w:rPr>
                              <w:t xml:space="preserve">Approximately how many words does the participant use? Provide known examples. </w:t>
                            </w:r>
                          </w:p>
                          <w:p w14:paraId="1BF00398" w14:textId="77777777" w:rsidR="00347634" w:rsidRDefault="00347634" w:rsidP="00552152"/>
                        </w:txbxContent>
                      </v:textbox>
                    </v:shape>
                  </w:pict>
                </mc:Fallback>
              </mc:AlternateContent>
            </w:r>
          </w:p>
          <w:p w14:paraId="0513B2FE" w14:textId="77777777" w:rsidR="00347634" w:rsidRPr="003C3EC5" w:rsidRDefault="00347634" w:rsidP="00347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44"/>
              </w:rPr>
            </w:pPr>
          </w:p>
        </w:tc>
      </w:tr>
    </w:tbl>
    <w:p w14:paraId="39E38652" w14:textId="3BEE3620" w:rsidR="0097525C" w:rsidRDefault="008A30B9" w:rsidP="00572589">
      <w:pPr>
        <w:pStyle w:val="Heading3"/>
        <w:numPr>
          <w:ilvl w:val="0"/>
          <w:numId w:val="36"/>
        </w:numPr>
      </w:pPr>
      <w:r w:rsidRPr="00317B45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31735591" wp14:editId="3E4CCF21">
                <wp:simplePos x="0" y="0"/>
                <wp:positionH relativeFrom="column">
                  <wp:posOffset>2142490</wp:posOffset>
                </wp:positionH>
                <wp:positionV relativeFrom="paragraph">
                  <wp:posOffset>336995</wp:posOffset>
                </wp:positionV>
                <wp:extent cx="349250" cy="516255"/>
                <wp:effectExtent l="0" t="0" r="0" b="0"/>
                <wp:wrapNone/>
                <wp:docPr id="1272411126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516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0316C5" w14:textId="77777777" w:rsidR="0097525C" w:rsidRPr="00DC63C6" w:rsidRDefault="0097525C" w:rsidP="0097525C">
                            <w:pPr>
                              <w:rPr>
                                <w:sz w:val="24"/>
                                <w:szCs w:val="22"/>
                              </w:rPr>
                            </w:pPr>
                            <w:r w:rsidRPr="00DC63C6">
                              <w:rPr>
                                <w:sz w:val="24"/>
                                <w:szCs w:val="22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31735591" id="_x0000_s1032" type="#_x0000_t202" style="position:absolute;left:0;text-align:left;margin-left:168.7pt;margin-top:26.55pt;width:27.5pt;height:40.65pt;z-index:251658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" filled="f" stroked="f" strokeweight=".5pt">
                <v:textbox>
                  <w:txbxContent>
                    <w:p w14:paraId="190316C5" w14:textId="77777777" w:rsidR="0097525C" w:rsidRPr="00DC63C6" w:rsidRDefault="0097525C" w:rsidP="0097525C">
                      <w:pPr>
                        <w:rPr>
                          <w:sz w:val="24"/>
                          <w:szCs w:val="22"/>
                        </w:rPr>
                      </w:pPr>
                      <w:r w:rsidRPr="00DC63C6">
                        <w:rPr>
                          <w:sz w:val="24"/>
                          <w:szCs w:val="22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3905D5">
        <w:t>Reading and writing</w:t>
      </w:r>
    </w:p>
    <w:tbl>
      <w:tblPr>
        <w:tblStyle w:val="TheRightDirectionHeaderColumn"/>
        <w:tblpPr w:leftFromText="180" w:rightFromText="180" w:vertAnchor="text" w:horzAnchor="margin" w:tblpY="316"/>
        <w:tblW w:w="13515" w:type="dxa"/>
        <w:tblLook w:val="04A0" w:firstRow="1" w:lastRow="0" w:firstColumn="1" w:lastColumn="0" w:noHBand="0" w:noVBand="1"/>
      </w:tblPr>
      <w:tblGrid>
        <w:gridCol w:w="1942"/>
        <w:gridCol w:w="1393"/>
        <w:gridCol w:w="1394"/>
        <w:gridCol w:w="8786"/>
      </w:tblGrid>
      <w:tr w:rsidR="00347634" w:rsidRPr="00017A01" w14:paraId="7B8FE7BD" w14:textId="77777777" w:rsidTr="003476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9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42" w:type="dxa"/>
          </w:tcPr>
          <w:p w14:paraId="68A4BF7E" w14:textId="77777777" w:rsidR="00347634" w:rsidRPr="00017A01" w:rsidRDefault="00347634" w:rsidP="00347634">
            <w:r>
              <w:t>Person</w:t>
            </w:r>
          </w:p>
        </w:tc>
        <w:tc>
          <w:tcPr>
            <w:tcW w:w="1393" w:type="dxa"/>
          </w:tcPr>
          <w:p w14:paraId="6404B0EF" w14:textId="5BB10714" w:rsidR="00347634" w:rsidRPr="00017A01" w:rsidRDefault="00347634" w:rsidP="003476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Y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1394" w:type="dxa"/>
          </w:tcPr>
          <w:p w14:paraId="2304AEAC" w14:textId="31696FB8" w:rsidR="00347634" w:rsidRPr="00017A01" w:rsidRDefault="00347634" w:rsidP="003476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8784" w:type="dxa"/>
          </w:tcPr>
          <w:p w14:paraId="13533E76" w14:textId="74E7EF28" w:rsidR="00347634" w:rsidRPr="00017A01" w:rsidRDefault="00347634" w:rsidP="003476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Cs w:val="44"/>
              </w:rPr>
              <w:t>Does the participant use this method to communicate information?</w:t>
            </w:r>
          </w:p>
        </w:tc>
      </w:tr>
      <w:tr w:rsidR="00347634" w:rsidRPr="00017A01" w14:paraId="33ACC370" w14:textId="77777777" w:rsidTr="00347634">
        <w:trPr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2" w:type="dxa"/>
          </w:tcPr>
          <w:p w14:paraId="5ABA4AAD" w14:textId="77777777" w:rsidR="00347634" w:rsidRPr="00017A01" w:rsidRDefault="00347634" w:rsidP="00347634">
            <w:r>
              <w:t>Environment</w:t>
            </w:r>
          </w:p>
        </w:tc>
        <w:tc>
          <w:tcPr>
            <w:tcW w:w="1393" w:type="dxa"/>
            <w:tcBorders>
              <w:right w:val="single" w:sz="4" w:space="0" w:color="FFFFFF"/>
            </w:tcBorders>
          </w:tcPr>
          <w:p w14:paraId="03A69B6C" w14:textId="1A5180DE" w:rsidR="00347634" w:rsidRPr="00017A01" w:rsidRDefault="00347634" w:rsidP="00347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1394" w:type="dxa"/>
            <w:tcBorders>
              <w:left w:val="single" w:sz="4" w:space="0" w:color="FFFFFF"/>
              <w:right w:val="single" w:sz="4" w:space="0" w:color="FFFFFF"/>
            </w:tcBorders>
          </w:tcPr>
          <w:p w14:paraId="29A52353" w14:textId="43C97BA5" w:rsidR="00347634" w:rsidRPr="00017A01" w:rsidRDefault="00347634" w:rsidP="00347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8784" w:type="dxa"/>
            <w:tcBorders>
              <w:left w:val="single" w:sz="4" w:space="0" w:color="FFFFFF"/>
            </w:tcBorders>
          </w:tcPr>
          <w:p w14:paraId="37CFA2FE" w14:textId="6ECE7475" w:rsidR="00347634" w:rsidRPr="00017A01" w:rsidRDefault="00347634" w:rsidP="00347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3973">
              <w:rPr>
                <w:szCs w:val="44"/>
              </w:rPr>
              <w:t>Do</w:t>
            </w:r>
            <w:r>
              <w:rPr>
                <w:szCs w:val="44"/>
              </w:rPr>
              <w:t xml:space="preserve"> people in</w:t>
            </w:r>
            <w:r w:rsidRPr="00973973">
              <w:rPr>
                <w:szCs w:val="44"/>
              </w:rPr>
              <w:t xml:space="preserve"> the participant’s support network use this method to help the participant </w:t>
            </w:r>
            <w:r>
              <w:rPr>
                <w:szCs w:val="44"/>
              </w:rPr>
              <w:t>communicate/</w:t>
            </w:r>
            <w:r w:rsidRPr="00973973">
              <w:rPr>
                <w:szCs w:val="44"/>
              </w:rPr>
              <w:t>understand information?</w:t>
            </w:r>
          </w:p>
        </w:tc>
      </w:tr>
      <w:tr w:rsidR="00347634" w:rsidRPr="00017A01" w14:paraId="61C08320" w14:textId="77777777" w:rsidTr="00347634">
        <w:trPr>
          <w:trHeight w:val="3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2" w:type="dxa"/>
          </w:tcPr>
          <w:p w14:paraId="05D27F60" w14:textId="77777777" w:rsidR="00347634" w:rsidRDefault="00347634" w:rsidP="00347634">
            <w:r>
              <w:lastRenderedPageBreak/>
              <w:t>Practitioner notes</w:t>
            </w:r>
          </w:p>
        </w:tc>
        <w:tc>
          <w:tcPr>
            <w:tcW w:w="11573" w:type="dxa"/>
            <w:gridSpan w:val="3"/>
          </w:tcPr>
          <w:p w14:paraId="4B80EEDC" w14:textId="77777777" w:rsidR="00347634" w:rsidRPr="00347634" w:rsidRDefault="00347634" w:rsidP="00347634">
            <w:pPr>
              <w:spacing w:before="0"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347634">
              <w:rPr>
                <w:szCs w:val="28"/>
              </w:rPr>
              <w:t>Note key information about how the person and/or people in their support network use reading and writing to communicate (</w:t>
            </w:r>
            <w:proofErr w:type="spellStart"/>
            <w:r w:rsidRPr="00347634">
              <w:rPr>
                <w:szCs w:val="28"/>
              </w:rPr>
              <w:t>eg</w:t>
            </w:r>
            <w:proofErr w:type="spellEnd"/>
            <w:r w:rsidRPr="00347634">
              <w:rPr>
                <w:szCs w:val="28"/>
              </w:rPr>
              <w:t>: level of proficiency, key words, other information such as carries a pen and paper and writes down things for others to read, etc.):</w:t>
            </w:r>
          </w:p>
          <w:p w14:paraId="33FBE658" w14:textId="77777777" w:rsidR="00347634" w:rsidRPr="003C3EC5" w:rsidRDefault="00347634" w:rsidP="00347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44"/>
              </w:rPr>
            </w:pPr>
          </w:p>
        </w:tc>
      </w:tr>
    </w:tbl>
    <w:p w14:paraId="0D6FAE3C" w14:textId="11AB4777" w:rsidR="0097525C" w:rsidRDefault="00C249F5" w:rsidP="0097525C">
      <w:pPr>
        <w:pStyle w:val="Heading3"/>
        <w:numPr>
          <w:ilvl w:val="0"/>
          <w:numId w:val="36"/>
        </w:numPr>
      </w:pPr>
      <w:r>
        <w:t>Other language</w:t>
      </w:r>
    </w:p>
    <w:p w14:paraId="107BE8C6" w14:textId="1F763EF5" w:rsidR="0097525C" w:rsidRPr="00FE4F6C" w:rsidRDefault="00144488" w:rsidP="00931B97">
      <w:pPr>
        <w:spacing w:before="120" w:after="120" w:line="240" w:lineRule="auto"/>
        <w:ind w:firstLine="360"/>
        <w:rPr>
          <w:b/>
          <w:bCs/>
        </w:rPr>
      </w:pPr>
      <w:proofErr w:type="spellStart"/>
      <w:r w:rsidRPr="00FE4F6C">
        <w:rPr>
          <w:b/>
          <w:bCs/>
        </w:rPr>
        <w:t>Auslan</w:t>
      </w:r>
      <w:proofErr w:type="spellEnd"/>
      <w:r w:rsidRPr="00FE4F6C">
        <w:rPr>
          <w:b/>
          <w:bCs/>
        </w:rPr>
        <w:t xml:space="preserve"> or other sign language?</w:t>
      </w:r>
    </w:p>
    <w:tbl>
      <w:tblPr>
        <w:tblStyle w:val="TheRightDirectionHeaderColumn"/>
        <w:tblpPr w:leftFromText="180" w:rightFromText="180" w:vertAnchor="text" w:horzAnchor="margin" w:tblpY="316"/>
        <w:tblW w:w="13740" w:type="dxa"/>
        <w:tblLook w:val="04A0" w:firstRow="1" w:lastRow="0" w:firstColumn="1" w:lastColumn="0" w:noHBand="0" w:noVBand="1"/>
      </w:tblPr>
      <w:tblGrid>
        <w:gridCol w:w="1975"/>
        <w:gridCol w:w="1134"/>
        <w:gridCol w:w="1134"/>
        <w:gridCol w:w="9497"/>
      </w:tblGrid>
      <w:tr w:rsidR="00F660A5" w:rsidRPr="00017A01" w14:paraId="1DEFB41A" w14:textId="77777777" w:rsidTr="00F660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0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75" w:type="dxa"/>
          </w:tcPr>
          <w:p w14:paraId="7C9DB783" w14:textId="77777777" w:rsidR="00F660A5" w:rsidRPr="00017A01" w:rsidRDefault="00F660A5" w:rsidP="00F660A5">
            <w:r>
              <w:t>Person</w:t>
            </w:r>
          </w:p>
        </w:tc>
        <w:tc>
          <w:tcPr>
            <w:tcW w:w="1134" w:type="dxa"/>
          </w:tcPr>
          <w:p w14:paraId="2B207B5E" w14:textId="040E5657" w:rsidR="00F660A5" w:rsidRPr="00017A01" w:rsidRDefault="00F660A5" w:rsidP="00F660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Y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1134" w:type="dxa"/>
          </w:tcPr>
          <w:p w14:paraId="18298DFB" w14:textId="3512E979" w:rsidR="00F660A5" w:rsidRPr="00017A01" w:rsidRDefault="00F660A5" w:rsidP="00F660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9497" w:type="dxa"/>
          </w:tcPr>
          <w:p w14:paraId="499616A6" w14:textId="37B4CE6B" w:rsidR="00F660A5" w:rsidRPr="00017A01" w:rsidRDefault="00F660A5" w:rsidP="00F660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Cs w:val="44"/>
              </w:rPr>
              <w:t>Does the participant use this method to communicate information?</w:t>
            </w:r>
          </w:p>
        </w:tc>
      </w:tr>
      <w:tr w:rsidR="00F660A5" w:rsidRPr="00017A01" w14:paraId="041ED161" w14:textId="77777777" w:rsidTr="00F660A5">
        <w:trPr>
          <w:trHeight w:val="1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</w:tcPr>
          <w:p w14:paraId="0FDCFC1A" w14:textId="77777777" w:rsidR="00F660A5" w:rsidRPr="00017A01" w:rsidRDefault="00F660A5" w:rsidP="00F660A5">
            <w:r>
              <w:t>Environment</w:t>
            </w:r>
          </w:p>
        </w:tc>
        <w:tc>
          <w:tcPr>
            <w:tcW w:w="1134" w:type="dxa"/>
            <w:tcBorders>
              <w:right w:val="single" w:sz="4" w:space="0" w:color="FFFFFF"/>
            </w:tcBorders>
          </w:tcPr>
          <w:p w14:paraId="6B1BBBE3" w14:textId="788B38FF" w:rsidR="00F660A5" w:rsidRPr="00017A01" w:rsidRDefault="00F660A5" w:rsidP="00F660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1134" w:type="dxa"/>
            <w:tcBorders>
              <w:left w:val="single" w:sz="4" w:space="0" w:color="FFFFFF"/>
              <w:right w:val="single" w:sz="4" w:space="0" w:color="FFFFFF"/>
            </w:tcBorders>
          </w:tcPr>
          <w:p w14:paraId="2203F59E" w14:textId="1016845A" w:rsidR="00F660A5" w:rsidRPr="00017A01" w:rsidRDefault="00F660A5" w:rsidP="00F660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9497" w:type="dxa"/>
            <w:tcBorders>
              <w:left w:val="single" w:sz="4" w:space="0" w:color="FFFFFF"/>
            </w:tcBorders>
          </w:tcPr>
          <w:p w14:paraId="2BC01CD5" w14:textId="4C92BE2A" w:rsidR="00F660A5" w:rsidRPr="00017A01" w:rsidRDefault="00F660A5" w:rsidP="00F660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3973">
              <w:rPr>
                <w:szCs w:val="44"/>
              </w:rPr>
              <w:t>Do</w:t>
            </w:r>
            <w:r>
              <w:rPr>
                <w:szCs w:val="44"/>
              </w:rPr>
              <w:t xml:space="preserve"> people in</w:t>
            </w:r>
            <w:r w:rsidRPr="00973973">
              <w:rPr>
                <w:szCs w:val="44"/>
              </w:rPr>
              <w:t xml:space="preserve"> the participant’s support network use this method to help the participant </w:t>
            </w:r>
            <w:r>
              <w:rPr>
                <w:szCs w:val="44"/>
              </w:rPr>
              <w:t>communicate/</w:t>
            </w:r>
            <w:r w:rsidRPr="00973973">
              <w:rPr>
                <w:szCs w:val="44"/>
              </w:rPr>
              <w:t>understand information?</w:t>
            </w:r>
          </w:p>
        </w:tc>
      </w:tr>
      <w:tr w:rsidR="00F660A5" w:rsidRPr="00017A01" w14:paraId="729F3997" w14:textId="77777777" w:rsidTr="006A4396">
        <w:trPr>
          <w:trHeight w:val="36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</w:tcPr>
          <w:p w14:paraId="2D5319FB" w14:textId="77777777" w:rsidR="00F660A5" w:rsidRDefault="00F660A5" w:rsidP="00F660A5">
            <w:r>
              <w:lastRenderedPageBreak/>
              <w:t>Practitioner notes</w:t>
            </w:r>
          </w:p>
        </w:tc>
        <w:tc>
          <w:tcPr>
            <w:tcW w:w="11765" w:type="dxa"/>
            <w:gridSpan w:val="3"/>
          </w:tcPr>
          <w:p w14:paraId="6EFA5683" w14:textId="77777777" w:rsidR="00F660A5" w:rsidRPr="00F660A5" w:rsidRDefault="00F660A5" w:rsidP="00F660A5">
            <w:pPr>
              <w:spacing w:before="0"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F660A5">
              <w:rPr>
                <w:szCs w:val="28"/>
              </w:rPr>
              <w:t xml:space="preserve">Note key information about the person’s </w:t>
            </w:r>
            <w:proofErr w:type="spellStart"/>
            <w:r w:rsidRPr="00F660A5">
              <w:rPr>
                <w:szCs w:val="28"/>
              </w:rPr>
              <w:t>Auslan</w:t>
            </w:r>
            <w:proofErr w:type="spellEnd"/>
            <w:r w:rsidRPr="00F660A5">
              <w:rPr>
                <w:szCs w:val="28"/>
              </w:rPr>
              <w:t xml:space="preserve"> or other sign language(s) and/or their support network’s sign language(s) and how they use it to communicate (</w:t>
            </w:r>
            <w:proofErr w:type="spellStart"/>
            <w:r w:rsidRPr="00F660A5">
              <w:rPr>
                <w:szCs w:val="28"/>
              </w:rPr>
              <w:t>eg</w:t>
            </w:r>
            <w:proofErr w:type="spellEnd"/>
            <w:r w:rsidRPr="00F660A5">
              <w:rPr>
                <w:szCs w:val="28"/>
              </w:rPr>
              <w:t xml:space="preserve">: which language(s), level of proficiency). </w:t>
            </w:r>
          </w:p>
          <w:p w14:paraId="0EB28B86" w14:textId="2222B98A" w:rsidR="00F660A5" w:rsidRPr="00F660A5" w:rsidRDefault="00F660A5" w:rsidP="00F660A5">
            <w:pPr>
              <w:spacing w:before="0"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F660A5">
              <w:rPr>
                <w:szCs w:val="28"/>
              </w:rPr>
              <w:t>Does their support network adapt language to communicate (</w:t>
            </w:r>
            <w:proofErr w:type="spellStart"/>
            <w:r w:rsidRPr="00F660A5">
              <w:rPr>
                <w:szCs w:val="28"/>
              </w:rPr>
              <w:t>eg</w:t>
            </w:r>
            <w:proofErr w:type="spellEnd"/>
            <w:r w:rsidRPr="00F660A5">
              <w:rPr>
                <w:szCs w:val="28"/>
              </w:rPr>
              <w:t xml:space="preserve">: short sentences)? </w:t>
            </w:r>
            <w:r w:rsidRPr="00F660A5">
              <w:rPr>
                <w:szCs w:val="28"/>
              </w:rPr>
              <w:br/>
              <w:t xml:space="preserve">Approximately how many words does the participant use? Provide known examples. </w:t>
            </w:r>
          </w:p>
        </w:tc>
      </w:tr>
    </w:tbl>
    <w:p w14:paraId="7E319C49" w14:textId="55442837" w:rsidR="008C1D8F" w:rsidRDefault="00E265FE" w:rsidP="00E265FE">
      <w:pPr>
        <w:pStyle w:val="Heading3"/>
        <w:ind w:left="1077"/>
      </w:pPr>
      <w:r>
        <w:t xml:space="preserve">Body language </w:t>
      </w:r>
      <w:r w:rsidR="004B7FBD">
        <w:t>and gestures</w:t>
      </w:r>
    </w:p>
    <w:p w14:paraId="6468366F" w14:textId="68454B0C" w:rsidR="00C1639E" w:rsidRPr="00FE4F6C" w:rsidRDefault="008C1D8F" w:rsidP="00E265FE">
      <w:pPr>
        <w:pStyle w:val="ListParagraph"/>
        <w:numPr>
          <w:ilvl w:val="0"/>
          <w:numId w:val="40"/>
        </w:numPr>
        <w:spacing w:before="120" w:after="120" w:line="240" w:lineRule="auto"/>
        <w:rPr>
          <w:b/>
          <w:bCs/>
        </w:rPr>
      </w:pPr>
      <w:r w:rsidRPr="00FE4F6C">
        <w:rPr>
          <w:b/>
          <w:bCs/>
        </w:rPr>
        <w:t>Facial expression, body language, body movements, and/or vocalisations</w:t>
      </w:r>
    </w:p>
    <w:tbl>
      <w:tblPr>
        <w:tblStyle w:val="TheRightDirectionHeaderColumn"/>
        <w:tblpPr w:leftFromText="180" w:rightFromText="180" w:vertAnchor="text" w:horzAnchor="margin" w:tblpY="316"/>
        <w:tblW w:w="13740" w:type="dxa"/>
        <w:tblLook w:val="04A0" w:firstRow="1" w:lastRow="0" w:firstColumn="1" w:lastColumn="0" w:noHBand="0" w:noVBand="1"/>
      </w:tblPr>
      <w:tblGrid>
        <w:gridCol w:w="1975"/>
        <w:gridCol w:w="992"/>
        <w:gridCol w:w="992"/>
        <w:gridCol w:w="9781"/>
      </w:tblGrid>
      <w:tr w:rsidR="00F660A5" w:rsidRPr="00017A01" w14:paraId="2B889C0F" w14:textId="77777777" w:rsidTr="00F660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0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75" w:type="dxa"/>
          </w:tcPr>
          <w:p w14:paraId="0CFD3F08" w14:textId="6F413C22" w:rsidR="00F660A5" w:rsidRPr="00017A01" w:rsidRDefault="00F660A5" w:rsidP="00F660A5">
            <w:r>
              <w:t>Person</w:t>
            </w:r>
          </w:p>
        </w:tc>
        <w:tc>
          <w:tcPr>
            <w:tcW w:w="992" w:type="dxa"/>
          </w:tcPr>
          <w:p w14:paraId="134F752E" w14:textId="2B0ACA18" w:rsidR="00F660A5" w:rsidRPr="00017A01" w:rsidRDefault="00F660A5" w:rsidP="00F660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Y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992" w:type="dxa"/>
          </w:tcPr>
          <w:p w14:paraId="6A4F1C55" w14:textId="57F7BBC1" w:rsidR="00F660A5" w:rsidRPr="00017A01" w:rsidRDefault="00F660A5" w:rsidP="00F660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9781" w:type="dxa"/>
          </w:tcPr>
          <w:p w14:paraId="6A67CF4D" w14:textId="427B6221" w:rsidR="00F660A5" w:rsidRPr="00017A01" w:rsidRDefault="00F660A5" w:rsidP="00F660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Cs w:val="44"/>
              </w:rPr>
              <w:t>Does the participant use this method to communicate information?</w:t>
            </w:r>
          </w:p>
        </w:tc>
      </w:tr>
      <w:tr w:rsidR="00F660A5" w:rsidRPr="00017A01" w14:paraId="59F89BDB" w14:textId="77777777" w:rsidTr="00F660A5">
        <w:trPr>
          <w:trHeight w:val="1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</w:tcPr>
          <w:p w14:paraId="32D7B22F" w14:textId="50A91697" w:rsidR="00F660A5" w:rsidRPr="00017A01" w:rsidRDefault="00F660A5" w:rsidP="00F660A5">
            <w:r>
              <w:lastRenderedPageBreak/>
              <w:t>Environment</w:t>
            </w:r>
          </w:p>
        </w:tc>
        <w:tc>
          <w:tcPr>
            <w:tcW w:w="992" w:type="dxa"/>
            <w:tcBorders>
              <w:right w:val="single" w:sz="4" w:space="0" w:color="FFFFFF"/>
            </w:tcBorders>
          </w:tcPr>
          <w:p w14:paraId="1C8EE965" w14:textId="4BABCB34" w:rsidR="00F660A5" w:rsidRPr="00017A01" w:rsidRDefault="00F660A5" w:rsidP="00F660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992" w:type="dxa"/>
            <w:tcBorders>
              <w:left w:val="single" w:sz="4" w:space="0" w:color="FFFFFF"/>
              <w:right w:val="single" w:sz="4" w:space="0" w:color="FFFFFF"/>
            </w:tcBorders>
          </w:tcPr>
          <w:p w14:paraId="319C7ACB" w14:textId="189F55B9" w:rsidR="00F660A5" w:rsidRPr="00017A01" w:rsidRDefault="00F660A5" w:rsidP="00F660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9781" w:type="dxa"/>
            <w:tcBorders>
              <w:left w:val="single" w:sz="4" w:space="0" w:color="FFFFFF"/>
            </w:tcBorders>
          </w:tcPr>
          <w:p w14:paraId="17DB7A89" w14:textId="0668AA6E" w:rsidR="00F660A5" w:rsidRPr="00017A01" w:rsidRDefault="00F660A5" w:rsidP="00F660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3973">
              <w:rPr>
                <w:szCs w:val="44"/>
              </w:rPr>
              <w:t>Do</w:t>
            </w:r>
            <w:r>
              <w:rPr>
                <w:szCs w:val="44"/>
              </w:rPr>
              <w:t xml:space="preserve"> people in</w:t>
            </w:r>
            <w:r w:rsidRPr="00973973">
              <w:rPr>
                <w:szCs w:val="44"/>
              </w:rPr>
              <w:t xml:space="preserve"> the participant’s support network use this method to help the participant </w:t>
            </w:r>
            <w:r>
              <w:rPr>
                <w:szCs w:val="44"/>
              </w:rPr>
              <w:t>communicate/</w:t>
            </w:r>
            <w:r w:rsidRPr="00973973">
              <w:rPr>
                <w:szCs w:val="44"/>
              </w:rPr>
              <w:t>understand information?</w:t>
            </w:r>
          </w:p>
        </w:tc>
      </w:tr>
      <w:tr w:rsidR="00F660A5" w:rsidRPr="00017A01" w14:paraId="723A5506" w14:textId="77777777" w:rsidTr="00F660A5">
        <w:trPr>
          <w:trHeight w:val="17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</w:tcPr>
          <w:p w14:paraId="09408FC9" w14:textId="5A61D840" w:rsidR="00F660A5" w:rsidRDefault="00F660A5" w:rsidP="00F660A5">
            <w:r>
              <w:t>Practitioner notes</w:t>
            </w:r>
          </w:p>
        </w:tc>
        <w:tc>
          <w:tcPr>
            <w:tcW w:w="11765" w:type="dxa"/>
            <w:gridSpan w:val="3"/>
          </w:tcPr>
          <w:p w14:paraId="0CD8BF94" w14:textId="4B8507B1" w:rsidR="00F660A5" w:rsidRPr="00F660A5" w:rsidRDefault="00F660A5" w:rsidP="00F660A5">
            <w:pPr>
              <w:spacing w:before="0"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F660A5">
              <w:rPr>
                <w:szCs w:val="28"/>
              </w:rPr>
              <w:t xml:space="preserve">Note key information about how the person and/or their support network use facial expressions, </w:t>
            </w:r>
            <w:r w:rsidRPr="00F660A5">
              <w:rPr>
                <w:szCs w:val="28"/>
              </w:rPr>
              <w:br/>
              <w:t>body language, body movements, and/or vocalisations to communicate (</w:t>
            </w:r>
            <w:proofErr w:type="spellStart"/>
            <w:r w:rsidRPr="00F660A5">
              <w:rPr>
                <w:szCs w:val="28"/>
              </w:rPr>
              <w:t>eg</w:t>
            </w:r>
            <w:proofErr w:type="spellEnd"/>
            <w:r w:rsidRPr="00F660A5">
              <w:rPr>
                <w:szCs w:val="28"/>
              </w:rPr>
              <w:t>: the meaning of certain body movements or vocalisations):</w:t>
            </w:r>
          </w:p>
        </w:tc>
      </w:tr>
    </w:tbl>
    <w:p w14:paraId="3BE9EDA9" w14:textId="2BFE1A58" w:rsidR="00DC2A21" w:rsidRPr="00FE4F6C" w:rsidRDefault="00EB411C" w:rsidP="00E265FE">
      <w:pPr>
        <w:pStyle w:val="ListParagraph"/>
        <w:numPr>
          <w:ilvl w:val="0"/>
          <w:numId w:val="40"/>
        </w:numPr>
        <w:spacing w:before="120" w:after="120" w:line="240" w:lineRule="auto"/>
        <w:rPr>
          <w:b/>
          <w:bCs/>
        </w:rPr>
      </w:pPr>
      <w:r w:rsidRPr="00FE4F6C">
        <w:rPr>
          <w:rFonts w:cs="Arial"/>
          <w:b/>
          <w:bCs/>
          <w:noProof/>
          <w:szCs w:val="28"/>
        </w:rPr>
        <w:t>Natural gestures (eg: pointing, waving)</w:t>
      </w:r>
    </w:p>
    <w:tbl>
      <w:tblPr>
        <w:tblStyle w:val="TheRightDirectionHeaderColumn"/>
        <w:tblpPr w:leftFromText="180" w:rightFromText="180" w:vertAnchor="text" w:horzAnchor="margin" w:tblpY="316"/>
        <w:tblW w:w="13740" w:type="dxa"/>
        <w:tblLook w:val="04A0" w:firstRow="1" w:lastRow="0" w:firstColumn="1" w:lastColumn="0" w:noHBand="0" w:noVBand="1"/>
      </w:tblPr>
      <w:tblGrid>
        <w:gridCol w:w="1975"/>
        <w:gridCol w:w="992"/>
        <w:gridCol w:w="992"/>
        <w:gridCol w:w="9781"/>
      </w:tblGrid>
      <w:tr w:rsidR="00F660A5" w:rsidRPr="00017A01" w14:paraId="71B32C7D" w14:textId="77777777" w:rsidTr="00F660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0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75" w:type="dxa"/>
          </w:tcPr>
          <w:p w14:paraId="184F523A" w14:textId="77777777" w:rsidR="00F660A5" w:rsidRPr="00017A01" w:rsidRDefault="00F660A5" w:rsidP="00F660A5">
            <w:r>
              <w:t>Person</w:t>
            </w:r>
          </w:p>
        </w:tc>
        <w:tc>
          <w:tcPr>
            <w:tcW w:w="992" w:type="dxa"/>
          </w:tcPr>
          <w:p w14:paraId="7D0C1BA6" w14:textId="10FE6A51" w:rsidR="00F660A5" w:rsidRPr="00017A01" w:rsidRDefault="00F660A5" w:rsidP="00F660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Y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992" w:type="dxa"/>
          </w:tcPr>
          <w:p w14:paraId="548DAB4F" w14:textId="0B417169" w:rsidR="00F660A5" w:rsidRPr="00017A01" w:rsidRDefault="00F660A5" w:rsidP="00F660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9781" w:type="dxa"/>
          </w:tcPr>
          <w:p w14:paraId="361228C7" w14:textId="235DB037" w:rsidR="00F660A5" w:rsidRPr="00017A01" w:rsidRDefault="00F660A5" w:rsidP="00F660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Cs w:val="44"/>
              </w:rPr>
              <w:t>Does the participant use this method to communicate information?</w:t>
            </w:r>
          </w:p>
        </w:tc>
      </w:tr>
      <w:tr w:rsidR="00F660A5" w:rsidRPr="00017A01" w14:paraId="4F05DB95" w14:textId="77777777" w:rsidTr="00F660A5">
        <w:trPr>
          <w:trHeight w:val="1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</w:tcPr>
          <w:p w14:paraId="01BE9B38" w14:textId="608BFF91" w:rsidR="00F660A5" w:rsidRPr="00017A01" w:rsidRDefault="00F660A5" w:rsidP="00F660A5">
            <w:r>
              <w:t>Environment</w:t>
            </w:r>
          </w:p>
        </w:tc>
        <w:tc>
          <w:tcPr>
            <w:tcW w:w="992" w:type="dxa"/>
            <w:tcBorders>
              <w:right w:val="single" w:sz="4" w:space="0" w:color="FFFFFF"/>
            </w:tcBorders>
          </w:tcPr>
          <w:p w14:paraId="1570CBF7" w14:textId="47A8A38C" w:rsidR="00F660A5" w:rsidRPr="00017A01" w:rsidRDefault="00F660A5" w:rsidP="00F660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992" w:type="dxa"/>
            <w:tcBorders>
              <w:left w:val="single" w:sz="4" w:space="0" w:color="FFFFFF"/>
              <w:right w:val="single" w:sz="4" w:space="0" w:color="FFFFFF"/>
            </w:tcBorders>
          </w:tcPr>
          <w:p w14:paraId="234D912F" w14:textId="2B971597" w:rsidR="00F660A5" w:rsidRPr="00017A01" w:rsidRDefault="00F660A5" w:rsidP="00F660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9781" w:type="dxa"/>
            <w:tcBorders>
              <w:left w:val="single" w:sz="4" w:space="0" w:color="FFFFFF"/>
            </w:tcBorders>
          </w:tcPr>
          <w:p w14:paraId="085564BA" w14:textId="0CEB4EF2" w:rsidR="00F660A5" w:rsidRPr="00017A01" w:rsidRDefault="00F660A5" w:rsidP="00F660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3973">
              <w:rPr>
                <w:szCs w:val="44"/>
              </w:rPr>
              <w:t>Do</w:t>
            </w:r>
            <w:r>
              <w:rPr>
                <w:szCs w:val="44"/>
              </w:rPr>
              <w:t xml:space="preserve"> people in</w:t>
            </w:r>
            <w:r w:rsidRPr="00973973">
              <w:rPr>
                <w:szCs w:val="44"/>
              </w:rPr>
              <w:t xml:space="preserve"> the participant’s support network use this method to help the participant </w:t>
            </w:r>
            <w:r>
              <w:rPr>
                <w:szCs w:val="44"/>
              </w:rPr>
              <w:t>communicate/</w:t>
            </w:r>
            <w:r w:rsidRPr="00973973">
              <w:rPr>
                <w:szCs w:val="44"/>
              </w:rPr>
              <w:t>understand information?</w:t>
            </w:r>
          </w:p>
        </w:tc>
      </w:tr>
      <w:tr w:rsidR="00F660A5" w:rsidRPr="00017A01" w14:paraId="103B48B5" w14:textId="77777777" w:rsidTr="00931B97">
        <w:trPr>
          <w:trHeight w:val="4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</w:tcPr>
          <w:p w14:paraId="2EC5D3D0" w14:textId="77777777" w:rsidR="00F660A5" w:rsidRDefault="00F660A5" w:rsidP="00F660A5">
            <w:r>
              <w:lastRenderedPageBreak/>
              <w:t>Practitioner notes</w:t>
            </w:r>
          </w:p>
        </w:tc>
        <w:tc>
          <w:tcPr>
            <w:tcW w:w="11765" w:type="dxa"/>
            <w:gridSpan w:val="3"/>
          </w:tcPr>
          <w:p w14:paraId="34BB4B0F" w14:textId="60E7B406" w:rsidR="00F660A5" w:rsidRPr="00F660A5" w:rsidRDefault="00F660A5" w:rsidP="00F660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F660A5">
              <w:rPr>
                <w:szCs w:val="28"/>
              </w:rPr>
              <w:t>Note key information about how the person and/or their support network use natural gestures to communicate (e.g., the gestures used and their meaning):</w:t>
            </w:r>
          </w:p>
        </w:tc>
      </w:tr>
    </w:tbl>
    <w:p w14:paraId="47C0C6D5" w14:textId="77777777" w:rsidR="004B4997" w:rsidRPr="004B4997" w:rsidRDefault="004B4997" w:rsidP="00931B97">
      <w:pPr>
        <w:spacing w:before="120" w:after="120" w:line="240" w:lineRule="auto"/>
      </w:pPr>
    </w:p>
    <w:p w14:paraId="136AFF23" w14:textId="21060859" w:rsidR="004B4997" w:rsidRPr="00FE4F6C" w:rsidRDefault="004B4997" w:rsidP="00E265FE">
      <w:pPr>
        <w:pStyle w:val="ListParagraph"/>
        <w:numPr>
          <w:ilvl w:val="0"/>
          <w:numId w:val="40"/>
        </w:numPr>
        <w:spacing w:before="120" w:after="120" w:line="240" w:lineRule="auto"/>
        <w:rPr>
          <w:b/>
          <w:bCs/>
        </w:rPr>
      </w:pPr>
      <w:r w:rsidRPr="00FE4F6C">
        <w:rPr>
          <w:rFonts w:cs="Arial"/>
          <w:b/>
          <w:bCs/>
          <w:noProof/>
          <w:szCs w:val="28"/>
        </w:rPr>
        <w:t>Key Word Sign</w:t>
      </w:r>
    </w:p>
    <w:tbl>
      <w:tblPr>
        <w:tblStyle w:val="TheRightDirectionHeaderColumn"/>
        <w:tblpPr w:leftFromText="180" w:rightFromText="180" w:vertAnchor="text" w:horzAnchor="margin" w:tblpY="316"/>
        <w:tblW w:w="13740" w:type="dxa"/>
        <w:tblLook w:val="04A0" w:firstRow="1" w:lastRow="0" w:firstColumn="1" w:lastColumn="0" w:noHBand="0" w:noVBand="1"/>
      </w:tblPr>
      <w:tblGrid>
        <w:gridCol w:w="1975"/>
        <w:gridCol w:w="1276"/>
        <w:gridCol w:w="1134"/>
        <w:gridCol w:w="141"/>
        <w:gridCol w:w="9214"/>
      </w:tblGrid>
      <w:tr w:rsidR="00BB2938" w:rsidRPr="00017A01" w14:paraId="68B66ED3" w14:textId="77777777" w:rsidTr="004003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0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75" w:type="dxa"/>
          </w:tcPr>
          <w:p w14:paraId="0ACA8D54" w14:textId="77777777" w:rsidR="00BB2938" w:rsidRPr="00017A01" w:rsidRDefault="00BB2938" w:rsidP="00BB2938">
            <w:r>
              <w:t>Person</w:t>
            </w:r>
          </w:p>
        </w:tc>
        <w:tc>
          <w:tcPr>
            <w:tcW w:w="1276" w:type="dxa"/>
          </w:tcPr>
          <w:p w14:paraId="63104237" w14:textId="23A4C565" w:rsidR="00BB2938" w:rsidRPr="00017A01" w:rsidRDefault="00BB2938" w:rsidP="00BB293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Y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1275" w:type="dxa"/>
            <w:gridSpan w:val="2"/>
          </w:tcPr>
          <w:p w14:paraId="01C920E2" w14:textId="03358990" w:rsidR="00BB2938" w:rsidRPr="00017A01" w:rsidRDefault="00BB2938" w:rsidP="00BB293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9214" w:type="dxa"/>
          </w:tcPr>
          <w:p w14:paraId="179C780E" w14:textId="78C8FAC9" w:rsidR="00BB2938" w:rsidRPr="00017A01" w:rsidRDefault="00BB2938" w:rsidP="00BB293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Cs w:val="44"/>
              </w:rPr>
              <w:t>Does the participant use this method to communicate information?</w:t>
            </w:r>
          </w:p>
        </w:tc>
      </w:tr>
      <w:tr w:rsidR="00BB2938" w:rsidRPr="00017A01" w14:paraId="46D49E31" w14:textId="77777777" w:rsidTr="00400369">
        <w:trPr>
          <w:trHeight w:val="1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</w:tcPr>
          <w:p w14:paraId="39C68844" w14:textId="77777777" w:rsidR="00BB2938" w:rsidRPr="00017A01" w:rsidRDefault="00BB2938" w:rsidP="00BB2938">
            <w:r>
              <w:lastRenderedPageBreak/>
              <w:t>Environment</w:t>
            </w:r>
          </w:p>
        </w:tc>
        <w:tc>
          <w:tcPr>
            <w:tcW w:w="1276" w:type="dxa"/>
            <w:tcBorders>
              <w:right w:val="single" w:sz="4" w:space="0" w:color="FFFFFF"/>
            </w:tcBorders>
          </w:tcPr>
          <w:p w14:paraId="68D9730C" w14:textId="2594FE4E" w:rsidR="00BB2938" w:rsidRPr="00017A01" w:rsidRDefault="00BB2938" w:rsidP="00BB29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1134" w:type="dxa"/>
            <w:tcBorders>
              <w:left w:val="single" w:sz="4" w:space="0" w:color="FFFFFF"/>
              <w:right w:val="single" w:sz="4" w:space="0" w:color="FFFFFF"/>
            </w:tcBorders>
          </w:tcPr>
          <w:p w14:paraId="791F7D74" w14:textId="5FECC097" w:rsidR="00BB2938" w:rsidRPr="00017A01" w:rsidRDefault="00BB2938" w:rsidP="00BB29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9355" w:type="dxa"/>
            <w:gridSpan w:val="2"/>
            <w:tcBorders>
              <w:left w:val="single" w:sz="4" w:space="0" w:color="FFFFFF"/>
            </w:tcBorders>
          </w:tcPr>
          <w:p w14:paraId="10667CF6" w14:textId="55A8B9B1" w:rsidR="00BB2938" w:rsidRPr="00017A01" w:rsidRDefault="00BB2938" w:rsidP="00BB29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3973">
              <w:rPr>
                <w:szCs w:val="44"/>
              </w:rPr>
              <w:t>Do</w:t>
            </w:r>
            <w:r>
              <w:rPr>
                <w:szCs w:val="44"/>
              </w:rPr>
              <w:t xml:space="preserve"> people in</w:t>
            </w:r>
            <w:r w:rsidRPr="00973973">
              <w:rPr>
                <w:szCs w:val="44"/>
              </w:rPr>
              <w:t xml:space="preserve"> the participant’s support network use this method to help the participant </w:t>
            </w:r>
            <w:r>
              <w:rPr>
                <w:szCs w:val="44"/>
              </w:rPr>
              <w:t>communicate/</w:t>
            </w:r>
            <w:r w:rsidRPr="00973973">
              <w:rPr>
                <w:szCs w:val="44"/>
              </w:rPr>
              <w:t>understand information?</w:t>
            </w:r>
          </w:p>
        </w:tc>
      </w:tr>
      <w:tr w:rsidR="00BB2938" w:rsidRPr="00017A01" w14:paraId="3D5267AF" w14:textId="77777777" w:rsidTr="00BB2938">
        <w:trPr>
          <w:trHeight w:val="2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</w:tcPr>
          <w:p w14:paraId="65C599D0" w14:textId="77777777" w:rsidR="00BB2938" w:rsidRDefault="00BB2938" w:rsidP="00BB2938">
            <w:r>
              <w:t>Practitioner notes</w:t>
            </w:r>
          </w:p>
        </w:tc>
        <w:tc>
          <w:tcPr>
            <w:tcW w:w="11765" w:type="dxa"/>
            <w:gridSpan w:val="4"/>
          </w:tcPr>
          <w:p w14:paraId="5C1798E5" w14:textId="77777777" w:rsidR="00BB2938" w:rsidRDefault="00BB2938" w:rsidP="00BB29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F4E43">
              <w:rPr>
                <w:sz w:val="24"/>
                <w:szCs w:val="22"/>
              </w:rPr>
              <w:t>Note key information about how the person and/or their support network use Key Word Sign to communicate (e.g., the signs they commonly use)</w:t>
            </w:r>
            <w:r>
              <w:rPr>
                <w:sz w:val="24"/>
                <w:szCs w:val="22"/>
              </w:rPr>
              <w:t>:</w:t>
            </w:r>
          </w:p>
          <w:p w14:paraId="68AA9C7F" w14:textId="77777777" w:rsidR="00BB2938" w:rsidRDefault="00BB2938" w:rsidP="00BB29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44"/>
              </w:rPr>
            </w:pPr>
          </w:p>
          <w:p w14:paraId="7442AF77" w14:textId="77777777" w:rsidR="00BB2938" w:rsidRPr="003C3EC5" w:rsidRDefault="00BB2938" w:rsidP="00BB29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44"/>
              </w:rPr>
            </w:pPr>
          </w:p>
        </w:tc>
      </w:tr>
    </w:tbl>
    <w:p w14:paraId="68F2747C" w14:textId="77777777" w:rsidR="0018530E" w:rsidRDefault="0018530E" w:rsidP="00750110">
      <w:pPr>
        <w:spacing w:before="0" w:after="0" w:line="240" w:lineRule="auto"/>
        <w:rPr>
          <w:szCs w:val="36"/>
        </w:rPr>
      </w:pPr>
    </w:p>
    <w:p w14:paraId="519A55FE" w14:textId="42BFD11A" w:rsidR="009B5546" w:rsidRDefault="009B5546" w:rsidP="002E0E0B">
      <w:pPr>
        <w:pStyle w:val="Heading3"/>
        <w:numPr>
          <w:ilvl w:val="0"/>
          <w:numId w:val="36"/>
        </w:numPr>
      </w:pPr>
      <w:r>
        <w:t>Communication aids</w:t>
      </w:r>
    </w:p>
    <w:tbl>
      <w:tblPr>
        <w:tblStyle w:val="TheRightDirectionHeaderColumn"/>
        <w:tblpPr w:leftFromText="180" w:rightFromText="180" w:vertAnchor="text" w:horzAnchor="margin" w:tblpY="316"/>
        <w:tblW w:w="13740" w:type="dxa"/>
        <w:tblLook w:val="04A0" w:firstRow="1" w:lastRow="0" w:firstColumn="1" w:lastColumn="0" w:noHBand="0" w:noVBand="1"/>
      </w:tblPr>
      <w:tblGrid>
        <w:gridCol w:w="1961"/>
        <w:gridCol w:w="864"/>
        <w:gridCol w:w="284"/>
        <w:gridCol w:w="567"/>
        <w:gridCol w:w="425"/>
        <w:gridCol w:w="2552"/>
        <w:gridCol w:w="7087"/>
      </w:tblGrid>
      <w:tr w:rsidR="00400369" w:rsidRPr="00017A01" w14:paraId="68A40F02" w14:textId="77777777" w:rsidTr="004003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0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61" w:type="dxa"/>
          </w:tcPr>
          <w:p w14:paraId="28E1DAA0" w14:textId="77777777" w:rsidR="00400369" w:rsidRPr="00017A01" w:rsidRDefault="00400369" w:rsidP="00400369">
            <w:r>
              <w:t>Person</w:t>
            </w:r>
          </w:p>
        </w:tc>
        <w:tc>
          <w:tcPr>
            <w:tcW w:w="1148" w:type="dxa"/>
            <w:gridSpan w:val="2"/>
          </w:tcPr>
          <w:p w14:paraId="5C695EDD" w14:textId="29653ECB" w:rsidR="00400369" w:rsidRPr="00017A01" w:rsidRDefault="00400369" w:rsidP="0040036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Y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992" w:type="dxa"/>
            <w:gridSpan w:val="2"/>
          </w:tcPr>
          <w:p w14:paraId="51691907" w14:textId="2C26C478" w:rsidR="00400369" w:rsidRPr="00017A01" w:rsidRDefault="00400369" w:rsidP="0040036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9639" w:type="dxa"/>
            <w:gridSpan w:val="2"/>
          </w:tcPr>
          <w:p w14:paraId="7B8CEE6F" w14:textId="004ECA09" w:rsidR="00400369" w:rsidRPr="00017A01" w:rsidRDefault="00400369" w:rsidP="0040036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Cs w:val="44"/>
              </w:rPr>
              <w:t>Does the participant use this method to communicate information?</w:t>
            </w:r>
          </w:p>
        </w:tc>
      </w:tr>
      <w:tr w:rsidR="00400369" w:rsidRPr="00017A01" w14:paraId="7CF464A2" w14:textId="77777777" w:rsidTr="00400369">
        <w:trPr>
          <w:trHeight w:val="1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1" w:type="dxa"/>
          </w:tcPr>
          <w:p w14:paraId="78E0B523" w14:textId="77777777" w:rsidR="00400369" w:rsidRPr="00017A01" w:rsidRDefault="00400369" w:rsidP="00400369">
            <w:r>
              <w:lastRenderedPageBreak/>
              <w:t>Environment</w:t>
            </w:r>
          </w:p>
        </w:tc>
        <w:tc>
          <w:tcPr>
            <w:tcW w:w="864" w:type="dxa"/>
            <w:tcBorders>
              <w:right w:val="single" w:sz="4" w:space="0" w:color="FFFFFF"/>
            </w:tcBorders>
          </w:tcPr>
          <w:p w14:paraId="396C4358" w14:textId="434D71B5" w:rsidR="00400369" w:rsidRPr="00017A01" w:rsidRDefault="00400369" w:rsidP="00400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</w:t>
            </w:r>
            <w:r>
              <w:br/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851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09605F9D" w14:textId="13D40D33" w:rsidR="00400369" w:rsidRPr="00017A01" w:rsidRDefault="00400369" w:rsidP="00400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10064" w:type="dxa"/>
            <w:gridSpan w:val="3"/>
            <w:tcBorders>
              <w:left w:val="single" w:sz="4" w:space="0" w:color="FFFFFF"/>
            </w:tcBorders>
          </w:tcPr>
          <w:p w14:paraId="5F91F1C1" w14:textId="23E2304E" w:rsidR="00400369" w:rsidRPr="00017A01" w:rsidRDefault="00400369" w:rsidP="00400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3973">
              <w:rPr>
                <w:szCs w:val="44"/>
              </w:rPr>
              <w:t>Do</w:t>
            </w:r>
            <w:r>
              <w:rPr>
                <w:szCs w:val="44"/>
              </w:rPr>
              <w:t xml:space="preserve"> people in</w:t>
            </w:r>
            <w:r w:rsidRPr="00973973">
              <w:rPr>
                <w:szCs w:val="44"/>
              </w:rPr>
              <w:t xml:space="preserve"> the participant’s support network use this method to help the participant </w:t>
            </w:r>
            <w:r>
              <w:rPr>
                <w:szCs w:val="44"/>
              </w:rPr>
              <w:t>communicate/</w:t>
            </w:r>
            <w:r w:rsidRPr="00973973">
              <w:rPr>
                <w:szCs w:val="44"/>
              </w:rPr>
              <w:t>understand information?</w:t>
            </w:r>
          </w:p>
        </w:tc>
      </w:tr>
      <w:tr w:rsidR="005D6F6C" w:rsidRPr="00017A01" w14:paraId="227F92C4" w14:textId="77777777" w:rsidTr="005D6F6C">
        <w:trPr>
          <w:trHeight w:val="1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1" w:type="dxa"/>
            <w:vMerge w:val="restart"/>
          </w:tcPr>
          <w:p w14:paraId="46C58DCB" w14:textId="77777777" w:rsidR="005D6F6C" w:rsidRDefault="005D6F6C" w:rsidP="00400369">
            <w:r>
              <w:t>Practitioner notes</w:t>
            </w:r>
          </w:p>
        </w:tc>
        <w:tc>
          <w:tcPr>
            <w:tcW w:w="864" w:type="dxa"/>
            <w:tcBorders>
              <w:right w:val="single" w:sz="4" w:space="0" w:color="FFFFFF" w:themeColor="background1"/>
            </w:tcBorders>
          </w:tcPr>
          <w:p w14:paraId="77FFCEEB" w14:textId="77777777" w:rsidR="005D6F6C" w:rsidRDefault="005D6F6C" w:rsidP="00400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44"/>
              </w:rPr>
            </w:pPr>
            <w:r w:rsidRPr="005D6F6C">
              <w:rPr>
                <w:szCs w:val="44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 w:rsidRPr="005D6F6C">
              <w:rPr>
                <w:szCs w:val="44"/>
              </w:rPr>
              <w:instrText xml:space="preserve"> FORMCHECKBOX </w:instrText>
            </w:r>
            <w:r w:rsidRPr="005D6F6C">
              <w:rPr>
                <w:szCs w:val="44"/>
              </w:rPr>
            </w:r>
            <w:r w:rsidRPr="005D6F6C">
              <w:rPr>
                <w:szCs w:val="44"/>
              </w:rPr>
              <w:fldChar w:fldCharType="end"/>
            </w:r>
          </w:p>
        </w:tc>
        <w:tc>
          <w:tcPr>
            <w:tcW w:w="3828" w:type="dxa"/>
            <w:gridSpan w:val="4"/>
            <w:tcBorders>
              <w:left w:val="single" w:sz="4" w:space="0" w:color="FFFFFF" w:themeColor="background1"/>
              <w:right w:val="single" w:sz="4" w:space="0" w:color="002C81" w:themeColor="accent1"/>
            </w:tcBorders>
          </w:tcPr>
          <w:p w14:paraId="1D3C0043" w14:textId="464333B5" w:rsidR="005D6F6C" w:rsidRPr="005D6F6C" w:rsidRDefault="005D6F6C" w:rsidP="005D6F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5D6F6C">
              <w:rPr>
                <w:szCs w:val="28"/>
              </w:rPr>
              <w:t>Communication book, board and/or cards</w:t>
            </w:r>
          </w:p>
        </w:tc>
        <w:tc>
          <w:tcPr>
            <w:tcW w:w="7087" w:type="dxa"/>
            <w:vMerge w:val="restart"/>
            <w:tcBorders>
              <w:left w:val="single" w:sz="4" w:space="0" w:color="002C81" w:themeColor="accent1"/>
            </w:tcBorders>
          </w:tcPr>
          <w:p w14:paraId="013D29F7" w14:textId="26F86185" w:rsidR="005D6F6C" w:rsidRPr="005D6F6C" w:rsidRDefault="005D6F6C" w:rsidP="005D6F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5D6F6C">
              <w:rPr>
                <w:szCs w:val="28"/>
              </w:rPr>
              <w:t xml:space="preserve">Note key information about how the person and/or people in their support network use communication aids to communicate </w:t>
            </w:r>
            <w:r w:rsidRPr="005D6F6C">
              <w:rPr>
                <w:szCs w:val="28"/>
              </w:rPr>
              <w:br/>
              <w:t>(</w:t>
            </w:r>
            <w:proofErr w:type="spellStart"/>
            <w:r w:rsidRPr="005D6F6C">
              <w:rPr>
                <w:szCs w:val="28"/>
              </w:rPr>
              <w:t>eg</w:t>
            </w:r>
            <w:proofErr w:type="spellEnd"/>
            <w:r w:rsidRPr="005D6F6C">
              <w:rPr>
                <w:szCs w:val="28"/>
              </w:rPr>
              <w:t>: specific aids and context in which they’re used):</w:t>
            </w:r>
          </w:p>
        </w:tc>
      </w:tr>
      <w:tr w:rsidR="005D6F6C" w:rsidRPr="00017A01" w14:paraId="73719592" w14:textId="77777777" w:rsidTr="005D6F6C">
        <w:trPr>
          <w:trHeight w:val="1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1" w:type="dxa"/>
            <w:vMerge/>
          </w:tcPr>
          <w:p w14:paraId="36939E74" w14:textId="77777777" w:rsidR="005D6F6C" w:rsidRDefault="005D6F6C" w:rsidP="00400369"/>
        </w:tc>
        <w:tc>
          <w:tcPr>
            <w:tcW w:w="864" w:type="dxa"/>
            <w:tcBorders>
              <w:right w:val="single" w:sz="4" w:space="0" w:color="FFFFFF"/>
            </w:tcBorders>
          </w:tcPr>
          <w:p w14:paraId="7BCBEA0E" w14:textId="77777777" w:rsidR="005D6F6C" w:rsidRDefault="005D6F6C" w:rsidP="00400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44"/>
              </w:rPr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3828" w:type="dxa"/>
            <w:gridSpan w:val="4"/>
            <w:tcBorders>
              <w:left w:val="single" w:sz="4" w:space="0" w:color="FFFFFF"/>
              <w:right w:val="single" w:sz="4" w:space="0" w:color="002C81" w:themeColor="accent1"/>
            </w:tcBorders>
          </w:tcPr>
          <w:p w14:paraId="5832A4FA" w14:textId="1843511B" w:rsidR="005D6F6C" w:rsidRPr="005D6F6C" w:rsidRDefault="005D6F6C" w:rsidP="005D6F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5D6F6C">
              <w:rPr>
                <w:szCs w:val="28"/>
              </w:rPr>
              <w:t>Alphabet board</w:t>
            </w:r>
          </w:p>
        </w:tc>
        <w:tc>
          <w:tcPr>
            <w:tcW w:w="7087" w:type="dxa"/>
            <w:vMerge/>
            <w:tcBorders>
              <w:left w:val="single" w:sz="4" w:space="0" w:color="002C81" w:themeColor="accent1"/>
            </w:tcBorders>
          </w:tcPr>
          <w:p w14:paraId="29EFE6AF" w14:textId="77777777" w:rsidR="005D6F6C" w:rsidRPr="00F558B2" w:rsidRDefault="005D6F6C" w:rsidP="00400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2"/>
              </w:rPr>
            </w:pPr>
          </w:p>
        </w:tc>
      </w:tr>
      <w:tr w:rsidR="005D6F6C" w:rsidRPr="00017A01" w14:paraId="5305CFEF" w14:textId="77777777" w:rsidTr="005D6F6C">
        <w:trPr>
          <w:trHeight w:val="1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1" w:type="dxa"/>
            <w:vMerge/>
          </w:tcPr>
          <w:p w14:paraId="6784059C" w14:textId="77777777" w:rsidR="005D6F6C" w:rsidRDefault="005D6F6C" w:rsidP="00400369"/>
        </w:tc>
        <w:tc>
          <w:tcPr>
            <w:tcW w:w="864" w:type="dxa"/>
            <w:tcBorders>
              <w:right w:val="single" w:sz="4" w:space="0" w:color="FFFFFF"/>
            </w:tcBorders>
          </w:tcPr>
          <w:p w14:paraId="33FE1609" w14:textId="77777777" w:rsidR="005D6F6C" w:rsidRDefault="005D6F6C" w:rsidP="00400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44"/>
              </w:rPr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3828" w:type="dxa"/>
            <w:gridSpan w:val="4"/>
            <w:tcBorders>
              <w:left w:val="single" w:sz="4" w:space="0" w:color="FFFFFF"/>
              <w:right w:val="single" w:sz="4" w:space="0" w:color="002C81" w:themeColor="accent1"/>
            </w:tcBorders>
          </w:tcPr>
          <w:p w14:paraId="4ED83060" w14:textId="320A7286" w:rsidR="005D6F6C" w:rsidRPr="005D6F6C" w:rsidRDefault="005D6F6C" w:rsidP="005D6F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5D6F6C">
              <w:rPr>
                <w:szCs w:val="28"/>
              </w:rPr>
              <w:t>Visual supports (</w:t>
            </w:r>
            <w:proofErr w:type="spellStart"/>
            <w:r w:rsidRPr="005D6F6C">
              <w:rPr>
                <w:szCs w:val="28"/>
              </w:rPr>
              <w:t>eg</w:t>
            </w:r>
            <w:proofErr w:type="spellEnd"/>
            <w:r w:rsidRPr="005D6F6C">
              <w:rPr>
                <w:szCs w:val="28"/>
              </w:rPr>
              <w:t>: ‘Who’s here today’ board, shopping list, meal plan)</w:t>
            </w:r>
          </w:p>
        </w:tc>
        <w:tc>
          <w:tcPr>
            <w:tcW w:w="7087" w:type="dxa"/>
            <w:vMerge/>
            <w:tcBorders>
              <w:left w:val="single" w:sz="4" w:space="0" w:color="002C81" w:themeColor="accent1"/>
            </w:tcBorders>
          </w:tcPr>
          <w:p w14:paraId="56C4B2A2" w14:textId="77777777" w:rsidR="005D6F6C" w:rsidRPr="00F558B2" w:rsidRDefault="005D6F6C" w:rsidP="00400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2"/>
              </w:rPr>
            </w:pPr>
          </w:p>
        </w:tc>
      </w:tr>
      <w:tr w:rsidR="005D6F6C" w:rsidRPr="00017A01" w14:paraId="5C1BEE58" w14:textId="77777777" w:rsidTr="005D6F6C">
        <w:trPr>
          <w:trHeight w:val="1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1" w:type="dxa"/>
            <w:vMerge/>
          </w:tcPr>
          <w:p w14:paraId="578F4A1F" w14:textId="77777777" w:rsidR="005D6F6C" w:rsidRDefault="005D6F6C" w:rsidP="00400369"/>
        </w:tc>
        <w:tc>
          <w:tcPr>
            <w:tcW w:w="864" w:type="dxa"/>
            <w:tcBorders>
              <w:right w:val="single" w:sz="4" w:space="0" w:color="FFFFFF"/>
            </w:tcBorders>
          </w:tcPr>
          <w:p w14:paraId="41CAFF28" w14:textId="77777777" w:rsidR="005D6F6C" w:rsidRDefault="005D6F6C" w:rsidP="00400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44"/>
              </w:rPr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3828" w:type="dxa"/>
            <w:gridSpan w:val="4"/>
            <w:tcBorders>
              <w:left w:val="single" w:sz="4" w:space="0" w:color="FFFFFF"/>
              <w:right w:val="single" w:sz="4" w:space="0" w:color="002C81" w:themeColor="accent1"/>
            </w:tcBorders>
          </w:tcPr>
          <w:p w14:paraId="2F1B5A35" w14:textId="104474CD" w:rsidR="005D6F6C" w:rsidRPr="005D6F6C" w:rsidRDefault="005D6F6C" w:rsidP="005D6F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5D6F6C">
              <w:rPr>
                <w:szCs w:val="28"/>
              </w:rPr>
              <w:t>Object symbols</w:t>
            </w:r>
          </w:p>
        </w:tc>
        <w:tc>
          <w:tcPr>
            <w:tcW w:w="7087" w:type="dxa"/>
            <w:vMerge/>
            <w:tcBorders>
              <w:left w:val="single" w:sz="4" w:space="0" w:color="002C81" w:themeColor="accent1"/>
            </w:tcBorders>
          </w:tcPr>
          <w:p w14:paraId="47608004" w14:textId="77777777" w:rsidR="005D6F6C" w:rsidRPr="00F558B2" w:rsidRDefault="005D6F6C" w:rsidP="00400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2"/>
              </w:rPr>
            </w:pPr>
          </w:p>
        </w:tc>
      </w:tr>
    </w:tbl>
    <w:p w14:paraId="16332EFF" w14:textId="0445705B" w:rsidR="0018530E" w:rsidRDefault="0018530E" w:rsidP="00750110">
      <w:pPr>
        <w:spacing w:before="0" w:after="0" w:line="240" w:lineRule="auto"/>
        <w:rPr>
          <w:szCs w:val="36"/>
        </w:rPr>
      </w:pPr>
    </w:p>
    <w:p w14:paraId="01FB6E87" w14:textId="5AFB4567" w:rsidR="00A035BC" w:rsidRDefault="00A035BC" w:rsidP="00A035BC">
      <w:pPr>
        <w:pStyle w:val="Heading3"/>
        <w:numPr>
          <w:ilvl w:val="0"/>
          <w:numId w:val="36"/>
        </w:numPr>
      </w:pPr>
      <w:r>
        <w:t>Electronic communication device</w:t>
      </w:r>
      <w:r w:rsidR="00CB7413">
        <w:t>(s)</w:t>
      </w:r>
    </w:p>
    <w:tbl>
      <w:tblPr>
        <w:tblStyle w:val="TheRightDirectionHeaderColumn"/>
        <w:tblpPr w:leftFromText="180" w:rightFromText="180" w:vertAnchor="text" w:horzAnchor="margin" w:tblpY="316"/>
        <w:tblW w:w="13740" w:type="dxa"/>
        <w:tblLook w:val="04A0" w:firstRow="1" w:lastRow="0" w:firstColumn="1" w:lastColumn="0" w:noHBand="0" w:noVBand="1"/>
      </w:tblPr>
      <w:tblGrid>
        <w:gridCol w:w="1975"/>
        <w:gridCol w:w="850"/>
        <w:gridCol w:w="851"/>
        <w:gridCol w:w="10064"/>
      </w:tblGrid>
      <w:tr w:rsidR="005D6F6C" w:rsidRPr="00017A01" w14:paraId="5A2E21E8" w14:textId="77777777" w:rsidTr="005D6F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0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75" w:type="dxa"/>
          </w:tcPr>
          <w:p w14:paraId="25CBDD41" w14:textId="77777777" w:rsidR="005D6F6C" w:rsidRPr="00017A01" w:rsidRDefault="005D6F6C" w:rsidP="005D6F6C">
            <w:r>
              <w:t>Person</w:t>
            </w:r>
          </w:p>
        </w:tc>
        <w:tc>
          <w:tcPr>
            <w:tcW w:w="850" w:type="dxa"/>
          </w:tcPr>
          <w:p w14:paraId="4FB42D77" w14:textId="18473B21" w:rsidR="005D6F6C" w:rsidRPr="00017A01" w:rsidRDefault="005D6F6C" w:rsidP="005D6F6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Y</w:t>
            </w:r>
            <w:r>
              <w:br/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851" w:type="dxa"/>
          </w:tcPr>
          <w:p w14:paraId="4E411CD3" w14:textId="7FB42D69" w:rsidR="005D6F6C" w:rsidRPr="00017A01" w:rsidRDefault="005D6F6C" w:rsidP="005D6F6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10064" w:type="dxa"/>
          </w:tcPr>
          <w:p w14:paraId="18F3C08A" w14:textId="4C229A24" w:rsidR="005D6F6C" w:rsidRPr="00017A01" w:rsidRDefault="005D6F6C" w:rsidP="005D6F6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Cs w:val="44"/>
              </w:rPr>
              <w:t>Does the participant use this method to communicate information?</w:t>
            </w:r>
          </w:p>
        </w:tc>
      </w:tr>
      <w:tr w:rsidR="005D6F6C" w:rsidRPr="00017A01" w14:paraId="341B0476" w14:textId="77777777" w:rsidTr="005D6F6C">
        <w:trPr>
          <w:trHeight w:val="1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</w:tcPr>
          <w:p w14:paraId="36D7AED4" w14:textId="77777777" w:rsidR="005D6F6C" w:rsidRPr="00017A01" w:rsidRDefault="005D6F6C" w:rsidP="005D6F6C">
            <w:r>
              <w:t>Environment</w:t>
            </w:r>
          </w:p>
        </w:tc>
        <w:tc>
          <w:tcPr>
            <w:tcW w:w="850" w:type="dxa"/>
            <w:tcBorders>
              <w:right w:val="single" w:sz="4" w:space="0" w:color="FFFFFF"/>
            </w:tcBorders>
          </w:tcPr>
          <w:p w14:paraId="4BCFC6AE" w14:textId="264DA339" w:rsidR="005D6F6C" w:rsidRPr="00017A01" w:rsidRDefault="005D6F6C" w:rsidP="005D6F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</w:t>
            </w:r>
            <w:r>
              <w:br/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851" w:type="dxa"/>
            <w:tcBorders>
              <w:left w:val="single" w:sz="4" w:space="0" w:color="FFFFFF"/>
              <w:right w:val="single" w:sz="4" w:space="0" w:color="FFFFFF"/>
            </w:tcBorders>
          </w:tcPr>
          <w:p w14:paraId="7D05D0DB" w14:textId="0B7B82AC" w:rsidR="005D6F6C" w:rsidRPr="00017A01" w:rsidRDefault="005D6F6C" w:rsidP="005D6F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10064" w:type="dxa"/>
            <w:tcBorders>
              <w:left w:val="single" w:sz="4" w:space="0" w:color="FFFFFF"/>
            </w:tcBorders>
          </w:tcPr>
          <w:p w14:paraId="0B5AC3ED" w14:textId="7436F026" w:rsidR="005D6F6C" w:rsidRPr="00017A01" w:rsidRDefault="005D6F6C" w:rsidP="005D6F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3973">
              <w:rPr>
                <w:szCs w:val="44"/>
              </w:rPr>
              <w:t>Do</w:t>
            </w:r>
            <w:r>
              <w:rPr>
                <w:szCs w:val="44"/>
              </w:rPr>
              <w:t xml:space="preserve"> people in</w:t>
            </w:r>
            <w:r w:rsidRPr="00973973">
              <w:rPr>
                <w:szCs w:val="44"/>
              </w:rPr>
              <w:t xml:space="preserve"> the participant’s support network use this method to help the participant </w:t>
            </w:r>
            <w:r>
              <w:rPr>
                <w:szCs w:val="44"/>
              </w:rPr>
              <w:t>communicate/</w:t>
            </w:r>
            <w:r w:rsidRPr="00973973">
              <w:rPr>
                <w:szCs w:val="44"/>
              </w:rPr>
              <w:t>understand information?</w:t>
            </w:r>
          </w:p>
        </w:tc>
      </w:tr>
      <w:tr w:rsidR="005D6F6C" w:rsidRPr="00017A01" w14:paraId="7256C6E4" w14:textId="77777777" w:rsidTr="00C01EE1">
        <w:trPr>
          <w:trHeight w:val="36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</w:tcPr>
          <w:p w14:paraId="0B86E089" w14:textId="77777777" w:rsidR="005D6F6C" w:rsidRDefault="005D6F6C" w:rsidP="005D6F6C">
            <w:r>
              <w:lastRenderedPageBreak/>
              <w:t>Practitioner notes</w:t>
            </w:r>
          </w:p>
        </w:tc>
        <w:tc>
          <w:tcPr>
            <w:tcW w:w="11765" w:type="dxa"/>
            <w:gridSpan w:val="3"/>
          </w:tcPr>
          <w:p w14:paraId="5060AE0D" w14:textId="29F3B0B9" w:rsidR="005D6F6C" w:rsidRPr="005D6F6C" w:rsidRDefault="005D6F6C" w:rsidP="005D6F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</w:p>
          <w:p w14:paraId="28021119" w14:textId="2730FD0D" w:rsidR="005D6F6C" w:rsidRPr="005D6F6C" w:rsidRDefault="005D6F6C" w:rsidP="005D6F6C">
            <w:pPr>
              <w:spacing w:before="0"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5D6F6C">
              <w:rPr>
                <w:szCs w:val="28"/>
              </w:rPr>
              <w:t>Note down key information about how the person and/or people in their support network use an electronic communication device to communicate (</w:t>
            </w:r>
            <w:proofErr w:type="spellStart"/>
            <w:proofErr w:type="gramStart"/>
            <w:r w:rsidRPr="005D6F6C">
              <w:rPr>
                <w:szCs w:val="28"/>
              </w:rPr>
              <w:t>eg</w:t>
            </w:r>
            <w:proofErr w:type="spellEnd"/>
            <w:proofErr w:type="gramEnd"/>
            <w:r w:rsidRPr="005D6F6C">
              <w:rPr>
                <w:szCs w:val="28"/>
              </w:rPr>
              <w:t xml:space="preserve"> name of specific device and in what context the device is being used) </w:t>
            </w:r>
          </w:p>
        </w:tc>
      </w:tr>
    </w:tbl>
    <w:p w14:paraId="09E6F59C" w14:textId="77777777" w:rsidR="0018530E" w:rsidRDefault="0018530E" w:rsidP="00750110">
      <w:pPr>
        <w:spacing w:before="0" w:after="0" w:line="240" w:lineRule="auto"/>
        <w:rPr>
          <w:szCs w:val="36"/>
        </w:rPr>
      </w:pPr>
    </w:p>
    <w:p w14:paraId="4D69052F" w14:textId="048DE49E" w:rsidR="006C4A1A" w:rsidRDefault="00E8580A" w:rsidP="006C4A1A">
      <w:pPr>
        <w:pStyle w:val="Heading3"/>
        <w:numPr>
          <w:ilvl w:val="0"/>
          <w:numId w:val="36"/>
        </w:numPr>
      </w:pPr>
      <w:r w:rsidRPr="00917EA6">
        <w:rPr>
          <w:rFonts w:cs="Arial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8325" behindDoc="0" locked="0" layoutInCell="1" allowOverlap="1" wp14:anchorId="18A247D2" wp14:editId="14A4E3B8">
                <wp:simplePos x="0" y="0"/>
                <wp:positionH relativeFrom="margin">
                  <wp:posOffset>1595120</wp:posOffset>
                </wp:positionH>
                <wp:positionV relativeFrom="paragraph">
                  <wp:posOffset>3943985</wp:posOffset>
                </wp:positionV>
                <wp:extent cx="298450" cy="285750"/>
                <wp:effectExtent l="0" t="0" r="25400" b="19050"/>
                <wp:wrapNone/>
                <wp:docPr id="68953168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4DB5DA8B" id="Rectangle 1" o:spid="_x0000_s1026" style="position:absolute;margin-left:125.6pt;margin-top:310.55pt;width:23.5pt;height:22.5pt;z-index:2518927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" fillcolor="white [3212]" strokecolor="black [3213]" strokeweight="1.5pt">
                <w10:wrap anchorx="margin"/>
              </v:rect>
            </w:pict>
          </mc:Fallback>
        </mc:AlternateContent>
      </w:r>
      <w:r w:rsidRPr="00917EA6">
        <w:rPr>
          <w:rFonts w:cs="Arial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8324" behindDoc="0" locked="0" layoutInCell="1" allowOverlap="1" wp14:anchorId="47B78537" wp14:editId="473200AF">
                <wp:simplePos x="0" y="0"/>
                <wp:positionH relativeFrom="column">
                  <wp:posOffset>2188348</wp:posOffset>
                </wp:positionH>
                <wp:positionV relativeFrom="paragraph">
                  <wp:posOffset>3941997</wp:posOffset>
                </wp:positionV>
                <wp:extent cx="298450" cy="285750"/>
                <wp:effectExtent l="0" t="0" r="25400" b="19050"/>
                <wp:wrapNone/>
                <wp:docPr id="39703256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22A1D192" id="Rectangle 1" o:spid="_x0000_s1026" style="position:absolute;margin-left:172.3pt;margin-top:310.4pt;width:23.5pt;height:22.5pt;z-index:2518917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" fillcolor="white [3212]" strokecolor="black [3213]" strokeweight="1.5pt"/>
            </w:pict>
          </mc:Fallback>
        </mc:AlternateContent>
      </w:r>
      <w:r w:rsidR="006C4A1A">
        <w:t>Understanding and responding</w:t>
      </w:r>
    </w:p>
    <w:tbl>
      <w:tblPr>
        <w:tblStyle w:val="TheRightDirectionHeaderColumn"/>
        <w:tblpPr w:leftFromText="180" w:rightFromText="180" w:vertAnchor="text" w:horzAnchor="margin" w:tblpY="316"/>
        <w:tblW w:w="13740" w:type="dxa"/>
        <w:tblLook w:val="04A0" w:firstRow="1" w:lastRow="0" w:firstColumn="1" w:lastColumn="0" w:noHBand="0" w:noVBand="1"/>
      </w:tblPr>
      <w:tblGrid>
        <w:gridCol w:w="1975"/>
        <w:gridCol w:w="709"/>
        <w:gridCol w:w="708"/>
        <w:gridCol w:w="10348"/>
      </w:tblGrid>
      <w:tr w:rsidR="005241C7" w:rsidRPr="00017A01" w14:paraId="3378DC9E" w14:textId="77777777" w:rsidTr="005241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75" w:type="dxa"/>
            <w:vMerge w:val="restart"/>
          </w:tcPr>
          <w:p w14:paraId="50F8B696" w14:textId="77777777" w:rsidR="005241C7" w:rsidRPr="00017A01" w:rsidRDefault="005241C7" w:rsidP="005241C7">
            <w:r>
              <w:t>Person</w:t>
            </w:r>
          </w:p>
        </w:tc>
        <w:tc>
          <w:tcPr>
            <w:tcW w:w="709" w:type="dxa"/>
          </w:tcPr>
          <w:p w14:paraId="440A5DBA" w14:textId="070FFCB6" w:rsidR="005241C7" w:rsidRPr="00017A01" w:rsidRDefault="005241C7" w:rsidP="005241C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Y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708" w:type="dxa"/>
          </w:tcPr>
          <w:p w14:paraId="5CBA7BE4" w14:textId="31633141" w:rsidR="005241C7" w:rsidRPr="00017A01" w:rsidRDefault="005241C7" w:rsidP="005241C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10348" w:type="dxa"/>
          </w:tcPr>
          <w:p w14:paraId="70818283" w14:textId="13190110" w:rsidR="005241C7" w:rsidRPr="00017A01" w:rsidRDefault="005241C7" w:rsidP="005241C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241C7">
              <w:rPr>
                <w:lang w:val="en-GB"/>
              </w:rPr>
              <w:t>Does the participant respond to their name?</w:t>
            </w:r>
          </w:p>
        </w:tc>
      </w:tr>
      <w:tr w:rsidR="005241C7" w:rsidRPr="00017A01" w14:paraId="18288314" w14:textId="77777777" w:rsidTr="005241C7">
        <w:trPr>
          <w:trHeight w:val="1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vMerge/>
          </w:tcPr>
          <w:p w14:paraId="75C661AF" w14:textId="77777777" w:rsidR="005241C7" w:rsidRDefault="005241C7" w:rsidP="005241C7"/>
        </w:tc>
        <w:tc>
          <w:tcPr>
            <w:tcW w:w="709" w:type="dxa"/>
            <w:tcBorders>
              <w:right w:val="single" w:sz="4" w:space="0" w:color="FFFFFF"/>
            </w:tcBorders>
          </w:tcPr>
          <w:p w14:paraId="6317678A" w14:textId="73572A91" w:rsidR="005241C7" w:rsidRPr="00017A01" w:rsidRDefault="005241C7" w:rsidP="005241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708" w:type="dxa"/>
            <w:tcBorders>
              <w:left w:val="single" w:sz="4" w:space="0" w:color="FFFFFF"/>
              <w:right w:val="single" w:sz="4" w:space="0" w:color="FFFFFF"/>
            </w:tcBorders>
          </w:tcPr>
          <w:p w14:paraId="13EC1152" w14:textId="7208E054" w:rsidR="005241C7" w:rsidRPr="00017A01" w:rsidRDefault="005241C7" w:rsidP="005241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10348" w:type="dxa"/>
            <w:tcBorders>
              <w:left w:val="single" w:sz="4" w:space="0" w:color="FFFFFF"/>
            </w:tcBorders>
            <w:vAlign w:val="center"/>
          </w:tcPr>
          <w:p w14:paraId="569E762D" w14:textId="4E4AF401" w:rsidR="005241C7" w:rsidRPr="005241C7" w:rsidRDefault="005241C7" w:rsidP="005241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5241C7">
              <w:rPr>
                <w:lang w:val="en-GB"/>
              </w:rPr>
              <w:t>Respond to yes/no questions?</w:t>
            </w:r>
          </w:p>
        </w:tc>
      </w:tr>
      <w:tr w:rsidR="005241C7" w:rsidRPr="00017A01" w14:paraId="4C22ED6A" w14:textId="77777777" w:rsidTr="00591387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vMerge/>
          </w:tcPr>
          <w:p w14:paraId="65394ADD" w14:textId="77777777" w:rsidR="005241C7" w:rsidRDefault="005241C7" w:rsidP="005241C7"/>
        </w:tc>
        <w:tc>
          <w:tcPr>
            <w:tcW w:w="709" w:type="dxa"/>
            <w:tcBorders>
              <w:right w:val="single" w:sz="4" w:space="0" w:color="FFFFFF"/>
            </w:tcBorders>
          </w:tcPr>
          <w:p w14:paraId="3279111F" w14:textId="5BB378A2" w:rsidR="005241C7" w:rsidRPr="00017A01" w:rsidRDefault="005241C7" w:rsidP="005241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708" w:type="dxa"/>
            <w:tcBorders>
              <w:left w:val="single" w:sz="4" w:space="0" w:color="FFFFFF"/>
              <w:right w:val="single" w:sz="4" w:space="0" w:color="FFFFFF"/>
            </w:tcBorders>
          </w:tcPr>
          <w:p w14:paraId="69929BC4" w14:textId="0F27C056" w:rsidR="005241C7" w:rsidRPr="00017A01" w:rsidRDefault="005241C7" w:rsidP="005241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10348" w:type="dxa"/>
            <w:tcBorders>
              <w:left w:val="single" w:sz="4" w:space="0" w:color="FFFFFF"/>
            </w:tcBorders>
            <w:vAlign w:val="center"/>
          </w:tcPr>
          <w:p w14:paraId="61F9EDC1" w14:textId="2B6091AD" w:rsidR="005241C7" w:rsidRPr="005241C7" w:rsidRDefault="005241C7" w:rsidP="005241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5241C7">
              <w:rPr>
                <w:lang w:val="en-GB"/>
              </w:rPr>
              <w:t xml:space="preserve">Respond to one-step instructions (with or without gesture, </w:t>
            </w:r>
            <w:proofErr w:type="spellStart"/>
            <w:r w:rsidRPr="005241C7">
              <w:rPr>
                <w:lang w:val="en-GB"/>
              </w:rPr>
              <w:t>eg</w:t>
            </w:r>
            <w:proofErr w:type="spellEnd"/>
            <w:r w:rsidRPr="005241C7">
              <w:rPr>
                <w:lang w:val="en-GB"/>
              </w:rPr>
              <w:t>: ‘sit down’)</w:t>
            </w:r>
          </w:p>
        </w:tc>
      </w:tr>
      <w:tr w:rsidR="005241C7" w:rsidRPr="00017A01" w14:paraId="40AEADA6" w14:textId="77777777" w:rsidTr="008925C6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vMerge/>
          </w:tcPr>
          <w:p w14:paraId="72FACF5A" w14:textId="77777777" w:rsidR="005241C7" w:rsidRDefault="005241C7" w:rsidP="005241C7"/>
        </w:tc>
        <w:tc>
          <w:tcPr>
            <w:tcW w:w="709" w:type="dxa"/>
            <w:tcBorders>
              <w:right w:val="single" w:sz="4" w:space="0" w:color="FFFFFF"/>
            </w:tcBorders>
          </w:tcPr>
          <w:p w14:paraId="78D1551C" w14:textId="66430D9F" w:rsidR="005241C7" w:rsidRPr="00017A01" w:rsidRDefault="005241C7" w:rsidP="005241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708" w:type="dxa"/>
            <w:tcBorders>
              <w:left w:val="single" w:sz="4" w:space="0" w:color="FFFFFF"/>
              <w:right w:val="single" w:sz="4" w:space="0" w:color="FFFFFF"/>
            </w:tcBorders>
          </w:tcPr>
          <w:p w14:paraId="11BB104E" w14:textId="356E7939" w:rsidR="005241C7" w:rsidRPr="00017A01" w:rsidRDefault="005241C7" w:rsidP="005241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10348" w:type="dxa"/>
            <w:tcBorders>
              <w:left w:val="single" w:sz="4" w:space="0" w:color="FFFFFF"/>
            </w:tcBorders>
            <w:vAlign w:val="center"/>
          </w:tcPr>
          <w:p w14:paraId="1AF1935A" w14:textId="02B8BEB5" w:rsidR="005241C7" w:rsidRPr="00017A01" w:rsidRDefault="005241C7" w:rsidP="005241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41C7">
              <w:rPr>
                <w:lang w:val="en-GB"/>
              </w:rPr>
              <w:t>Respond to two-step instructions?</w:t>
            </w:r>
          </w:p>
        </w:tc>
      </w:tr>
      <w:tr w:rsidR="005241C7" w:rsidRPr="00017A01" w14:paraId="5FB7F6C3" w14:textId="77777777" w:rsidTr="008925C6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</w:tcPr>
          <w:p w14:paraId="379C18A3" w14:textId="77777777" w:rsidR="005241C7" w:rsidRDefault="005241C7" w:rsidP="005241C7"/>
        </w:tc>
        <w:tc>
          <w:tcPr>
            <w:tcW w:w="709" w:type="dxa"/>
            <w:tcBorders>
              <w:right w:val="single" w:sz="4" w:space="0" w:color="FFFFFF"/>
            </w:tcBorders>
          </w:tcPr>
          <w:p w14:paraId="7A69ED5E" w14:textId="2923D41A" w:rsidR="005241C7" w:rsidRDefault="005241C7" w:rsidP="005241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708" w:type="dxa"/>
            <w:tcBorders>
              <w:left w:val="single" w:sz="4" w:space="0" w:color="FFFFFF"/>
              <w:right w:val="single" w:sz="4" w:space="0" w:color="FFFFFF"/>
            </w:tcBorders>
          </w:tcPr>
          <w:p w14:paraId="4CC42C47" w14:textId="5E8CBB6A" w:rsidR="005241C7" w:rsidRDefault="005241C7" w:rsidP="005241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10348" w:type="dxa"/>
            <w:tcBorders>
              <w:left w:val="single" w:sz="4" w:space="0" w:color="FFFFFF"/>
            </w:tcBorders>
            <w:vAlign w:val="center"/>
          </w:tcPr>
          <w:p w14:paraId="1CE386D2" w14:textId="6FAE5EE2" w:rsidR="005241C7" w:rsidRPr="005241C7" w:rsidRDefault="005241C7" w:rsidP="005241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5241C7">
              <w:rPr>
                <w:lang w:val="en-GB"/>
              </w:rPr>
              <w:t>Demonstrate simple problem-solving?</w:t>
            </w:r>
          </w:p>
        </w:tc>
      </w:tr>
      <w:tr w:rsidR="005241C7" w:rsidRPr="00017A01" w14:paraId="71D9340D" w14:textId="77777777" w:rsidTr="005241C7">
        <w:trPr>
          <w:trHeight w:val="1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</w:tcPr>
          <w:p w14:paraId="370C4DAC" w14:textId="0D1E1B9E" w:rsidR="005241C7" w:rsidRDefault="005241C7" w:rsidP="005241C7">
            <w:r>
              <w:lastRenderedPageBreak/>
              <w:t>Environment</w:t>
            </w:r>
          </w:p>
        </w:tc>
        <w:tc>
          <w:tcPr>
            <w:tcW w:w="709" w:type="dxa"/>
            <w:tcBorders>
              <w:right w:val="single" w:sz="4" w:space="0" w:color="FFFFFF"/>
            </w:tcBorders>
          </w:tcPr>
          <w:p w14:paraId="17EF7F26" w14:textId="0C4343BE" w:rsidR="005241C7" w:rsidRPr="00917EA6" w:rsidRDefault="005241C7" w:rsidP="005241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noProof/>
                <w:szCs w:val="28"/>
                <w:highlight w:val="yellow"/>
              </w:rPr>
            </w:pPr>
            <w:r>
              <w:t>Y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708" w:type="dxa"/>
            <w:tcBorders>
              <w:left w:val="single" w:sz="4" w:space="0" w:color="FFFFFF"/>
              <w:right w:val="single" w:sz="4" w:space="0" w:color="FFFFFF"/>
            </w:tcBorders>
          </w:tcPr>
          <w:p w14:paraId="59ED929F" w14:textId="0B8A8839" w:rsidR="005241C7" w:rsidRPr="00917EA6" w:rsidRDefault="005241C7" w:rsidP="005241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noProof/>
                <w:szCs w:val="28"/>
                <w:highlight w:val="yellow"/>
              </w:rPr>
            </w:pPr>
            <w:r>
              <w:t>N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10348" w:type="dxa"/>
            <w:tcBorders>
              <w:left w:val="single" w:sz="4" w:space="0" w:color="FFFFFF"/>
            </w:tcBorders>
          </w:tcPr>
          <w:p w14:paraId="6E0C8863" w14:textId="1CC9A267" w:rsidR="005241C7" w:rsidRPr="00917EA6" w:rsidRDefault="005241C7" w:rsidP="005241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noProof/>
                <w:szCs w:val="28"/>
                <w:highlight w:val="yellow"/>
              </w:rPr>
            </w:pPr>
            <w:r w:rsidRPr="00E8580A">
              <w:rPr>
                <w:rFonts w:cs="Arial"/>
                <w:noProof/>
                <w:szCs w:val="28"/>
              </w:rPr>
              <w:t>Is there anything in the person’s environment that influences the person’s capacity to communicate (positively or negatively)?</w:t>
            </w:r>
          </w:p>
        </w:tc>
      </w:tr>
    </w:tbl>
    <w:p w14:paraId="2004F29E" w14:textId="1F878539" w:rsidR="0018530E" w:rsidRDefault="0018530E" w:rsidP="00750110">
      <w:pPr>
        <w:spacing w:before="0" w:after="0" w:line="240" w:lineRule="auto"/>
        <w:rPr>
          <w:szCs w:val="36"/>
        </w:rPr>
      </w:pPr>
    </w:p>
    <w:tbl>
      <w:tblPr>
        <w:tblStyle w:val="TheRightDirectionHeaderColumn"/>
        <w:tblpPr w:leftFromText="180" w:rightFromText="180" w:vertAnchor="text" w:horzAnchor="margin" w:tblpY="316"/>
        <w:tblW w:w="13664" w:type="dxa"/>
        <w:tblLook w:val="04A0" w:firstRow="1" w:lastRow="0" w:firstColumn="1" w:lastColumn="0" w:noHBand="0" w:noVBand="1"/>
      </w:tblPr>
      <w:tblGrid>
        <w:gridCol w:w="1964"/>
        <w:gridCol w:w="11700"/>
      </w:tblGrid>
      <w:tr w:rsidR="00E8580A" w:rsidRPr="003C3EC5" w14:paraId="72512A8F" w14:textId="77777777" w:rsidTr="005241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64" w:type="dxa"/>
          </w:tcPr>
          <w:p w14:paraId="75134EC3" w14:textId="77777777" w:rsidR="00E8580A" w:rsidRDefault="00E8580A" w:rsidP="00750FB2">
            <w:r>
              <w:t>Practitioner notes</w:t>
            </w:r>
          </w:p>
        </w:tc>
        <w:tc>
          <w:tcPr>
            <w:tcW w:w="11700" w:type="dxa"/>
          </w:tcPr>
          <w:p w14:paraId="687F5B7C" w14:textId="77777777" w:rsidR="005241C7" w:rsidRDefault="005241C7" w:rsidP="005241C7">
            <w:pPr>
              <w:spacing w:before="0" w:after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2"/>
              </w:rPr>
            </w:pPr>
            <w:r w:rsidRPr="00004CD3">
              <w:rPr>
                <w:sz w:val="24"/>
                <w:szCs w:val="22"/>
              </w:rPr>
              <w:t>How does the person demonstrate that they understand what other people are saying to them (</w:t>
            </w:r>
            <w:proofErr w:type="spellStart"/>
            <w:r>
              <w:rPr>
                <w:sz w:val="24"/>
                <w:szCs w:val="22"/>
              </w:rPr>
              <w:t>eg</w:t>
            </w:r>
            <w:proofErr w:type="spellEnd"/>
            <w:r>
              <w:rPr>
                <w:sz w:val="24"/>
                <w:szCs w:val="22"/>
              </w:rPr>
              <w:t>:</w:t>
            </w:r>
            <w:r w:rsidRPr="00004CD3">
              <w:rPr>
                <w:sz w:val="24"/>
                <w:szCs w:val="22"/>
              </w:rPr>
              <w:t xml:space="preserve"> says yes/no, nods head, completes the task requested without saying or gesturing anything, etc.)</w:t>
            </w:r>
          </w:p>
          <w:p w14:paraId="2B4A3B81" w14:textId="77777777" w:rsidR="005241C7" w:rsidRDefault="005241C7" w:rsidP="005241C7">
            <w:pPr>
              <w:spacing w:before="0" w:after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2"/>
              </w:rPr>
            </w:pPr>
          </w:p>
          <w:p w14:paraId="1A38062A" w14:textId="4BBC68D8" w:rsidR="00614008" w:rsidRPr="005241C7" w:rsidRDefault="005241C7" w:rsidP="005241C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C3F9B">
              <w:rPr>
                <w:sz w:val="24"/>
                <w:szCs w:val="22"/>
              </w:rPr>
              <w:t>Note any additional relevant information about the person’s capacity to understand and respond:</w:t>
            </w:r>
          </w:p>
        </w:tc>
      </w:tr>
    </w:tbl>
    <w:p w14:paraId="376A96F4" w14:textId="3D512AC6" w:rsidR="0018530E" w:rsidRDefault="0018530E" w:rsidP="00750110">
      <w:pPr>
        <w:spacing w:before="0" w:after="0" w:line="240" w:lineRule="auto"/>
        <w:rPr>
          <w:szCs w:val="36"/>
        </w:rPr>
      </w:pPr>
    </w:p>
    <w:p w14:paraId="3B6BD386" w14:textId="160F1657" w:rsidR="0018530E" w:rsidRDefault="00614008" w:rsidP="00750110">
      <w:pPr>
        <w:spacing w:before="0" w:after="0" w:line="240" w:lineRule="auto"/>
        <w:rPr>
          <w:szCs w:val="36"/>
        </w:rPr>
        <w:sectPr w:rsidR="0018530E" w:rsidSect="006A4396">
          <w:headerReference w:type="default" r:id="rId23"/>
          <w:pgSz w:w="16838" w:h="11906" w:orient="landscape"/>
          <w:pgMar w:top="1985" w:right="1701" w:bottom="1440" w:left="1701" w:header="680" w:footer="964" w:gutter="0"/>
          <w:pgNumType w:start="0"/>
          <w:cols w:space="708"/>
          <w:titlePg/>
          <w:docGrid w:linePitch="381"/>
        </w:sectPr>
      </w:pPr>
      <w:r>
        <w:rPr>
          <w:noProof/>
          <w:szCs w:val="44"/>
        </w:rPr>
        <mc:AlternateContent>
          <mc:Choice Requires="wps">
            <w:drawing>
              <wp:anchor distT="0" distB="0" distL="114300" distR="114300" simplePos="0" relativeHeight="251662430" behindDoc="0" locked="0" layoutInCell="1" allowOverlap="1" wp14:anchorId="515C2203" wp14:editId="0AE6D2C2">
                <wp:simplePos x="0" y="0"/>
                <wp:positionH relativeFrom="column">
                  <wp:posOffset>1095506</wp:posOffset>
                </wp:positionH>
                <wp:positionV relativeFrom="paragraph">
                  <wp:posOffset>37859</wp:posOffset>
                </wp:positionV>
                <wp:extent cx="7338695" cy="1323975"/>
                <wp:effectExtent l="0" t="0" r="0" b="0"/>
                <wp:wrapNone/>
                <wp:docPr id="1598799109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8695" cy="1323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68747F" w14:textId="77777777" w:rsidR="00614008" w:rsidRPr="00614008" w:rsidRDefault="00614008" w:rsidP="00614008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515C2203" id="_x0000_s1059" type="#_x0000_t202" style="position:absolute;margin-left:86.25pt;margin-top:3pt;width:577.85pt;height:104.25pt;z-index:2516624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" filled="f" stroked="f" strokeweight=".5pt">
                <v:textbox>
                  <w:txbxContent>
                    <w:p w14:paraId="7C68747F" w14:textId="77777777" w:rsidR="00614008" w:rsidRPr="00614008" w:rsidRDefault="00614008" w:rsidP="00614008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9FDA53" w14:textId="7AF897AC" w:rsidR="006924AC" w:rsidRPr="007C3F9B" w:rsidRDefault="00672789" w:rsidP="006924AC">
      <w:pPr>
        <w:pStyle w:val="Heading3"/>
        <w:numPr>
          <w:ilvl w:val="0"/>
          <w:numId w:val="36"/>
        </w:numPr>
        <w:rPr>
          <w:szCs w:val="36"/>
        </w:rPr>
      </w:pPr>
      <w:r>
        <w:rPr>
          <w:noProof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58328" behindDoc="0" locked="0" layoutInCell="1" allowOverlap="1" wp14:anchorId="6DE50501" wp14:editId="3A3E4F12">
                <wp:simplePos x="0" y="0"/>
                <wp:positionH relativeFrom="margin">
                  <wp:posOffset>1240402</wp:posOffset>
                </wp:positionH>
                <wp:positionV relativeFrom="paragraph">
                  <wp:posOffset>521777</wp:posOffset>
                </wp:positionV>
                <wp:extent cx="4635611" cy="1661795"/>
                <wp:effectExtent l="0" t="0" r="0" b="0"/>
                <wp:wrapNone/>
                <wp:docPr id="74753566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611" cy="166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DF6E86" w14:textId="680ADD77" w:rsidR="006924AC" w:rsidRDefault="00672789" w:rsidP="006924AC">
                            <w:r w:rsidRPr="00672789">
                              <w:rPr>
                                <w:sz w:val="24"/>
                                <w:szCs w:val="22"/>
                              </w:rPr>
                              <w:t xml:space="preserve">Note any </w:t>
                            </w:r>
                            <w:r>
                              <w:rPr>
                                <w:sz w:val="24"/>
                                <w:szCs w:val="22"/>
                              </w:rPr>
                              <w:t xml:space="preserve">further </w:t>
                            </w:r>
                            <w:r w:rsidRPr="00672789">
                              <w:rPr>
                                <w:sz w:val="24"/>
                                <w:szCs w:val="22"/>
                              </w:rPr>
                              <w:t xml:space="preserve">observations around how the person’s communication methods and skills may be potentially related to the </w:t>
                            </w:r>
                            <w:r w:rsidRPr="00672789"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  <w:t>behaviours of concern</w:t>
                            </w:r>
                            <w:r w:rsidRPr="00672789">
                              <w:rPr>
                                <w:sz w:val="24"/>
                                <w:szCs w:val="22"/>
                              </w:rPr>
                              <w:t xml:space="preserve"> they are currently exhibiting, </w:t>
                            </w:r>
                            <w:r>
                              <w:rPr>
                                <w:sz w:val="24"/>
                                <w:szCs w:val="22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sz w:val="24"/>
                                <w:szCs w:val="22"/>
                              </w:rPr>
                              <w:t>eg</w:t>
                            </w:r>
                            <w:proofErr w:type="spellEnd"/>
                            <w:r>
                              <w:rPr>
                                <w:sz w:val="24"/>
                                <w:szCs w:val="22"/>
                              </w:rPr>
                              <w:t>:</w:t>
                            </w:r>
                            <w:r w:rsidRPr="00672789">
                              <w:rPr>
                                <w:sz w:val="24"/>
                                <w:szCs w:val="22"/>
                              </w:rPr>
                              <w:t xml:space="preserve"> are they potentially using a particular behaviour to </w:t>
                            </w:r>
                            <w:r>
                              <w:rPr>
                                <w:sz w:val="24"/>
                                <w:szCs w:val="22"/>
                              </w:rPr>
                              <w:t>c</w:t>
                            </w:r>
                            <w:r w:rsidRPr="00672789">
                              <w:rPr>
                                <w:sz w:val="24"/>
                                <w:szCs w:val="22"/>
                              </w:rPr>
                              <w:t>ommunicate a need or want?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6DE50501" id="_x0000_s1058" type="#_x0000_t202" style="position:absolute;left:0;text-align:left;margin-left:97.65pt;margin-top:41.1pt;width:365pt;height:130.85pt;z-index:251658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" filled="f" stroked="f" strokeweight=".5pt">
                <v:textbox>
                  <w:txbxContent>
                    <w:p w14:paraId="43DF6E86" w14:textId="680ADD77" w:rsidR="006924AC" w:rsidRDefault="00672789" w:rsidP="006924AC">
                      <w:r w:rsidRPr="00672789">
                        <w:rPr>
                          <w:sz w:val="24"/>
                          <w:szCs w:val="22"/>
                        </w:rPr>
                        <w:t xml:space="preserve">Note any </w:t>
                      </w:r>
                      <w:r>
                        <w:rPr>
                          <w:sz w:val="24"/>
                          <w:szCs w:val="22"/>
                        </w:rPr>
                        <w:t xml:space="preserve">further </w:t>
                      </w:r>
                      <w:r w:rsidRPr="00672789">
                        <w:rPr>
                          <w:sz w:val="24"/>
                          <w:szCs w:val="22"/>
                        </w:rPr>
                        <w:t xml:space="preserve">observations around how the person’s communication methods and skills may be potentially related to the </w:t>
                      </w:r>
                      <w:r w:rsidRPr="00672789">
                        <w:rPr>
                          <w:b/>
                          <w:bCs/>
                          <w:sz w:val="24"/>
                          <w:szCs w:val="22"/>
                        </w:rPr>
                        <w:t>behaviours of concern</w:t>
                      </w:r>
                      <w:r w:rsidRPr="00672789">
                        <w:rPr>
                          <w:sz w:val="24"/>
                          <w:szCs w:val="22"/>
                        </w:rPr>
                        <w:t xml:space="preserve"> they are currently exhibiting, </w:t>
                      </w:r>
                      <w:r>
                        <w:rPr>
                          <w:sz w:val="24"/>
                          <w:szCs w:val="22"/>
                        </w:rPr>
                        <w:br/>
                        <w:t>eg:</w:t>
                      </w:r>
                      <w:r w:rsidRPr="00672789">
                        <w:rPr>
                          <w:sz w:val="24"/>
                          <w:szCs w:val="22"/>
                        </w:rPr>
                        <w:t xml:space="preserve"> are they potentially using a particular behaviour to </w:t>
                      </w:r>
                      <w:r>
                        <w:rPr>
                          <w:sz w:val="24"/>
                          <w:szCs w:val="22"/>
                        </w:rPr>
                        <w:t>c</w:t>
                      </w:r>
                      <w:r w:rsidRPr="00672789">
                        <w:rPr>
                          <w:sz w:val="24"/>
                          <w:szCs w:val="22"/>
                        </w:rPr>
                        <w:t>ommunicate a need or want?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24AC" w:rsidRPr="007C3F9B">
        <w:t>Additional</w:t>
      </w:r>
      <w:r w:rsidR="006924AC">
        <w:rPr>
          <w:szCs w:val="36"/>
        </w:rPr>
        <w:t xml:space="preserve"> notes</w:t>
      </w:r>
    </w:p>
    <w:tbl>
      <w:tblPr>
        <w:tblStyle w:val="TheRightDirectionHeaderColumn"/>
        <w:tblpPr w:leftFromText="180" w:rightFromText="180" w:vertAnchor="text" w:horzAnchor="margin" w:tblpY="316"/>
        <w:tblW w:w="9253" w:type="dxa"/>
        <w:tblLook w:val="04A0" w:firstRow="1" w:lastRow="0" w:firstColumn="1" w:lastColumn="0" w:noHBand="0" w:noVBand="1"/>
      </w:tblPr>
      <w:tblGrid>
        <w:gridCol w:w="1985"/>
        <w:gridCol w:w="7268"/>
      </w:tblGrid>
      <w:tr w:rsidR="006924AC" w:rsidRPr="003C3EC5" w14:paraId="1709CC08" w14:textId="77777777" w:rsidTr="005241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85" w:type="dxa"/>
          </w:tcPr>
          <w:p w14:paraId="2887A594" w14:textId="53584512" w:rsidR="006924AC" w:rsidRDefault="006924AC" w:rsidP="00750FB2">
            <w:r>
              <w:t>Practitioner notes</w:t>
            </w:r>
          </w:p>
        </w:tc>
        <w:tc>
          <w:tcPr>
            <w:tcW w:w="7268" w:type="dxa"/>
          </w:tcPr>
          <w:p w14:paraId="76E7E951" w14:textId="7B7CBA00" w:rsidR="006924AC" w:rsidRDefault="006924AC" w:rsidP="00750F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44"/>
              </w:rPr>
            </w:pPr>
          </w:p>
          <w:p w14:paraId="39EEBE5D" w14:textId="77777777" w:rsidR="006924AC" w:rsidRPr="003C3EC5" w:rsidRDefault="006924AC" w:rsidP="00750F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44"/>
              </w:rPr>
            </w:pPr>
          </w:p>
        </w:tc>
      </w:tr>
    </w:tbl>
    <w:p w14:paraId="4746D726" w14:textId="18FA24F9" w:rsidR="000E38B5" w:rsidRPr="00D9401E" w:rsidRDefault="000E38B5" w:rsidP="00D9401E">
      <w:pPr>
        <w:rPr>
          <w:highlight w:val="yellow"/>
        </w:rPr>
      </w:pPr>
      <w:r>
        <w:br w:type="page"/>
      </w:r>
    </w:p>
    <w:p w14:paraId="4D51BD57" w14:textId="00C3991C" w:rsidR="00D84A0F" w:rsidRDefault="00347634" w:rsidP="0032213E">
      <w:pPr>
        <w:rPr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8242" behindDoc="0" locked="0" layoutInCell="1" allowOverlap="1" wp14:anchorId="50C06AC4" wp14:editId="46411871">
            <wp:simplePos x="0" y="0"/>
            <wp:positionH relativeFrom="margin">
              <wp:posOffset>1176655</wp:posOffset>
            </wp:positionH>
            <wp:positionV relativeFrom="margin">
              <wp:posOffset>46246</wp:posOffset>
            </wp:positionV>
            <wp:extent cx="2994025" cy="2103120"/>
            <wp:effectExtent l="0" t="0" r="3175" b="5080"/>
            <wp:wrapSquare wrapText="bothSides"/>
            <wp:docPr id="748598575" name="Graphic 1" descr="The right direction logo - Working together on positive behaviour support (PBS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598575" name="Graphic 1" descr="The right direction logo - Working together on positive behaviour support (PBS).&#10;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417">
        <w:rPr>
          <w:noProof/>
        </w:rPr>
        <w:drawing>
          <wp:anchor distT="0" distB="0" distL="114300" distR="114300" simplePos="0" relativeHeight="251658241" behindDoc="0" locked="0" layoutInCell="1" allowOverlap="1" wp14:anchorId="7BEB6FB3" wp14:editId="3E7B05E8">
            <wp:simplePos x="0" y="0"/>
            <wp:positionH relativeFrom="margin">
              <wp:posOffset>691903</wp:posOffset>
            </wp:positionH>
            <wp:positionV relativeFrom="paragraph">
              <wp:posOffset>-6327444</wp:posOffset>
            </wp:positionV>
            <wp:extent cx="10441918" cy="17505238"/>
            <wp:effectExtent l="0" t="0" r="1884045" b="763905"/>
            <wp:wrapNone/>
            <wp:docPr id="217519334" name="Graphic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519334" name="Graphic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9124" flipH="1" flipV="1">
                      <a:off x="0" y="0"/>
                      <a:ext cx="10441918" cy="17505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A4EF87" w14:textId="11838FEC" w:rsidR="00AD6D70" w:rsidRDefault="00AD6D70" w:rsidP="0032213E"/>
    <w:p w14:paraId="4C3381A0" w14:textId="7A34D460" w:rsidR="0032213E" w:rsidRDefault="0032213E" w:rsidP="0032213E"/>
    <w:p w14:paraId="0B6624D1" w14:textId="0F92FCC3" w:rsidR="0032213E" w:rsidRDefault="006A76AF" w:rsidP="0032213E"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6864B15" wp14:editId="7484D075">
                <wp:simplePos x="0" y="0"/>
                <wp:positionH relativeFrom="margin">
                  <wp:posOffset>1206500</wp:posOffset>
                </wp:positionH>
                <wp:positionV relativeFrom="paragraph">
                  <wp:posOffset>401651</wp:posOffset>
                </wp:positionV>
                <wp:extent cx="3315335" cy="914400"/>
                <wp:effectExtent l="0" t="0" r="0" b="0"/>
                <wp:wrapNone/>
                <wp:docPr id="151266260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A5CB00" w14:textId="77777777" w:rsidR="006A76AF" w:rsidRPr="00547027" w:rsidRDefault="006A76AF" w:rsidP="006A76AF">
                            <w:pPr>
                              <w:pStyle w:val="website"/>
                              <w:rPr>
                                <w:b/>
                                <w:bCs/>
                                <w:color w:val="002D81"/>
                                <w:spacing w:val="20"/>
                                <w:sz w:val="32"/>
                                <w:szCs w:val="28"/>
                              </w:rPr>
                            </w:pPr>
                            <w:r w:rsidRPr="00547027">
                              <w:rPr>
                                <w:b/>
                                <w:bCs/>
                                <w:color w:val="002D81"/>
                                <w:spacing w:val="20"/>
                                <w:sz w:val="32"/>
                                <w:szCs w:val="28"/>
                              </w:rPr>
                              <w:t>therightdirectionpbs.com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16864B15" id="Text Box 20" o:spid="_x0000_s1059" type="#_x0000_t202" style="position:absolute;margin-left:95pt;margin-top:31.65pt;width:261.05pt;height:1in;z-index:251658247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" filled="f" stroked="f" strokeweight=".5pt">
                <v:textbox>
                  <w:txbxContent>
                    <w:p w14:paraId="0AA5CB00" w14:textId="77777777" w:rsidR="006A76AF" w:rsidRPr="00547027" w:rsidRDefault="006A76AF" w:rsidP="006A76AF">
                      <w:pPr>
                        <w:pStyle w:val="website"/>
                        <w:rPr>
                          <w:b/>
                          <w:bCs/>
                          <w:color w:val="002D81"/>
                          <w:spacing w:val="20"/>
                          <w:sz w:val="32"/>
                          <w:szCs w:val="28"/>
                        </w:rPr>
                      </w:pPr>
                      <w:r w:rsidRPr="00547027">
                        <w:rPr>
                          <w:b/>
                          <w:bCs/>
                          <w:color w:val="002D81"/>
                          <w:spacing w:val="20"/>
                          <w:sz w:val="32"/>
                          <w:szCs w:val="28"/>
                        </w:rPr>
                        <w:t>therightdirectionpbs.com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2B5B43" w14:textId="0C7BDBEB" w:rsidR="0032213E" w:rsidRDefault="0032213E" w:rsidP="0032213E"/>
    <w:p w14:paraId="6D19AA80" w14:textId="374CB337" w:rsidR="0032213E" w:rsidRDefault="0032213E" w:rsidP="0032213E"/>
    <w:p w14:paraId="2A55A92E" w14:textId="080D7F9D" w:rsidR="0032213E" w:rsidRDefault="0032213E" w:rsidP="0032213E"/>
    <w:p w14:paraId="6E2770D2" w14:textId="38DBFF2C" w:rsidR="0032213E" w:rsidRPr="001E2863" w:rsidRDefault="0032213E" w:rsidP="0032213E"/>
    <w:p w14:paraId="7085EE06" w14:textId="78CF2C56" w:rsidR="00AD6D70" w:rsidRDefault="00AD6D70" w:rsidP="0032213E">
      <w:pPr>
        <w:rPr>
          <w:noProof/>
        </w:rPr>
      </w:pPr>
    </w:p>
    <w:p w14:paraId="2989D5D2" w14:textId="6F5E94E0" w:rsidR="0032213E" w:rsidRPr="001E2863" w:rsidRDefault="0032213E" w:rsidP="0032213E"/>
    <w:p w14:paraId="5D09502B" w14:textId="1F77F36D" w:rsidR="003610EF" w:rsidRDefault="003610EF" w:rsidP="0032213E"/>
    <w:p w14:paraId="2968AFD9" w14:textId="633E69FB" w:rsidR="0032213E" w:rsidRDefault="0032213E" w:rsidP="0032213E"/>
    <w:p w14:paraId="10231164" w14:textId="58AAE0F3" w:rsidR="0032213E" w:rsidRPr="0032213E" w:rsidRDefault="0032213E" w:rsidP="0032213E"/>
    <w:p w14:paraId="433189F0" w14:textId="77777777" w:rsidR="00D9401E" w:rsidRDefault="00D9401E" w:rsidP="00AD6D70"/>
    <w:p w14:paraId="4955625A" w14:textId="027FED69" w:rsidR="00AD6D70" w:rsidRPr="00AD6D70" w:rsidRDefault="00F24D37" w:rsidP="00AD6D70">
      <w:r>
        <w:rPr>
          <w:noProof/>
        </w:rPr>
        <w:drawing>
          <wp:anchor distT="0" distB="0" distL="114300" distR="114300" simplePos="0" relativeHeight="251658249" behindDoc="0" locked="0" layoutInCell="1" allowOverlap="1" wp14:anchorId="10FAD5B9" wp14:editId="7E73944B">
            <wp:simplePos x="0" y="0"/>
            <wp:positionH relativeFrom="margin">
              <wp:posOffset>-174625</wp:posOffset>
            </wp:positionH>
            <wp:positionV relativeFrom="paragraph">
              <wp:posOffset>542925</wp:posOffset>
            </wp:positionV>
            <wp:extent cx="5735955" cy="937895"/>
            <wp:effectExtent l="0" t="0" r="0" b="0"/>
            <wp:wrapNone/>
            <wp:docPr id="1941085798" name="Picture 17" descr="Funded by the NDIS Quality and safeguards Commission Grants Progra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085798" name="Picture 17" descr="Funded by the NDIS Quality and safeguards Commission Grants Program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FB3C676" wp14:editId="6AD570FB">
                <wp:simplePos x="0" y="0"/>
                <wp:positionH relativeFrom="page">
                  <wp:posOffset>149860</wp:posOffset>
                </wp:positionH>
                <wp:positionV relativeFrom="paragraph">
                  <wp:posOffset>1318564</wp:posOffset>
                </wp:positionV>
                <wp:extent cx="3315335" cy="914400"/>
                <wp:effectExtent l="0" t="0" r="0" b="0"/>
                <wp:wrapNone/>
                <wp:docPr id="428656463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930F9" w14:textId="77777777" w:rsidR="00AE5993" w:rsidRPr="00B421FC" w:rsidRDefault="00AE5993" w:rsidP="00AE5993">
                            <w:pPr>
                              <w:rPr>
                                <w:rFonts w:ascii="Aptos Display" w:hAnsi="Aptos Display"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  <w:r w:rsidRPr="00B421FC">
                              <w:rPr>
                                <w:rFonts w:ascii="Aptos Display" w:hAnsi="Aptos Display"/>
                                <w:color w:val="000000" w:themeColor="text1"/>
                                <w:sz w:val="22"/>
                                <w:szCs w:val="20"/>
                              </w:rPr>
                              <w:t>Published in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3C676" id="_x0000_s1032" type="#_x0000_t202" style="position:absolute;margin-left:11.8pt;margin-top:103.8pt;width:261.05pt;height:1in;z-index:25165824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" filled="f" stroked="f" strokeweight=".5pt">
                <v:textbox>
                  <w:txbxContent>
                    <w:p w14:paraId="2DD930F9" w14:textId="77777777" w:rsidR="00AE5993" w:rsidRPr="00B421FC" w:rsidRDefault="00AE5993" w:rsidP="00AE5993">
                      <w:pPr>
                        <w:rPr>
                          <w:rFonts w:ascii="Aptos Display" w:hAnsi="Aptos Display"/>
                          <w:color w:val="000000" w:themeColor="text1"/>
                          <w:sz w:val="22"/>
                          <w:szCs w:val="20"/>
                        </w:rPr>
                      </w:pPr>
                      <w:r w:rsidRPr="00B421FC">
                        <w:rPr>
                          <w:rFonts w:ascii="Aptos Display" w:hAnsi="Aptos Display"/>
                          <w:color w:val="000000" w:themeColor="text1"/>
                          <w:sz w:val="22"/>
                          <w:szCs w:val="20"/>
                        </w:rPr>
                        <w:t>Published in 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4087D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85E901C" wp14:editId="109E5D5E">
                <wp:simplePos x="0" y="0"/>
                <wp:positionH relativeFrom="page">
                  <wp:posOffset>3810</wp:posOffset>
                </wp:positionH>
                <wp:positionV relativeFrom="page">
                  <wp:posOffset>-3810</wp:posOffset>
                </wp:positionV>
                <wp:extent cx="7564046" cy="10688955"/>
                <wp:effectExtent l="0" t="0" r="5715" b="4445"/>
                <wp:wrapNone/>
                <wp:docPr id="1775341852" name="Rectangle 1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4046" cy="1068895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2DB62" id="Rectangle 127" o:spid="_x0000_s1026" alt="&quot;&quot;" style="position:absolute;margin-left:.3pt;margin-top:-.3pt;width:595.6pt;height:841.6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" fillcolor="#c8d9f8 [3205]" stroked="f">
                <w10:wrap anchorx="page" anchory="page"/>
              </v:rect>
            </w:pict>
          </mc:Fallback>
        </mc:AlternateContent>
      </w:r>
    </w:p>
    <w:sectPr w:rsidR="00AD6D70" w:rsidRPr="00AD6D70" w:rsidSect="00FE4F6C">
      <w:pgSz w:w="11906" w:h="16838"/>
      <w:pgMar w:top="1701" w:right="1440" w:bottom="1701" w:left="1440" w:header="709" w:footer="964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DD559" w14:textId="77777777" w:rsidR="00352F02" w:rsidRDefault="00352F02" w:rsidP="00916CA2">
      <w:pPr>
        <w:spacing w:before="0" w:after="0"/>
      </w:pPr>
      <w:r>
        <w:separator/>
      </w:r>
    </w:p>
  </w:endnote>
  <w:endnote w:type="continuationSeparator" w:id="0">
    <w:p w14:paraId="385ADB75" w14:textId="77777777" w:rsidR="00352F02" w:rsidRDefault="00352F02" w:rsidP="00916CA2">
      <w:pPr>
        <w:spacing w:before="0" w:after="0"/>
      </w:pPr>
      <w:r>
        <w:continuationSeparator/>
      </w:r>
    </w:p>
  </w:endnote>
  <w:endnote w:type="continuationNotice" w:id="1">
    <w:p w14:paraId="307DC597" w14:textId="77777777" w:rsidR="00352F02" w:rsidRDefault="00352F02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 Rg">
    <w:altName w:val="Tahoma"/>
    <w:panose1 w:val="02000506030000020004"/>
    <w:charset w:val="00"/>
    <w:family w:val="auto"/>
    <w:pitch w:val="variable"/>
    <w:sig w:usb0="A00002EF" w:usb1="5000E0F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85427322"/>
      <w:docPartObj>
        <w:docPartGallery w:val="Page Numbers (Bottom of Page)"/>
        <w:docPartUnique/>
      </w:docPartObj>
    </w:sdtPr>
    <w:sdtContent>
      <w:p w14:paraId="45405107" w14:textId="77777777" w:rsidR="00393F88" w:rsidRDefault="00393F88" w:rsidP="0037516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F716045" w14:textId="77777777" w:rsidR="00393F88" w:rsidRDefault="00393F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FFFFFF" w:themeColor="background1"/>
      </w:rPr>
      <w:id w:val="1902943410"/>
      <w:docPartObj>
        <w:docPartGallery w:val="Page Numbers (Bottom of Page)"/>
        <w:docPartUnique/>
      </w:docPartObj>
    </w:sdtPr>
    <w:sdtContent>
      <w:p w14:paraId="17CB8404" w14:textId="77777777" w:rsidR="00393F88" w:rsidRPr="00017A01" w:rsidRDefault="00393F88" w:rsidP="00017A01">
        <w:pPr>
          <w:pStyle w:val="Footer"/>
          <w:framePr w:h="814" w:hRule="exact" w:wrap="none" w:vAnchor="text" w:hAnchor="page" w:x="5918" w:y="695"/>
          <w:rPr>
            <w:rStyle w:val="PageNumber"/>
            <w:color w:val="FFFFFF" w:themeColor="background1"/>
          </w:rPr>
        </w:pPr>
        <w:r w:rsidRPr="00017A01">
          <w:rPr>
            <w:rStyle w:val="PageNumber"/>
            <w:color w:val="FFFFFF" w:themeColor="background1"/>
          </w:rPr>
          <w:fldChar w:fldCharType="begin"/>
        </w:r>
        <w:r w:rsidRPr="00017A01">
          <w:rPr>
            <w:rStyle w:val="PageNumber"/>
            <w:color w:val="FFFFFF" w:themeColor="background1"/>
          </w:rPr>
          <w:instrText xml:space="preserve"> PAGE </w:instrText>
        </w:r>
        <w:r w:rsidRPr="00017A01">
          <w:rPr>
            <w:rStyle w:val="PageNumber"/>
            <w:color w:val="FFFFFF" w:themeColor="background1"/>
          </w:rPr>
          <w:fldChar w:fldCharType="separate"/>
        </w:r>
        <w:r w:rsidRPr="00017A01">
          <w:rPr>
            <w:rStyle w:val="PageNumber"/>
            <w:noProof/>
            <w:color w:val="FFFFFF" w:themeColor="background1"/>
          </w:rPr>
          <w:t>3</w:t>
        </w:r>
        <w:r w:rsidRPr="00017A01">
          <w:rPr>
            <w:rStyle w:val="PageNumber"/>
            <w:color w:val="FFFFFF" w:themeColor="background1"/>
          </w:rPr>
          <w:fldChar w:fldCharType="end"/>
        </w:r>
      </w:p>
    </w:sdtContent>
  </w:sdt>
  <w:p w14:paraId="75944F63" w14:textId="77777777" w:rsidR="00393F88" w:rsidRPr="00D84A0F" w:rsidRDefault="00393F88">
    <w:pPr>
      <w:pStyle w:val="Footer"/>
      <w:rPr>
        <w:color w:val="002C81" w:themeColor="accent1"/>
      </w:rPr>
    </w:pPr>
    <w:r w:rsidRPr="00D84A0F">
      <w:rPr>
        <w:noProof/>
        <w:color w:val="002C81" w:themeColor="accent1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55D312B7" wp14:editId="1D81C741">
              <wp:simplePos x="0" y="0"/>
              <wp:positionH relativeFrom="page">
                <wp:posOffset>-1243</wp:posOffset>
              </wp:positionH>
              <wp:positionV relativeFrom="paragraph">
                <wp:posOffset>302178</wp:posOffset>
              </wp:positionV>
              <wp:extent cx="11768427" cy="863682"/>
              <wp:effectExtent l="0" t="0" r="5080" b="0"/>
              <wp:wrapThrough wrapText="bothSides">
                <wp:wrapPolygon edited="0">
                  <wp:start x="0" y="0"/>
                  <wp:lineTo x="0" y="20965"/>
                  <wp:lineTo x="21574" y="20965"/>
                  <wp:lineTo x="21574" y="0"/>
                  <wp:lineTo x="0" y="0"/>
                </wp:wrapPolygon>
              </wp:wrapThrough>
              <wp:docPr id="1931057556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768427" cy="863682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rect w14:anchorId="31F5DE39" id="Rectangle 3" o:spid="_x0000_s1026" style="position:absolute;margin-left:-.1pt;margin-top:23.8pt;width:926.65pt;height:68pt;z-index:2516736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" fillcolor="#64327f [3215]" stroked="f" strokeweight="1.5pt">
              <w10:wrap type="through" anchorx="page"/>
            </v:rect>
          </w:pict>
        </mc:Fallback>
      </mc:AlternateContent>
    </w:r>
    <w:r w:rsidRPr="00D84A0F">
      <w:rPr>
        <w:noProof/>
        <w:color w:val="002C81" w:themeColor="accent1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16C5DB1D" wp14:editId="3F739A7D">
              <wp:simplePos x="0" y="0"/>
              <wp:positionH relativeFrom="margin">
                <wp:posOffset>-909955</wp:posOffset>
              </wp:positionH>
              <wp:positionV relativeFrom="paragraph">
                <wp:posOffset>452755</wp:posOffset>
              </wp:positionV>
              <wp:extent cx="7555230" cy="816483"/>
              <wp:effectExtent l="0" t="0" r="1270" b="0"/>
              <wp:wrapNone/>
              <wp:docPr id="1500397909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5230" cy="816483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rect w14:anchorId="5C510B9D" id="Rectangle 3" o:spid="_x0000_s1026" style="position:absolute;margin-left:-71.65pt;margin-top:35.65pt;width:594.9pt;height:64.3pt;z-index:-25164390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" fillcolor="#64327f [3215]" stroked="f" strokeweight="1.5pt"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41916760"/>
      <w:docPartObj>
        <w:docPartGallery w:val="Page Numbers (Bottom of Page)"/>
        <w:docPartUnique/>
      </w:docPartObj>
    </w:sdtPr>
    <w:sdtContent>
      <w:p w14:paraId="2576D670" w14:textId="77777777" w:rsidR="00393F88" w:rsidRDefault="00393F88" w:rsidP="0037516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B0D5A88" w14:textId="77777777" w:rsidR="00393F88" w:rsidRDefault="00393F88" w:rsidP="00C1639E">
    <w:pPr>
      <w:pStyle w:val="Footer"/>
      <w:tabs>
        <w:tab w:val="clear" w:pos="4513"/>
        <w:tab w:val="clear" w:pos="9026"/>
        <w:tab w:val="left" w:pos="1327"/>
      </w:tabs>
    </w:pPr>
    <w:r w:rsidRPr="00D84A0F">
      <w:rPr>
        <w:noProof/>
        <w:color w:val="002C81" w:themeColor="accent1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6550EA9D" wp14:editId="6C458603">
              <wp:simplePos x="0" y="0"/>
              <wp:positionH relativeFrom="page">
                <wp:align>left</wp:align>
              </wp:positionH>
              <wp:positionV relativeFrom="paragraph">
                <wp:posOffset>266232</wp:posOffset>
              </wp:positionV>
              <wp:extent cx="11768427" cy="863682"/>
              <wp:effectExtent l="0" t="0" r="5080" b="0"/>
              <wp:wrapThrough wrapText="bothSides">
                <wp:wrapPolygon edited="0">
                  <wp:start x="0" y="0"/>
                  <wp:lineTo x="0" y="20965"/>
                  <wp:lineTo x="21574" y="20965"/>
                  <wp:lineTo x="21574" y="0"/>
                  <wp:lineTo x="0" y="0"/>
                </wp:wrapPolygon>
              </wp:wrapThrough>
              <wp:docPr id="1552357222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768427" cy="863682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rect w14:anchorId="387107E6" id="Rectangle 3" o:spid="_x0000_s1026" style="position:absolute;margin-left:0;margin-top:20.95pt;width:926.65pt;height:68pt;z-index:25167462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" fillcolor="#64327f [3215]" stroked="f" strokeweight="1.5pt">
              <w10:wrap type="through" anchorx="page"/>
            </v:rect>
          </w:pict>
        </mc:Fallback>
      </mc:AlternateContent>
    </w:r>
    <w:r w:rsidRPr="00D84A0F">
      <w:rPr>
        <w:noProof/>
        <w:color w:val="002C81" w:themeColor="accent1"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42332065" wp14:editId="3E6E8D8C">
              <wp:simplePos x="0" y="0"/>
              <wp:positionH relativeFrom="margin">
                <wp:posOffset>589639</wp:posOffset>
              </wp:positionH>
              <wp:positionV relativeFrom="paragraph">
                <wp:posOffset>3298798</wp:posOffset>
              </wp:positionV>
              <wp:extent cx="10687050" cy="816483"/>
              <wp:effectExtent l="0" t="0" r="6350" b="0"/>
              <wp:wrapNone/>
              <wp:docPr id="1477447839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87050" cy="816483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rect w14:anchorId="547EF39D" id="Rectangle 3" o:spid="_x0000_s1026" style="position:absolute;margin-left:46.45pt;margin-top:259.75pt;width:841.5pt;height:64.3pt;z-index:-2516428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" fillcolor="#64327f [3215]" stroked="f" strokeweight="1.5pt">
              <w10:wrap anchorx="margin"/>
            </v:rect>
          </w:pict>
        </mc:Fallback>
      </mc:AlternateContent>
    </w:r>
    <w:r w:rsidRPr="00D84A0F">
      <w:rPr>
        <w:noProof/>
        <w:color w:val="002C81" w:themeColor="accent1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238F8F2" wp14:editId="4EB32186">
              <wp:simplePos x="0" y="0"/>
              <wp:positionH relativeFrom="margin">
                <wp:posOffset>-1549262</wp:posOffset>
              </wp:positionH>
              <wp:positionV relativeFrom="paragraph">
                <wp:posOffset>3338554</wp:posOffset>
              </wp:positionV>
              <wp:extent cx="10687050" cy="816483"/>
              <wp:effectExtent l="0" t="0" r="6350" b="0"/>
              <wp:wrapNone/>
              <wp:docPr id="199606324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87050" cy="816483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rect w14:anchorId="210E12E0" id="Rectangle 3" o:spid="_x0000_s1026" style="position:absolute;margin-left:-122pt;margin-top:262.9pt;width:841.5pt;height:64.3pt;z-index:-2516439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" fillcolor="#64327f [3215]" stroked="f" strokeweight="1.5pt">
              <w10:wrap anchorx="margin"/>
            </v:rect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908F7" w14:textId="77777777" w:rsidR="00352F02" w:rsidRDefault="00352F02" w:rsidP="00916CA2">
      <w:pPr>
        <w:spacing w:before="0" w:after="0"/>
      </w:pPr>
      <w:r>
        <w:separator/>
      </w:r>
    </w:p>
  </w:footnote>
  <w:footnote w:type="continuationSeparator" w:id="0">
    <w:p w14:paraId="355F8C3F" w14:textId="77777777" w:rsidR="00352F02" w:rsidRDefault="00352F02" w:rsidP="00916CA2">
      <w:pPr>
        <w:spacing w:before="0" w:after="0"/>
      </w:pPr>
      <w:r>
        <w:continuationSeparator/>
      </w:r>
    </w:p>
  </w:footnote>
  <w:footnote w:type="continuationNotice" w:id="1">
    <w:p w14:paraId="28117A12" w14:textId="77777777" w:rsidR="00352F02" w:rsidRDefault="00352F02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866AF" w14:textId="77777777" w:rsidR="00393F88" w:rsidRDefault="00393F88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3B976DE0" wp14:editId="1ED8CEE9">
          <wp:simplePos x="0" y="0"/>
          <wp:positionH relativeFrom="column">
            <wp:posOffset>-928370</wp:posOffset>
          </wp:positionH>
          <wp:positionV relativeFrom="paragraph">
            <wp:posOffset>-390829</wp:posOffset>
          </wp:positionV>
          <wp:extent cx="7587615" cy="901700"/>
          <wp:effectExtent l="0" t="0" r="0" b="0"/>
          <wp:wrapSquare wrapText="bothSides"/>
          <wp:docPr id="1511101187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207059" name="Graphic 100207059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615" cy="901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A74AB" w14:textId="23D7892A" w:rsidR="00393F88" w:rsidRDefault="00E72DEB">
    <w:pPr>
      <w:pStyle w:val="Header"/>
    </w:pPr>
    <w:r>
      <w:rPr>
        <w:noProof/>
      </w:rPr>
      <w:drawing>
        <wp:anchor distT="0" distB="0" distL="114300" distR="114300" simplePos="0" relativeHeight="251658247" behindDoc="1" locked="0" layoutInCell="1" allowOverlap="1" wp14:anchorId="1EB5DEDC" wp14:editId="1C1E1879">
          <wp:simplePos x="0" y="0"/>
          <wp:positionH relativeFrom="page">
            <wp:align>right</wp:align>
          </wp:positionH>
          <wp:positionV relativeFrom="paragraph">
            <wp:posOffset>-555581</wp:posOffset>
          </wp:positionV>
          <wp:extent cx="10687050" cy="1270000"/>
          <wp:effectExtent l="0" t="0" r="0" b="6350"/>
          <wp:wrapNone/>
          <wp:docPr id="225800863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207059" name="Graphic 100207059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7050" cy="1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DE77B" w14:textId="1D0D3C35" w:rsidR="003B4968" w:rsidRDefault="0039624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DBE964" wp14:editId="538AC2D1">
          <wp:simplePos x="0" y="0"/>
          <wp:positionH relativeFrom="page">
            <wp:posOffset>-1270</wp:posOffset>
          </wp:positionH>
          <wp:positionV relativeFrom="paragraph">
            <wp:posOffset>-508194</wp:posOffset>
          </wp:positionV>
          <wp:extent cx="10687050" cy="1270000"/>
          <wp:effectExtent l="0" t="0" r="0" b="6350"/>
          <wp:wrapNone/>
          <wp:docPr id="567792872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207059" name="Graphic 100207059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7050" cy="1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C515C"/>
    <w:multiLevelType w:val="multilevel"/>
    <w:tmpl w:val="A53EEECE"/>
    <w:styleLink w:val="CurrentList5"/>
    <w:lvl w:ilvl="0">
      <w:start w:val="1"/>
      <w:numFmt w:val="bullet"/>
      <w:lvlText w:val=""/>
      <w:lvlJc w:val="left"/>
      <w:pPr>
        <w:ind w:left="1134" w:hanging="77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01C9C"/>
    <w:multiLevelType w:val="hybridMultilevel"/>
    <w:tmpl w:val="0AACC6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86C60"/>
    <w:multiLevelType w:val="hybridMultilevel"/>
    <w:tmpl w:val="2B4C72E6"/>
    <w:lvl w:ilvl="0" w:tplc="D12C2BD6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B62BB8"/>
    <w:multiLevelType w:val="hybridMultilevel"/>
    <w:tmpl w:val="E04424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A01CE8"/>
    <w:multiLevelType w:val="hybridMultilevel"/>
    <w:tmpl w:val="3B744AC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DBD493B"/>
    <w:multiLevelType w:val="hybridMultilevel"/>
    <w:tmpl w:val="4C7EDC12"/>
    <w:lvl w:ilvl="0" w:tplc="52B0C3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2E063B"/>
    <w:multiLevelType w:val="multilevel"/>
    <w:tmpl w:val="B24EFCFE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5051E5"/>
    <w:multiLevelType w:val="multilevel"/>
    <w:tmpl w:val="90BE4EC4"/>
    <w:styleLink w:val="CurrentList4"/>
    <w:lvl w:ilvl="0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45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505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65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25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8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4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305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65" w:hanging="360"/>
      </w:pPr>
      <w:rPr>
        <w:rFonts w:hint="default"/>
      </w:rPr>
    </w:lvl>
  </w:abstractNum>
  <w:abstractNum w:abstractNumId="8" w15:restartNumberingAfterBreak="0">
    <w:nsid w:val="12531CA9"/>
    <w:multiLevelType w:val="hybridMultilevel"/>
    <w:tmpl w:val="2ED0653A"/>
    <w:lvl w:ilvl="0" w:tplc="FFFFFFFF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37" w:hanging="360"/>
      </w:pPr>
    </w:lvl>
    <w:lvl w:ilvl="2" w:tplc="FFFFFFFF" w:tentative="1">
      <w:start w:val="1"/>
      <w:numFmt w:val="lowerRoman"/>
      <w:lvlText w:val="%3."/>
      <w:lvlJc w:val="right"/>
      <w:pPr>
        <w:ind w:left="2157" w:hanging="180"/>
      </w:pPr>
    </w:lvl>
    <w:lvl w:ilvl="3" w:tplc="FFFFFFFF" w:tentative="1">
      <w:start w:val="1"/>
      <w:numFmt w:val="decimal"/>
      <w:lvlText w:val="%4."/>
      <w:lvlJc w:val="left"/>
      <w:pPr>
        <w:ind w:left="2877" w:hanging="360"/>
      </w:pPr>
    </w:lvl>
    <w:lvl w:ilvl="4" w:tplc="FFFFFFFF" w:tentative="1">
      <w:start w:val="1"/>
      <w:numFmt w:val="lowerLetter"/>
      <w:lvlText w:val="%5."/>
      <w:lvlJc w:val="left"/>
      <w:pPr>
        <w:ind w:left="3597" w:hanging="360"/>
      </w:pPr>
    </w:lvl>
    <w:lvl w:ilvl="5" w:tplc="FFFFFFFF" w:tentative="1">
      <w:start w:val="1"/>
      <w:numFmt w:val="lowerRoman"/>
      <w:lvlText w:val="%6."/>
      <w:lvlJc w:val="right"/>
      <w:pPr>
        <w:ind w:left="4317" w:hanging="180"/>
      </w:pPr>
    </w:lvl>
    <w:lvl w:ilvl="6" w:tplc="FFFFFFFF" w:tentative="1">
      <w:start w:val="1"/>
      <w:numFmt w:val="decimal"/>
      <w:lvlText w:val="%7."/>
      <w:lvlJc w:val="left"/>
      <w:pPr>
        <w:ind w:left="5037" w:hanging="360"/>
      </w:pPr>
    </w:lvl>
    <w:lvl w:ilvl="7" w:tplc="FFFFFFFF" w:tentative="1">
      <w:start w:val="1"/>
      <w:numFmt w:val="lowerLetter"/>
      <w:lvlText w:val="%8."/>
      <w:lvlJc w:val="left"/>
      <w:pPr>
        <w:ind w:left="5757" w:hanging="360"/>
      </w:pPr>
    </w:lvl>
    <w:lvl w:ilvl="8" w:tplc="FFFFFFFF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17EF55A6"/>
    <w:multiLevelType w:val="hybridMultilevel"/>
    <w:tmpl w:val="F8D6F6C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8D3E2F"/>
    <w:multiLevelType w:val="hybridMultilevel"/>
    <w:tmpl w:val="84505078"/>
    <w:lvl w:ilvl="0" w:tplc="40208B90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978EA308">
      <w:numFmt w:val="bullet"/>
      <w:lvlText w:val=""/>
      <w:lvlJc w:val="left"/>
      <w:pPr>
        <w:ind w:left="1800" w:hanging="720"/>
      </w:pPr>
      <w:rPr>
        <w:rFonts w:ascii="Symbol" w:eastAsiaTheme="minorHAnsi" w:hAnsi="Symbol" w:cstheme="minorBid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3D7A75"/>
    <w:multiLevelType w:val="hybridMultilevel"/>
    <w:tmpl w:val="5BCC1B24"/>
    <w:lvl w:ilvl="0" w:tplc="978EA308">
      <w:numFmt w:val="bullet"/>
      <w:lvlText w:val=""/>
      <w:lvlJc w:val="left"/>
      <w:pPr>
        <w:ind w:left="1800" w:hanging="720"/>
      </w:pPr>
      <w:rPr>
        <w:rFonts w:ascii="Symbol" w:eastAsiaTheme="minorHAnsi" w:hAnsi="Symbol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795516"/>
    <w:multiLevelType w:val="hybridMultilevel"/>
    <w:tmpl w:val="E0280E6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BB724F"/>
    <w:multiLevelType w:val="hybridMultilevel"/>
    <w:tmpl w:val="0D8ADCB6"/>
    <w:lvl w:ilvl="0" w:tplc="A170F4B2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97" w:hanging="360"/>
      </w:pPr>
    </w:lvl>
    <w:lvl w:ilvl="2" w:tplc="0C09001B" w:tentative="1">
      <w:start w:val="1"/>
      <w:numFmt w:val="lowerRoman"/>
      <w:lvlText w:val="%3."/>
      <w:lvlJc w:val="right"/>
      <w:pPr>
        <w:ind w:left="2517" w:hanging="180"/>
      </w:pPr>
    </w:lvl>
    <w:lvl w:ilvl="3" w:tplc="0C09000F" w:tentative="1">
      <w:start w:val="1"/>
      <w:numFmt w:val="decimal"/>
      <w:lvlText w:val="%4."/>
      <w:lvlJc w:val="left"/>
      <w:pPr>
        <w:ind w:left="3237" w:hanging="360"/>
      </w:pPr>
    </w:lvl>
    <w:lvl w:ilvl="4" w:tplc="0C090019" w:tentative="1">
      <w:start w:val="1"/>
      <w:numFmt w:val="lowerLetter"/>
      <w:lvlText w:val="%5."/>
      <w:lvlJc w:val="left"/>
      <w:pPr>
        <w:ind w:left="3957" w:hanging="360"/>
      </w:pPr>
    </w:lvl>
    <w:lvl w:ilvl="5" w:tplc="0C09001B" w:tentative="1">
      <w:start w:val="1"/>
      <w:numFmt w:val="lowerRoman"/>
      <w:lvlText w:val="%6."/>
      <w:lvlJc w:val="right"/>
      <w:pPr>
        <w:ind w:left="4677" w:hanging="180"/>
      </w:pPr>
    </w:lvl>
    <w:lvl w:ilvl="6" w:tplc="0C09000F" w:tentative="1">
      <w:start w:val="1"/>
      <w:numFmt w:val="decimal"/>
      <w:lvlText w:val="%7."/>
      <w:lvlJc w:val="left"/>
      <w:pPr>
        <w:ind w:left="5397" w:hanging="360"/>
      </w:pPr>
    </w:lvl>
    <w:lvl w:ilvl="7" w:tplc="0C090019" w:tentative="1">
      <w:start w:val="1"/>
      <w:numFmt w:val="lowerLetter"/>
      <w:lvlText w:val="%8."/>
      <w:lvlJc w:val="left"/>
      <w:pPr>
        <w:ind w:left="6117" w:hanging="360"/>
      </w:pPr>
    </w:lvl>
    <w:lvl w:ilvl="8" w:tplc="0C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4" w15:restartNumberingAfterBreak="0">
    <w:nsid w:val="25F30DD7"/>
    <w:multiLevelType w:val="multilevel"/>
    <w:tmpl w:val="CE6A6BCC"/>
    <w:styleLink w:val="CurrentList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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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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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28CA0453"/>
    <w:multiLevelType w:val="multilevel"/>
    <w:tmpl w:val="DC24F422"/>
    <w:lvl w:ilvl="0">
      <w:start w:val="1"/>
      <w:numFmt w:val="bullet"/>
      <w:pStyle w:val="Bulletpoints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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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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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2A70546D"/>
    <w:multiLevelType w:val="hybridMultilevel"/>
    <w:tmpl w:val="FFC017FA"/>
    <w:lvl w:ilvl="0" w:tplc="FFFFFFFF">
      <w:numFmt w:val="bullet"/>
      <w:lvlText w:val=""/>
      <w:lvlJc w:val="left"/>
      <w:pPr>
        <w:ind w:left="1800" w:hanging="720"/>
      </w:pPr>
      <w:rPr>
        <w:rFonts w:ascii="Symbol" w:eastAsiaTheme="minorHAnsi" w:hAnsi="Symbol" w:cstheme="minorBidi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721991"/>
    <w:multiLevelType w:val="hybridMultilevel"/>
    <w:tmpl w:val="F43A0D9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9F53CE"/>
    <w:multiLevelType w:val="hybridMultilevel"/>
    <w:tmpl w:val="E00A848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FC02657"/>
    <w:multiLevelType w:val="hybridMultilevel"/>
    <w:tmpl w:val="82929CA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FF11FE"/>
    <w:multiLevelType w:val="hybridMultilevel"/>
    <w:tmpl w:val="C2F4AB8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113FBE"/>
    <w:multiLevelType w:val="hybridMultilevel"/>
    <w:tmpl w:val="3162EB0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E07E07"/>
    <w:multiLevelType w:val="multilevel"/>
    <w:tmpl w:val="0706EE5C"/>
    <w:styleLink w:val="CurrentList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2649C9"/>
    <w:multiLevelType w:val="hybridMultilevel"/>
    <w:tmpl w:val="08AAB728"/>
    <w:lvl w:ilvl="0" w:tplc="EA80AF9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72"/>
        <w:szCs w:val="5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E6007F"/>
    <w:multiLevelType w:val="hybridMultilevel"/>
    <w:tmpl w:val="BA5E1758"/>
    <w:lvl w:ilvl="0" w:tplc="799CE6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3FC401D7"/>
    <w:multiLevelType w:val="hybridMultilevel"/>
    <w:tmpl w:val="E72C2210"/>
    <w:lvl w:ilvl="0" w:tplc="849823CE">
      <w:start w:val="5"/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AA0697"/>
    <w:multiLevelType w:val="hybridMultilevel"/>
    <w:tmpl w:val="2304962E"/>
    <w:lvl w:ilvl="0" w:tplc="FFFFFFFF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FA1C85"/>
    <w:multiLevelType w:val="hybridMultilevel"/>
    <w:tmpl w:val="BE72CB3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D627E06"/>
    <w:multiLevelType w:val="hybridMultilevel"/>
    <w:tmpl w:val="0AACC6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443CCF"/>
    <w:multiLevelType w:val="hybridMultilevel"/>
    <w:tmpl w:val="AEE4F16A"/>
    <w:lvl w:ilvl="0" w:tplc="7C9ABE6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F2134C"/>
    <w:multiLevelType w:val="hybridMultilevel"/>
    <w:tmpl w:val="0AACC6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59505E"/>
    <w:multiLevelType w:val="hybridMultilevel"/>
    <w:tmpl w:val="C90EDA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6B3290"/>
    <w:multiLevelType w:val="hybridMultilevel"/>
    <w:tmpl w:val="F60234AE"/>
    <w:lvl w:ilvl="0" w:tplc="52B0C3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111233"/>
    <w:multiLevelType w:val="hybridMultilevel"/>
    <w:tmpl w:val="F522B068"/>
    <w:lvl w:ilvl="0" w:tplc="0982353E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68431E8D"/>
    <w:multiLevelType w:val="hybridMultilevel"/>
    <w:tmpl w:val="5794495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627550"/>
    <w:multiLevelType w:val="hybridMultilevel"/>
    <w:tmpl w:val="616490A0"/>
    <w:lvl w:ilvl="0" w:tplc="52B0C3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F97981"/>
    <w:multiLevelType w:val="hybridMultilevel"/>
    <w:tmpl w:val="BE7AD88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6C429B"/>
    <w:multiLevelType w:val="multilevel"/>
    <w:tmpl w:val="6ACC91D0"/>
    <w:lvl w:ilvl="0">
      <w:start w:val="1"/>
      <w:numFmt w:val="decimal"/>
      <w:pStyle w:val="Numberedlist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17" w:hanging="432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649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2153" w:hanging="648"/>
      </w:pPr>
      <w:rPr>
        <w:rFonts w:ascii="Symbol" w:hAnsi="Symbol" w:hint="default"/>
      </w:rPr>
    </w:lvl>
    <w:lvl w:ilvl="4">
      <w:start w:val="1"/>
      <w:numFmt w:val="bullet"/>
      <w:lvlText w:val=""/>
      <w:lvlJc w:val="left"/>
      <w:pPr>
        <w:ind w:left="2657" w:hanging="792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161" w:hanging="936"/>
      </w:pPr>
      <w:rPr>
        <w:rFonts w:ascii="Symbol" w:hAnsi="Symbol" w:hint="default"/>
      </w:rPr>
    </w:lvl>
    <w:lvl w:ilvl="6">
      <w:start w:val="1"/>
      <w:numFmt w:val="decimalZero"/>
      <w:lvlText w:val="%7."/>
      <w:lvlJc w:val="left"/>
      <w:pPr>
        <w:ind w:left="3665" w:hanging="1080"/>
      </w:pPr>
      <w:rPr>
        <w:rFonts w:hint="default"/>
      </w:rPr>
    </w:lvl>
    <w:lvl w:ilvl="7">
      <w:start w:val="1"/>
      <w:numFmt w:val="upperLetter"/>
      <w:lvlText w:val="%8."/>
      <w:lvlJc w:val="left"/>
      <w:pPr>
        <w:ind w:left="4169" w:hanging="1224"/>
      </w:pPr>
      <w:rPr>
        <w:rFonts w:hint="default"/>
      </w:rPr>
    </w:lvl>
    <w:lvl w:ilvl="8">
      <w:start w:val="1"/>
      <w:numFmt w:val="upperRoman"/>
      <w:lvlText w:val="%9."/>
      <w:lvlJc w:val="left"/>
      <w:pPr>
        <w:ind w:left="4745" w:hanging="1440"/>
      </w:pPr>
      <w:rPr>
        <w:rFonts w:hint="default"/>
      </w:rPr>
    </w:lvl>
  </w:abstractNum>
  <w:abstractNum w:abstractNumId="38" w15:restartNumberingAfterBreak="0">
    <w:nsid w:val="71D841E7"/>
    <w:multiLevelType w:val="hybridMultilevel"/>
    <w:tmpl w:val="0AACC6B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A3381A"/>
    <w:multiLevelType w:val="hybridMultilevel"/>
    <w:tmpl w:val="A7B8D0D0"/>
    <w:lvl w:ilvl="0" w:tplc="0A944CA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F52D39"/>
    <w:multiLevelType w:val="multilevel"/>
    <w:tmpl w:val="B35AF698"/>
    <w:styleLink w:val="CurrentList3"/>
    <w:lvl w:ilvl="0">
      <w:start w:val="1"/>
      <w:numFmt w:val="decimal"/>
      <w:lvlText w:val="%1."/>
      <w:lvlJc w:val="left"/>
      <w:pPr>
        <w:ind w:left="992" w:hanging="567"/>
      </w:pPr>
      <w:rPr>
        <w:rFonts w:hint="default"/>
      </w:rPr>
    </w:lvl>
    <w:lvl w:ilvl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1" w15:restartNumberingAfterBreak="0">
    <w:nsid w:val="7C5359D6"/>
    <w:multiLevelType w:val="hybridMultilevel"/>
    <w:tmpl w:val="0AACC6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0168F7"/>
    <w:multiLevelType w:val="hybridMultilevel"/>
    <w:tmpl w:val="2ED0653A"/>
    <w:lvl w:ilvl="0" w:tplc="8326A6C4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37" w:hanging="360"/>
      </w:pPr>
    </w:lvl>
    <w:lvl w:ilvl="2" w:tplc="0C09001B" w:tentative="1">
      <w:start w:val="1"/>
      <w:numFmt w:val="lowerRoman"/>
      <w:lvlText w:val="%3."/>
      <w:lvlJc w:val="right"/>
      <w:pPr>
        <w:ind w:left="2157" w:hanging="180"/>
      </w:pPr>
    </w:lvl>
    <w:lvl w:ilvl="3" w:tplc="0C09000F" w:tentative="1">
      <w:start w:val="1"/>
      <w:numFmt w:val="decimal"/>
      <w:lvlText w:val="%4."/>
      <w:lvlJc w:val="left"/>
      <w:pPr>
        <w:ind w:left="2877" w:hanging="360"/>
      </w:pPr>
    </w:lvl>
    <w:lvl w:ilvl="4" w:tplc="0C090019" w:tentative="1">
      <w:start w:val="1"/>
      <w:numFmt w:val="lowerLetter"/>
      <w:lvlText w:val="%5."/>
      <w:lvlJc w:val="left"/>
      <w:pPr>
        <w:ind w:left="3597" w:hanging="360"/>
      </w:pPr>
    </w:lvl>
    <w:lvl w:ilvl="5" w:tplc="0C09001B" w:tentative="1">
      <w:start w:val="1"/>
      <w:numFmt w:val="lowerRoman"/>
      <w:lvlText w:val="%6."/>
      <w:lvlJc w:val="right"/>
      <w:pPr>
        <w:ind w:left="4317" w:hanging="180"/>
      </w:pPr>
    </w:lvl>
    <w:lvl w:ilvl="6" w:tplc="0C09000F" w:tentative="1">
      <w:start w:val="1"/>
      <w:numFmt w:val="decimal"/>
      <w:lvlText w:val="%7."/>
      <w:lvlJc w:val="left"/>
      <w:pPr>
        <w:ind w:left="5037" w:hanging="360"/>
      </w:pPr>
    </w:lvl>
    <w:lvl w:ilvl="7" w:tplc="0C090019" w:tentative="1">
      <w:start w:val="1"/>
      <w:numFmt w:val="lowerLetter"/>
      <w:lvlText w:val="%8."/>
      <w:lvlJc w:val="left"/>
      <w:pPr>
        <w:ind w:left="5757" w:hanging="360"/>
      </w:pPr>
    </w:lvl>
    <w:lvl w:ilvl="8" w:tplc="0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3" w15:restartNumberingAfterBreak="0">
    <w:nsid w:val="7D1B50D5"/>
    <w:multiLevelType w:val="hybridMultilevel"/>
    <w:tmpl w:val="108C234E"/>
    <w:lvl w:ilvl="0" w:tplc="52B0C3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4439409">
    <w:abstractNumId w:val="15"/>
  </w:num>
  <w:num w:numId="2" w16cid:durableId="893387850">
    <w:abstractNumId w:val="6"/>
  </w:num>
  <w:num w:numId="3" w16cid:durableId="1749188342">
    <w:abstractNumId w:val="37"/>
  </w:num>
  <w:num w:numId="4" w16cid:durableId="870073351">
    <w:abstractNumId w:val="22"/>
  </w:num>
  <w:num w:numId="5" w16cid:durableId="109865676">
    <w:abstractNumId w:val="37"/>
    <w:lvlOverride w:ilvl="0">
      <w:startOverride w:val="1"/>
    </w:lvlOverride>
  </w:num>
  <w:num w:numId="6" w16cid:durableId="764495784">
    <w:abstractNumId w:val="40"/>
  </w:num>
  <w:num w:numId="7" w16cid:durableId="1950627170">
    <w:abstractNumId w:val="7"/>
  </w:num>
  <w:num w:numId="8" w16cid:durableId="1910723389">
    <w:abstractNumId w:val="0"/>
  </w:num>
  <w:num w:numId="9" w16cid:durableId="613899827">
    <w:abstractNumId w:val="14"/>
  </w:num>
  <w:num w:numId="10" w16cid:durableId="436213507">
    <w:abstractNumId w:val="3"/>
  </w:num>
  <w:num w:numId="11" w16cid:durableId="206187806">
    <w:abstractNumId w:val="10"/>
  </w:num>
  <w:num w:numId="12" w16cid:durableId="249974412">
    <w:abstractNumId w:val="26"/>
  </w:num>
  <w:num w:numId="13" w16cid:durableId="1820726390">
    <w:abstractNumId w:val="11"/>
  </w:num>
  <w:num w:numId="14" w16cid:durableId="849416155">
    <w:abstractNumId w:val="16"/>
  </w:num>
  <w:num w:numId="15" w16cid:durableId="565653937">
    <w:abstractNumId w:val="12"/>
  </w:num>
  <w:num w:numId="16" w16cid:durableId="635569644">
    <w:abstractNumId w:val="34"/>
  </w:num>
  <w:num w:numId="17" w16cid:durableId="52197915">
    <w:abstractNumId w:val="25"/>
  </w:num>
  <w:num w:numId="18" w16cid:durableId="1193616927">
    <w:abstractNumId w:val="17"/>
  </w:num>
  <w:num w:numId="19" w16cid:durableId="1199318979">
    <w:abstractNumId w:val="5"/>
  </w:num>
  <w:num w:numId="20" w16cid:durableId="2018192261">
    <w:abstractNumId w:val="23"/>
  </w:num>
  <w:num w:numId="21" w16cid:durableId="1924533313">
    <w:abstractNumId w:val="32"/>
  </w:num>
  <w:num w:numId="22" w16cid:durableId="518741002">
    <w:abstractNumId w:val="29"/>
  </w:num>
  <w:num w:numId="23" w16cid:durableId="2018343409">
    <w:abstractNumId w:val="31"/>
  </w:num>
  <w:num w:numId="24" w16cid:durableId="633681250">
    <w:abstractNumId w:val="24"/>
  </w:num>
  <w:num w:numId="25" w16cid:durableId="333150361">
    <w:abstractNumId w:val="36"/>
  </w:num>
  <w:num w:numId="26" w16cid:durableId="1268198094">
    <w:abstractNumId w:val="20"/>
  </w:num>
  <w:num w:numId="27" w16cid:durableId="328943757">
    <w:abstractNumId w:val="33"/>
  </w:num>
  <w:num w:numId="28" w16cid:durableId="1391923137">
    <w:abstractNumId w:val="21"/>
  </w:num>
  <w:num w:numId="29" w16cid:durableId="807894106">
    <w:abstractNumId w:val="9"/>
  </w:num>
  <w:num w:numId="30" w16cid:durableId="396779106">
    <w:abstractNumId w:val="43"/>
  </w:num>
  <w:num w:numId="31" w16cid:durableId="1225726207">
    <w:abstractNumId w:val="35"/>
  </w:num>
  <w:num w:numId="32" w16cid:durableId="1597980921">
    <w:abstractNumId w:val="19"/>
  </w:num>
  <w:num w:numId="33" w16cid:durableId="709649144">
    <w:abstractNumId w:val="4"/>
  </w:num>
  <w:num w:numId="34" w16cid:durableId="226230490">
    <w:abstractNumId w:val="27"/>
  </w:num>
  <w:num w:numId="35" w16cid:durableId="948468409">
    <w:abstractNumId w:val="18"/>
  </w:num>
  <w:num w:numId="36" w16cid:durableId="1611202696">
    <w:abstractNumId w:val="38"/>
  </w:num>
  <w:num w:numId="37" w16cid:durableId="920793546">
    <w:abstractNumId w:val="42"/>
  </w:num>
  <w:num w:numId="38" w16cid:durableId="844439101">
    <w:abstractNumId w:val="8"/>
  </w:num>
  <w:num w:numId="39" w16cid:durableId="1954551989">
    <w:abstractNumId w:val="39"/>
  </w:num>
  <w:num w:numId="40" w16cid:durableId="1125076622">
    <w:abstractNumId w:val="13"/>
  </w:num>
  <w:num w:numId="41" w16cid:durableId="1223520687">
    <w:abstractNumId w:val="1"/>
  </w:num>
  <w:num w:numId="42" w16cid:durableId="1986352603">
    <w:abstractNumId w:val="30"/>
  </w:num>
  <w:num w:numId="43" w16cid:durableId="600601973">
    <w:abstractNumId w:val="2"/>
  </w:num>
  <w:num w:numId="44" w16cid:durableId="1890416924">
    <w:abstractNumId w:val="28"/>
  </w:num>
  <w:num w:numId="45" w16cid:durableId="544219451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BFC"/>
    <w:rsid w:val="00004CD3"/>
    <w:rsid w:val="000130DD"/>
    <w:rsid w:val="000137C2"/>
    <w:rsid w:val="0001673A"/>
    <w:rsid w:val="00017A01"/>
    <w:rsid w:val="0002432E"/>
    <w:rsid w:val="00025F52"/>
    <w:rsid w:val="0005161E"/>
    <w:rsid w:val="00057676"/>
    <w:rsid w:val="00061EAD"/>
    <w:rsid w:val="000640D5"/>
    <w:rsid w:val="000650F1"/>
    <w:rsid w:val="00066188"/>
    <w:rsid w:val="00071ACD"/>
    <w:rsid w:val="0007709D"/>
    <w:rsid w:val="00086D42"/>
    <w:rsid w:val="00093C64"/>
    <w:rsid w:val="000A228E"/>
    <w:rsid w:val="000B11FD"/>
    <w:rsid w:val="000B7E70"/>
    <w:rsid w:val="000D669A"/>
    <w:rsid w:val="000E036D"/>
    <w:rsid w:val="000E1782"/>
    <w:rsid w:val="000E19FA"/>
    <w:rsid w:val="000E221F"/>
    <w:rsid w:val="000E3146"/>
    <w:rsid w:val="000E38B5"/>
    <w:rsid w:val="000E532B"/>
    <w:rsid w:val="000E5E3D"/>
    <w:rsid w:val="000F10D0"/>
    <w:rsid w:val="000F4CEB"/>
    <w:rsid w:val="00100A5E"/>
    <w:rsid w:val="001015A2"/>
    <w:rsid w:val="00105886"/>
    <w:rsid w:val="0011407E"/>
    <w:rsid w:val="001241E7"/>
    <w:rsid w:val="001248AD"/>
    <w:rsid w:val="001366DC"/>
    <w:rsid w:val="00141F59"/>
    <w:rsid w:val="001429FB"/>
    <w:rsid w:val="00144488"/>
    <w:rsid w:val="0014770A"/>
    <w:rsid w:val="0018530E"/>
    <w:rsid w:val="001938FF"/>
    <w:rsid w:val="001A25E4"/>
    <w:rsid w:val="001A7BD5"/>
    <w:rsid w:val="001B3E54"/>
    <w:rsid w:val="001C0484"/>
    <w:rsid w:val="001C176E"/>
    <w:rsid w:val="001C181C"/>
    <w:rsid w:val="001C20E3"/>
    <w:rsid w:val="001C60C2"/>
    <w:rsid w:val="001C6816"/>
    <w:rsid w:val="001C74DC"/>
    <w:rsid w:val="001D182C"/>
    <w:rsid w:val="001D6305"/>
    <w:rsid w:val="001D7CB7"/>
    <w:rsid w:val="001E2863"/>
    <w:rsid w:val="001E429A"/>
    <w:rsid w:val="001F268F"/>
    <w:rsid w:val="001F39E5"/>
    <w:rsid w:val="002025FD"/>
    <w:rsid w:val="002033FD"/>
    <w:rsid w:val="00205B64"/>
    <w:rsid w:val="00210C72"/>
    <w:rsid w:val="00215545"/>
    <w:rsid w:val="00220788"/>
    <w:rsid w:val="0022088B"/>
    <w:rsid w:val="00230AB3"/>
    <w:rsid w:val="00236CA7"/>
    <w:rsid w:val="00241261"/>
    <w:rsid w:val="00243505"/>
    <w:rsid w:val="002466C5"/>
    <w:rsid w:val="00251C63"/>
    <w:rsid w:val="0025520A"/>
    <w:rsid w:val="00255576"/>
    <w:rsid w:val="00257A80"/>
    <w:rsid w:val="002669E1"/>
    <w:rsid w:val="00267265"/>
    <w:rsid w:val="00270F53"/>
    <w:rsid w:val="00272485"/>
    <w:rsid w:val="00282FE0"/>
    <w:rsid w:val="0028378A"/>
    <w:rsid w:val="00285984"/>
    <w:rsid w:val="002903D4"/>
    <w:rsid w:val="002960C3"/>
    <w:rsid w:val="00297CE8"/>
    <w:rsid w:val="002A0EF9"/>
    <w:rsid w:val="002A530D"/>
    <w:rsid w:val="002C10AE"/>
    <w:rsid w:val="002C4DCC"/>
    <w:rsid w:val="002D2846"/>
    <w:rsid w:val="002E0E0B"/>
    <w:rsid w:val="003048DA"/>
    <w:rsid w:val="00312DF3"/>
    <w:rsid w:val="00317258"/>
    <w:rsid w:val="00317B45"/>
    <w:rsid w:val="0032213E"/>
    <w:rsid w:val="0032246B"/>
    <w:rsid w:val="0033110E"/>
    <w:rsid w:val="003334F4"/>
    <w:rsid w:val="003373BF"/>
    <w:rsid w:val="003472F5"/>
    <w:rsid w:val="00347634"/>
    <w:rsid w:val="00352F02"/>
    <w:rsid w:val="003562DB"/>
    <w:rsid w:val="003610EF"/>
    <w:rsid w:val="00364C60"/>
    <w:rsid w:val="00365383"/>
    <w:rsid w:val="0037294D"/>
    <w:rsid w:val="00385C45"/>
    <w:rsid w:val="003905D5"/>
    <w:rsid w:val="00393F88"/>
    <w:rsid w:val="00394602"/>
    <w:rsid w:val="0039624A"/>
    <w:rsid w:val="00397A08"/>
    <w:rsid w:val="003B4968"/>
    <w:rsid w:val="003B5BFC"/>
    <w:rsid w:val="003C3EC5"/>
    <w:rsid w:val="003D3AFB"/>
    <w:rsid w:val="003E5096"/>
    <w:rsid w:val="00400369"/>
    <w:rsid w:val="00406AFF"/>
    <w:rsid w:val="00412D7B"/>
    <w:rsid w:val="004162DF"/>
    <w:rsid w:val="00420752"/>
    <w:rsid w:val="00425D55"/>
    <w:rsid w:val="00430122"/>
    <w:rsid w:val="00460DA9"/>
    <w:rsid w:val="004616D1"/>
    <w:rsid w:val="004643CE"/>
    <w:rsid w:val="0047151F"/>
    <w:rsid w:val="004838BC"/>
    <w:rsid w:val="00486006"/>
    <w:rsid w:val="0049761C"/>
    <w:rsid w:val="004A06FA"/>
    <w:rsid w:val="004A6039"/>
    <w:rsid w:val="004B4997"/>
    <w:rsid w:val="004B699A"/>
    <w:rsid w:val="004B7FBD"/>
    <w:rsid w:val="004C1C59"/>
    <w:rsid w:val="004C6B7C"/>
    <w:rsid w:val="004D1B3B"/>
    <w:rsid w:val="004D6CA5"/>
    <w:rsid w:val="004E08C1"/>
    <w:rsid w:val="004E333C"/>
    <w:rsid w:val="004F4E43"/>
    <w:rsid w:val="0051042F"/>
    <w:rsid w:val="00511375"/>
    <w:rsid w:val="00512404"/>
    <w:rsid w:val="00515C88"/>
    <w:rsid w:val="0052178C"/>
    <w:rsid w:val="005241C7"/>
    <w:rsid w:val="00532557"/>
    <w:rsid w:val="00540D64"/>
    <w:rsid w:val="00546FEC"/>
    <w:rsid w:val="00552152"/>
    <w:rsid w:val="0055685D"/>
    <w:rsid w:val="00560646"/>
    <w:rsid w:val="00565C71"/>
    <w:rsid w:val="00566B58"/>
    <w:rsid w:val="00570A50"/>
    <w:rsid w:val="00572589"/>
    <w:rsid w:val="00576049"/>
    <w:rsid w:val="00591AF2"/>
    <w:rsid w:val="00592C1E"/>
    <w:rsid w:val="00595E05"/>
    <w:rsid w:val="00596F14"/>
    <w:rsid w:val="005B1163"/>
    <w:rsid w:val="005B5F37"/>
    <w:rsid w:val="005C09F1"/>
    <w:rsid w:val="005D01B0"/>
    <w:rsid w:val="005D0523"/>
    <w:rsid w:val="005D6F6C"/>
    <w:rsid w:val="005E442B"/>
    <w:rsid w:val="005E7050"/>
    <w:rsid w:val="005F03DC"/>
    <w:rsid w:val="005F1528"/>
    <w:rsid w:val="005F250B"/>
    <w:rsid w:val="005F293B"/>
    <w:rsid w:val="005F5309"/>
    <w:rsid w:val="00605E65"/>
    <w:rsid w:val="0061292C"/>
    <w:rsid w:val="00614008"/>
    <w:rsid w:val="00614549"/>
    <w:rsid w:val="0062416F"/>
    <w:rsid w:val="00626DEE"/>
    <w:rsid w:val="006277DE"/>
    <w:rsid w:val="00631721"/>
    <w:rsid w:val="006376C5"/>
    <w:rsid w:val="0064622D"/>
    <w:rsid w:val="0065533D"/>
    <w:rsid w:val="00656556"/>
    <w:rsid w:val="00671055"/>
    <w:rsid w:val="00671E79"/>
    <w:rsid w:val="00672789"/>
    <w:rsid w:val="0067361E"/>
    <w:rsid w:val="00674738"/>
    <w:rsid w:val="00681417"/>
    <w:rsid w:val="006821D3"/>
    <w:rsid w:val="006924AC"/>
    <w:rsid w:val="006A4396"/>
    <w:rsid w:val="006A6F2F"/>
    <w:rsid w:val="006A76AF"/>
    <w:rsid w:val="006B59BB"/>
    <w:rsid w:val="006C273B"/>
    <w:rsid w:val="006C4A1A"/>
    <w:rsid w:val="006D1ED7"/>
    <w:rsid w:val="006D52CA"/>
    <w:rsid w:val="006D5F31"/>
    <w:rsid w:val="006D7C9A"/>
    <w:rsid w:val="006E60C3"/>
    <w:rsid w:val="0070181C"/>
    <w:rsid w:val="007058C1"/>
    <w:rsid w:val="00705F50"/>
    <w:rsid w:val="0071404C"/>
    <w:rsid w:val="00714C01"/>
    <w:rsid w:val="00721722"/>
    <w:rsid w:val="00723992"/>
    <w:rsid w:val="007327EF"/>
    <w:rsid w:val="00732D14"/>
    <w:rsid w:val="0073656B"/>
    <w:rsid w:val="00741D4A"/>
    <w:rsid w:val="00743A3D"/>
    <w:rsid w:val="00750110"/>
    <w:rsid w:val="007545DC"/>
    <w:rsid w:val="00757548"/>
    <w:rsid w:val="007614FE"/>
    <w:rsid w:val="00761935"/>
    <w:rsid w:val="00761BA0"/>
    <w:rsid w:val="00761DED"/>
    <w:rsid w:val="0077185E"/>
    <w:rsid w:val="00771FFF"/>
    <w:rsid w:val="00772F58"/>
    <w:rsid w:val="00780C14"/>
    <w:rsid w:val="00780EB6"/>
    <w:rsid w:val="007826A6"/>
    <w:rsid w:val="00783B34"/>
    <w:rsid w:val="007933E8"/>
    <w:rsid w:val="0079525E"/>
    <w:rsid w:val="00796A15"/>
    <w:rsid w:val="00796D48"/>
    <w:rsid w:val="007B35B4"/>
    <w:rsid w:val="007B4B40"/>
    <w:rsid w:val="007B56D0"/>
    <w:rsid w:val="007B5829"/>
    <w:rsid w:val="007B618B"/>
    <w:rsid w:val="007B6AFA"/>
    <w:rsid w:val="007B70AD"/>
    <w:rsid w:val="007C39A5"/>
    <w:rsid w:val="007C3C9E"/>
    <w:rsid w:val="007C3F9B"/>
    <w:rsid w:val="007C4604"/>
    <w:rsid w:val="007D4FFD"/>
    <w:rsid w:val="007D5918"/>
    <w:rsid w:val="007D78B2"/>
    <w:rsid w:val="008065E5"/>
    <w:rsid w:val="008306EB"/>
    <w:rsid w:val="00834422"/>
    <w:rsid w:val="00842C57"/>
    <w:rsid w:val="0087600A"/>
    <w:rsid w:val="008776DC"/>
    <w:rsid w:val="00877B94"/>
    <w:rsid w:val="00887D97"/>
    <w:rsid w:val="00897399"/>
    <w:rsid w:val="008A1170"/>
    <w:rsid w:val="008A1533"/>
    <w:rsid w:val="008A30B9"/>
    <w:rsid w:val="008A48D6"/>
    <w:rsid w:val="008A7908"/>
    <w:rsid w:val="008B4E0F"/>
    <w:rsid w:val="008C1D8F"/>
    <w:rsid w:val="008D1199"/>
    <w:rsid w:val="008D2EE9"/>
    <w:rsid w:val="008E3CFD"/>
    <w:rsid w:val="008F0F24"/>
    <w:rsid w:val="008F12B1"/>
    <w:rsid w:val="008F4ADA"/>
    <w:rsid w:val="008F6324"/>
    <w:rsid w:val="0090292E"/>
    <w:rsid w:val="00905EDC"/>
    <w:rsid w:val="009132E9"/>
    <w:rsid w:val="0091585D"/>
    <w:rsid w:val="00916CA2"/>
    <w:rsid w:val="00917EA6"/>
    <w:rsid w:val="00920E43"/>
    <w:rsid w:val="0092373B"/>
    <w:rsid w:val="0092680F"/>
    <w:rsid w:val="009279E4"/>
    <w:rsid w:val="00931B97"/>
    <w:rsid w:val="009412FA"/>
    <w:rsid w:val="00945ADC"/>
    <w:rsid w:val="00952716"/>
    <w:rsid w:val="00973973"/>
    <w:rsid w:val="00973A68"/>
    <w:rsid w:val="0097525C"/>
    <w:rsid w:val="00982E34"/>
    <w:rsid w:val="0099180A"/>
    <w:rsid w:val="009940A2"/>
    <w:rsid w:val="00995B6E"/>
    <w:rsid w:val="009A46C3"/>
    <w:rsid w:val="009B5546"/>
    <w:rsid w:val="009F2AFA"/>
    <w:rsid w:val="009F2C54"/>
    <w:rsid w:val="009F337F"/>
    <w:rsid w:val="00A035BC"/>
    <w:rsid w:val="00A12FED"/>
    <w:rsid w:val="00A13AC1"/>
    <w:rsid w:val="00A14CC6"/>
    <w:rsid w:val="00A23750"/>
    <w:rsid w:val="00A262C4"/>
    <w:rsid w:val="00A377E0"/>
    <w:rsid w:val="00A43325"/>
    <w:rsid w:val="00A51150"/>
    <w:rsid w:val="00A5473B"/>
    <w:rsid w:val="00A77A62"/>
    <w:rsid w:val="00A87B42"/>
    <w:rsid w:val="00A904C7"/>
    <w:rsid w:val="00A94A69"/>
    <w:rsid w:val="00A97F0A"/>
    <w:rsid w:val="00AA3510"/>
    <w:rsid w:val="00AA5F7A"/>
    <w:rsid w:val="00AA6BA7"/>
    <w:rsid w:val="00AC5404"/>
    <w:rsid w:val="00AD1B2C"/>
    <w:rsid w:val="00AD6D70"/>
    <w:rsid w:val="00AE5993"/>
    <w:rsid w:val="00AE604C"/>
    <w:rsid w:val="00B12473"/>
    <w:rsid w:val="00B1532E"/>
    <w:rsid w:val="00B40497"/>
    <w:rsid w:val="00B56A99"/>
    <w:rsid w:val="00B57BC0"/>
    <w:rsid w:val="00B67DC5"/>
    <w:rsid w:val="00B724C5"/>
    <w:rsid w:val="00B77ED3"/>
    <w:rsid w:val="00B84B52"/>
    <w:rsid w:val="00B93BC1"/>
    <w:rsid w:val="00B9586C"/>
    <w:rsid w:val="00B971E3"/>
    <w:rsid w:val="00B97B25"/>
    <w:rsid w:val="00BA38DF"/>
    <w:rsid w:val="00BB0F11"/>
    <w:rsid w:val="00BB2938"/>
    <w:rsid w:val="00BB7CEC"/>
    <w:rsid w:val="00BC109C"/>
    <w:rsid w:val="00BC394F"/>
    <w:rsid w:val="00BC4A72"/>
    <w:rsid w:val="00BE704D"/>
    <w:rsid w:val="00BF17E8"/>
    <w:rsid w:val="00BF181F"/>
    <w:rsid w:val="00BF4955"/>
    <w:rsid w:val="00BF5CC3"/>
    <w:rsid w:val="00BF6F72"/>
    <w:rsid w:val="00C01EE1"/>
    <w:rsid w:val="00C07CE9"/>
    <w:rsid w:val="00C1099F"/>
    <w:rsid w:val="00C14455"/>
    <w:rsid w:val="00C1639E"/>
    <w:rsid w:val="00C20046"/>
    <w:rsid w:val="00C249F5"/>
    <w:rsid w:val="00C302AC"/>
    <w:rsid w:val="00C306D5"/>
    <w:rsid w:val="00C356EA"/>
    <w:rsid w:val="00C4683E"/>
    <w:rsid w:val="00C62577"/>
    <w:rsid w:val="00C65537"/>
    <w:rsid w:val="00C70722"/>
    <w:rsid w:val="00C709BF"/>
    <w:rsid w:val="00C75DF7"/>
    <w:rsid w:val="00C809D0"/>
    <w:rsid w:val="00C82758"/>
    <w:rsid w:val="00C84403"/>
    <w:rsid w:val="00C87C23"/>
    <w:rsid w:val="00C91770"/>
    <w:rsid w:val="00CA11E2"/>
    <w:rsid w:val="00CB3C01"/>
    <w:rsid w:val="00CB7413"/>
    <w:rsid w:val="00CC6012"/>
    <w:rsid w:val="00CC7264"/>
    <w:rsid w:val="00CC7792"/>
    <w:rsid w:val="00CD1C1C"/>
    <w:rsid w:val="00CD2066"/>
    <w:rsid w:val="00CE19D3"/>
    <w:rsid w:val="00CE35D1"/>
    <w:rsid w:val="00CE39DF"/>
    <w:rsid w:val="00CF3420"/>
    <w:rsid w:val="00D008F6"/>
    <w:rsid w:val="00D126AA"/>
    <w:rsid w:val="00D131C7"/>
    <w:rsid w:val="00D23FD1"/>
    <w:rsid w:val="00D2531B"/>
    <w:rsid w:val="00D27459"/>
    <w:rsid w:val="00D31ECE"/>
    <w:rsid w:val="00D33790"/>
    <w:rsid w:val="00D420B2"/>
    <w:rsid w:val="00D567BA"/>
    <w:rsid w:val="00D6140E"/>
    <w:rsid w:val="00D61CB9"/>
    <w:rsid w:val="00D64B7D"/>
    <w:rsid w:val="00D65F26"/>
    <w:rsid w:val="00D66177"/>
    <w:rsid w:val="00D677E8"/>
    <w:rsid w:val="00D72D27"/>
    <w:rsid w:val="00D84A0F"/>
    <w:rsid w:val="00D872AC"/>
    <w:rsid w:val="00D9401E"/>
    <w:rsid w:val="00D95252"/>
    <w:rsid w:val="00D96A35"/>
    <w:rsid w:val="00DA1546"/>
    <w:rsid w:val="00DC0C4B"/>
    <w:rsid w:val="00DC2A21"/>
    <w:rsid w:val="00DC63C6"/>
    <w:rsid w:val="00DC6F71"/>
    <w:rsid w:val="00DE1FDC"/>
    <w:rsid w:val="00DE42AD"/>
    <w:rsid w:val="00DF2324"/>
    <w:rsid w:val="00E257B2"/>
    <w:rsid w:val="00E265FE"/>
    <w:rsid w:val="00E306FD"/>
    <w:rsid w:val="00E33FB2"/>
    <w:rsid w:val="00E37053"/>
    <w:rsid w:val="00E4087D"/>
    <w:rsid w:val="00E53FED"/>
    <w:rsid w:val="00E5547A"/>
    <w:rsid w:val="00E55BDB"/>
    <w:rsid w:val="00E60451"/>
    <w:rsid w:val="00E629B0"/>
    <w:rsid w:val="00E651E7"/>
    <w:rsid w:val="00E670C2"/>
    <w:rsid w:val="00E72DEB"/>
    <w:rsid w:val="00E7582D"/>
    <w:rsid w:val="00E80389"/>
    <w:rsid w:val="00E8580A"/>
    <w:rsid w:val="00E86DF8"/>
    <w:rsid w:val="00E928E9"/>
    <w:rsid w:val="00E9377B"/>
    <w:rsid w:val="00E93C92"/>
    <w:rsid w:val="00EA36EF"/>
    <w:rsid w:val="00EA5A35"/>
    <w:rsid w:val="00EA6AF4"/>
    <w:rsid w:val="00EB0CE3"/>
    <w:rsid w:val="00EB2C3F"/>
    <w:rsid w:val="00EB411C"/>
    <w:rsid w:val="00EC4F61"/>
    <w:rsid w:val="00EC6031"/>
    <w:rsid w:val="00EC7B95"/>
    <w:rsid w:val="00ED0E92"/>
    <w:rsid w:val="00EE20ED"/>
    <w:rsid w:val="00EE3D6F"/>
    <w:rsid w:val="00EE73C8"/>
    <w:rsid w:val="00EF641B"/>
    <w:rsid w:val="00F014E3"/>
    <w:rsid w:val="00F10EBF"/>
    <w:rsid w:val="00F12586"/>
    <w:rsid w:val="00F16D50"/>
    <w:rsid w:val="00F24D37"/>
    <w:rsid w:val="00F3589D"/>
    <w:rsid w:val="00F50C3B"/>
    <w:rsid w:val="00F558B2"/>
    <w:rsid w:val="00F5761D"/>
    <w:rsid w:val="00F63E2E"/>
    <w:rsid w:val="00F65C14"/>
    <w:rsid w:val="00F660A5"/>
    <w:rsid w:val="00F74497"/>
    <w:rsid w:val="00F83171"/>
    <w:rsid w:val="00F8551C"/>
    <w:rsid w:val="00F86C23"/>
    <w:rsid w:val="00F87DEF"/>
    <w:rsid w:val="00FA2C6D"/>
    <w:rsid w:val="00FA6D29"/>
    <w:rsid w:val="00FB5082"/>
    <w:rsid w:val="00FD5473"/>
    <w:rsid w:val="00FE0E62"/>
    <w:rsid w:val="00FE1F66"/>
    <w:rsid w:val="00FE4730"/>
    <w:rsid w:val="00FE4F6C"/>
    <w:rsid w:val="00FF0376"/>
    <w:rsid w:val="00FF6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E8AA88"/>
  <w15:chartTrackingRefBased/>
  <w15:docId w15:val="{47D8308B-CEE2-4FE7-A46F-17C85FA69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5F50"/>
    <w:pPr>
      <w:spacing w:before="360" w:after="360" w:line="360" w:lineRule="auto"/>
    </w:pPr>
    <w:rPr>
      <w:rFonts w:ascii="Arial" w:hAnsi="Arial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685D"/>
    <w:pPr>
      <w:keepNext/>
      <w:keepLines/>
      <w:spacing w:after="80"/>
      <w:outlineLvl w:val="0"/>
    </w:pPr>
    <w:rPr>
      <w:rFonts w:eastAsiaTheme="majorEastAsia" w:cstheme="majorBidi"/>
      <w:b/>
      <w:color w:val="002C81" w:themeColor="accent1"/>
      <w:sz w:val="48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F6F72"/>
    <w:pPr>
      <w:keepNext/>
      <w:keepLines/>
      <w:spacing w:before="160" w:after="80"/>
      <w:ind w:left="1440"/>
      <w:outlineLvl w:val="1"/>
    </w:pPr>
    <w:rPr>
      <w:rFonts w:eastAsiaTheme="majorEastAsia" w:cstheme="majorBidi"/>
      <w:color w:val="64327F" w:themeColor="text2"/>
      <w:sz w:val="44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80389"/>
    <w:pPr>
      <w:keepNext/>
      <w:keepLines/>
      <w:spacing w:before="160" w:after="80"/>
      <w:outlineLvl w:val="2"/>
    </w:pPr>
    <w:rPr>
      <w:rFonts w:eastAsiaTheme="majorEastAsia" w:cstheme="majorBidi"/>
      <w:b/>
      <w:color w:val="64327F" w:themeColor="text2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6F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206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6FEC"/>
    <w:pPr>
      <w:keepNext/>
      <w:keepLines/>
      <w:spacing w:before="80" w:after="40"/>
      <w:outlineLvl w:val="4"/>
    </w:pPr>
    <w:rPr>
      <w:rFonts w:eastAsiaTheme="majorEastAsia" w:cstheme="majorBidi"/>
      <w:color w:val="00206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6FE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6FE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6FE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6FE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685D"/>
    <w:rPr>
      <w:rFonts w:ascii="Arial" w:eastAsiaTheme="majorEastAsia" w:hAnsi="Arial" w:cstheme="majorBidi"/>
      <w:b/>
      <w:color w:val="002C81" w:themeColor="accent1"/>
      <w:sz w:val="4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F6F72"/>
    <w:rPr>
      <w:rFonts w:ascii="Arial" w:eastAsiaTheme="majorEastAsia" w:hAnsi="Arial" w:cstheme="majorBidi"/>
      <w:color w:val="64327F" w:themeColor="text2"/>
      <w:sz w:val="4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80389"/>
    <w:rPr>
      <w:rFonts w:ascii="Arial" w:eastAsiaTheme="majorEastAsia" w:hAnsi="Arial" w:cstheme="majorBidi"/>
      <w:b/>
      <w:color w:val="64327F" w:themeColor="text2"/>
      <w:sz w:val="4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6FEC"/>
    <w:rPr>
      <w:rFonts w:eastAsiaTheme="majorEastAsia" w:cstheme="majorBidi"/>
      <w:i/>
      <w:iCs/>
      <w:color w:val="00206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6FEC"/>
    <w:rPr>
      <w:rFonts w:eastAsiaTheme="majorEastAsia" w:cstheme="majorBidi"/>
      <w:color w:val="00206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6F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6F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6F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6F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546FE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6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6D70"/>
    <w:pPr>
      <w:numPr>
        <w:ilvl w:val="1"/>
      </w:numPr>
      <w:spacing w:before="120" w:after="120"/>
    </w:pPr>
    <w:rPr>
      <w:rFonts w:eastAsiaTheme="majorEastAsia" w:cstheme="majorBidi"/>
      <w:i/>
      <w:color w:val="64327F" w:themeColor="text2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6D70"/>
    <w:rPr>
      <w:rFonts w:ascii="Arial" w:eastAsiaTheme="majorEastAsia" w:hAnsi="Arial" w:cstheme="majorBidi"/>
      <w:i/>
      <w:color w:val="64327F" w:themeColor="text2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99180A"/>
    <w:pPr>
      <w:pBdr>
        <w:top w:val="single" w:sz="12" w:space="4" w:color="002C81" w:themeColor="accent1"/>
        <w:bottom w:val="single" w:sz="12" w:space="4" w:color="002C81" w:themeColor="accent1"/>
      </w:pBdr>
      <w:spacing w:before="280" w:after="280"/>
      <w:jc w:val="center"/>
    </w:pPr>
    <w:rPr>
      <w:iCs/>
      <w:color w:val="002C81" w:themeColor="accent1"/>
      <w:sz w:val="36"/>
    </w:rPr>
  </w:style>
  <w:style w:type="character" w:customStyle="1" w:styleId="QuoteChar">
    <w:name w:val="Quote Char"/>
    <w:basedOn w:val="DefaultParagraphFont"/>
    <w:link w:val="Quote"/>
    <w:uiPriority w:val="29"/>
    <w:rsid w:val="0099180A"/>
    <w:rPr>
      <w:rFonts w:ascii="Arial" w:hAnsi="Arial"/>
      <w:iCs/>
      <w:color w:val="002C81" w:themeColor="accent1"/>
      <w:sz w:val="36"/>
    </w:rPr>
  </w:style>
  <w:style w:type="paragraph" w:styleId="ListParagraph">
    <w:name w:val="List Paragraph"/>
    <w:basedOn w:val="Normal"/>
    <w:uiPriority w:val="34"/>
    <w:rsid w:val="008F12B1"/>
    <w:pPr>
      <w:spacing w:before="480" w:after="480"/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546FEC"/>
    <w:rPr>
      <w:i/>
      <w:iCs/>
      <w:color w:val="002060" w:themeColor="accent1" w:themeShade="BF"/>
    </w:rPr>
  </w:style>
  <w:style w:type="character" w:styleId="SubtleReference">
    <w:name w:val="Subtle Reference"/>
    <w:basedOn w:val="DefaultParagraphFont"/>
    <w:uiPriority w:val="31"/>
    <w:rsid w:val="007B35B4"/>
    <w:rPr>
      <w:smallCaps/>
      <w:color w:val="5A5A5A" w:themeColor="text1" w:themeTint="A5"/>
    </w:rPr>
  </w:style>
  <w:style w:type="paragraph" w:styleId="NoSpacing">
    <w:name w:val="No Spacing"/>
    <w:link w:val="NoSpacingChar"/>
    <w:uiPriority w:val="1"/>
    <w:qFormat/>
    <w:rsid w:val="00E80389"/>
    <w:rPr>
      <w:rFonts w:ascii="Arial" w:eastAsiaTheme="minorEastAsia" w:hAnsi="Arial"/>
      <w:kern w:val="0"/>
      <w:sz w:val="22"/>
      <w:szCs w:val="22"/>
      <w:lang w:val="en-US" w:eastAsia="zh-CN"/>
      <w14:ligatures w14:val="none"/>
    </w:rPr>
  </w:style>
  <w:style w:type="character" w:styleId="IntenseReference">
    <w:name w:val="Intense Reference"/>
    <w:basedOn w:val="DefaultParagraphFont"/>
    <w:uiPriority w:val="32"/>
    <w:rsid w:val="00546FEC"/>
    <w:rPr>
      <w:b/>
      <w:bCs/>
      <w:smallCaps/>
      <w:color w:val="002060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E80389"/>
    <w:rPr>
      <w:rFonts w:ascii="Arial" w:hAnsi="Arial"/>
      <w:b/>
      <w:bCs/>
      <w:i w:val="0"/>
    </w:rPr>
  </w:style>
  <w:style w:type="character" w:customStyle="1" w:styleId="NoSpacingChar">
    <w:name w:val="No Spacing Char"/>
    <w:basedOn w:val="DefaultParagraphFont"/>
    <w:link w:val="NoSpacing"/>
    <w:uiPriority w:val="1"/>
    <w:rsid w:val="00E80389"/>
    <w:rPr>
      <w:rFonts w:ascii="Arial" w:eastAsiaTheme="minorEastAsia" w:hAnsi="Arial"/>
      <w:kern w:val="0"/>
      <w:sz w:val="22"/>
      <w:szCs w:val="22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916C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6CA2"/>
    <w:rPr>
      <w:rFonts w:ascii="Proxima Nova Rg" w:hAnsi="Proxima Nova Rg"/>
      <w:sz w:val="28"/>
    </w:rPr>
  </w:style>
  <w:style w:type="paragraph" w:styleId="Footer">
    <w:name w:val="footer"/>
    <w:basedOn w:val="Normal"/>
    <w:link w:val="FooterChar"/>
    <w:uiPriority w:val="99"/>
    <w:unhideWhenUsed/>
    <w:rsid w:val="00916C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6CA2"/>
    <w:rPr>
      <w:rFonts w:ascii="Proxima Nova Rg" w:hAnsi="Proxima Nova Rg"/>
      <w:sz w:val="28"/>
    </w:rPr>
  </w:style>
  <w:style w:type="table" w:styleId="TableGrid">
    <w:name w:val="Table Grid"/>
    <w:basedOn w:val="TableNormal"/>
    <w:uiPriority w:val="39"/>
    <w:rsid w:val="007058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0">
    <w:name w:val="Heading 0"/>
    <w:basedOn w:val="Heading1"/>
    <w:autoRedefine/>
    <w:qFormat/>
    <w:rsid w:val="00F87DEF"/>
    <w:pPr>
      <w:spacing w:line="240" w:lineRule="auto"/>
    </w:pPr>
    <w:rPr>
      <w:sz w:val="96"/>
    </w:rPr>
  </w:style>
  <w:style w:type="character" w:styleId="PageNumber">
    <w:name w:val="page number"/>
    <w:basedOn w:val="DefaultParagraphFont"/>
    <w:uiPriority w:val="99"/>
    <w:semiHidden/>
    <w:unhideWhenUsed/>
    <w:rsid w:val="00705F50"/>
  </w:style>
  <w:style w:type="table" w:styleId="ListTable3-Accent1">
    <w:name w:val="List Table 3 Accent 1"/>
    <w:basedOn w:val="TableNormal"/>
    <w:uiPriority w:val="48"/>
    <w:rsid w:val="0055685D"/>
    <w:tblPr>
      <w:tblStyleRowBandSize w:val="1"/>
      <w:tblStyleColBandSize w:val="1"/>
      <w:tblBorders>
        <w:top w:val="single" w:sz="4" w:space="0" w:color="002C81" w:themeColor="accent1"/>
        <w:left w:val="single" w:sz="4" w:space="0" w:color="002C81" w:themeColor="accent1"/>
        <w:bottom w:val="single" w:sz="4" w:space="0" w:color="002C81" w:themeColor="accent1"/>
        <w:right w:val="single" w:sz="4" w:space="0" w:color="002C8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C81" w:themeFill="accent1"/>
      </w:tcPr>
    </w:tblStylePr>
    <w:tblStylePr w:type="lastRow">
      <w:rPr>
        <w:b/>
        <w:bCs/>
      </w:rPr>
      <w:tblPr/>
      <w:tcPr>
        <w:tcBorders>
          <w:top w:val="double" w:sz="4" w:space="0" w:color="002C8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C81" w:themeColor="accent1"/>
          <w:right w:val="single" w:sz="4" w:space="0" w:color="002C81" w:themeColor="accent1"/>
        </w:tcBorders>
      </w:tcPr>
    </w:tblStylePr>
    <w:tblStylePr w:type="band1Horz">
      <w:tblPr/>
      <w:tcPr>
        <w:tcBorders>
          <w:top w:val="single" w:sz="4" w:space="0" w:color="002C81" w:themeColor="accent1"/>
          <w:bottom w:val="single" w:sz="4" w:space="0" w:color="002C8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C81" w:themeColor="accent1"/>
          <w:left w:val="nil"/>
        </w:tcBorders>
      </w:tcPr>
    </w:tblStylePr>
    <w:tblStylePr w:type="swCell">
      <w:tblPr/>
      <w:tcPr>
        <w:tcBorders>
          <w:top w:val="double" w:sz="4" w:space="0" w:color="002C81" w:themeColor="accent1"/>
          <w:right w:val="nil"/>
        </w:tcBorders>
      </w:tcPr>
    </w:tblStylePr>
  </w:style>
  <w:style w:type="table" w:customStyle="1" w:styleId="TheRightDirectionHeaderRow">
    <w:name w:val="The Right Direction Header Row"/>
    <w:basedOn w:val="TableNormal"/>
    <w:uiPriority w:val="99"/>
    <w:rsid w:val="00D84A0F"/>
    <w:rPr>
      <w:rFonts w:ascii="Arial" w:hAnsi="Arial"/>
      <w:sz w:val="28"/>
    </w:rPr>
    <w:tblPr>
      <w:tblStyleRowBandSize w:val="1"/>
      <w:tblBorders>
        <w:left w:val="single" w:sz="4" w:space="0" w:color="64327F" w:themeColor="text2"/>
        <w:insideH w:val="single" w:sz="4" w:space="0" w:color="64327F" w:themeColor="text2"/>
        <w:insideV w:val="single" w:sz="8" w:space="0" w:color="64327F" w:themeColor="text2"/>
      </w:tblBorders>
      <w:tblCellMar>
        <w:top w:w="113" w:type="dxa"/>
        <w:bottom w:w="113" w:type="dxa"/>
      </w:tblCellMar>
    </w:tblPr>
    <w:tcPr>
      <w:shd w:val="clear" w:color="auto" w:fill="E0DEF7" w:themeFill="background2"/>
      <w:tcMar>
        <w:top w:w="113" w:type="dxa"/>
        <w:left w:w="113" w:type="dxa"/>
        <w:bottom w:w="113" w:type="dxa"/>
        <w:right w:w="113" w:type="dxa"/>
      </w:tcMar>
    </w:tcPr>
    <w:tblStylePr w:type="firstRow">
      <w:pPr>
        <w:jc w:val="center"/>
      </w:pPr>
      <w:rPr>
        <w:rFonts w:ascii="Arial" w:hAnsi="Arial"/>
        <w:b/>
        <w:sz w:val="32"/>
      </w:rPr>
      <w:tblPr/>
      <w:tcPr>
        <w:tcBorders>
          <w:insideV w:val="single" w:sz="8" w:space="0" w:color="FFFFFF" w:themeColor="background1"/>
        </w:tcBorders>
        <w:shd w:val="clear" w:color="auto" w:fill="002C81" w:themeFill="accent1"/>
        <w:vAlign w:val="center"/>
      </w:tcPr>
    </w:tblStylePr>
  </w:style>
  <w:style w:type="table" w:customStyle="1" w:styleId="TheRightDirectionHeaderColumn">
    <w:name w:val="The Right Direction Header Column"/>
    <w:basedOn w:val="TheRightDirectionHeaderRow"/>
    <w:uiPriority w:val="99"/>
    <w:rsid w:val="00017A01"/>
    <w:tblPr>
      <w:tblStyleColBandSize w:val="1"/>
      <w:tblBorders>
        <w:left w:val="single" w:sz="8" w:space="0" w:color="64327F" w:themeColor="text2"/>
        <w:insideH w:val="single" w:sz="8" w:space="0" w:color="64327F" w:themeColor="text2"/>
        <w:insideV w:val="none" w:sz="0" w:space="0" w:color="auto"/>
      </w:tblBorders>
      <w:tblCellMar>
        <w:top w:w="28" w:type="dxa"/>
        <w:bottom w:w="28" w:type="dxa"/>
      </w:tblCellMar>
    </w:tblPr>
    <w:tcPr>
      <w:shd w:val="clear" w:color="auto" w:fill="E0DEF7" w:themeFill="background2"/>
      <w:tcMar>
        <w:top w:w="0" w:type="nil"/>
        <w:left w:w="0" w:type="nil"/>
        <w:bottom w:w="0" w:type="nil"/>
        <w:right w:w="0" w:type="nil"/>
      </w:tcMar>
    </w:tcPr>
    <w:tblStylePr w:type="firstRow">
      <w:pPr>
        <w:jc w:val="left"/>
      </w:pPr>
      <w:rPr>
        <w:rFonts w:ascii="Arial" w:hAnsi="Arial"/>
        <w:b w:val="0"/>
        <w:sz w:val="32"/>
      </w:rPr>
      <w:tblPr/>
      <w:tcPr>
        <w:tcBorders>
          <w:insideV w:val="single" w:sz="8" w:space="0" w:color="FFFFFF" w:themeColor="background1"/>
        </w:tcBorders>
        <w:shd w:val="clear" w:color="auto" w:fill="E0DEF7" w:themeFill="background2"/>
        <w:vAlign w:val="center"/>
      </w:tcPr>
    </w:tblStylePr>
    <w:tblStylePr w:type="firstCol">
      <w:pPr>
        <w:jc w:val="center"/>
      </w:pPr>
      <w:rPr>
        <w:rFonts w:asciiTheme="minorHAnsi" w:hAnsiTheme="minorHAnsi"/>
        <w:b/>
        <w:sz w:val="32"/>
      </w:rPr>
      <w:tblPr/>
      <w:tcPr>
        <w:tcBorders>
          <w:insideH w:val="single" w:sz="4" w:space="0" w:color="FFFFFF" w:themeColor="background1"/>
        </w:tcBorders>
        <w:shd w:val="clear" w:color="auto" w:fill="002C81" w:themeFill="accent1"/>
        <w:vAlign w:val="center"/>
      </w:tcPr>
    </w:tblStylePr>
    <w:tblStylePr w:type="nwCell">
      <w:pPr>
        <w:jc w:val="center"/>
      </w:pPr>
      <w:rPr>
        <w:rFonts w:asciiTheme="minorHAnsi" w:hAnsiTheme="minorHAnsi"/>
        <w:b/>
        <w:sz w:val="32"/>
      </w:rPr>
      <w:tblPr/>
      <w:tcPr>
        <w:tcBorders>
          <w:insideH w:val="nil"/>
        </w:tcBorders>
        <w:shd w:val="clear" w:color="auto" w:fill="002C81" w:themeFill="accent1"/>
        <w:vAlign w:val="center"/>
      </w:tcPr>
    </w:tblStylePr>
  </w:style>
  <w:style w:type="numbering" w:customStyle="1" w:styleId="CurrentList1">
    <w:name w:val="Current List1"/>
    <w:uiPriority w:val="99"/>
    <w:rsid w:val="008F12B1"/>
    <w:pPr>
      <w:numPr>
        <w:numId w:val="2"/>
      </w:numPr>
    </w:pPr>
  </w:style>
  <w:style w:type="paragraph" w:customStyle="1" w:styleId="Bulletpoints">
    <w:name w:val="Bullet points"/>
    <w:basedOn w:val="ListParagraph"/>
    <w:autoRedefine/>
    <w:qFormat/>
    <w:rsid w:val="0071404C"/>
    <w:pPr>
      <w:numPr>
        <w:numId w:val="1"/>
      </w:numPr>
      <w:spacing w:after="600"/>
      <w:contextualSpacing w:val="0"/>
      <w:outlineLvl w:val="0"/>
    </w:pPr>
    <w:rPr>
      <w:bCs/>
      <w:szCs w:val="36"/>
    </w:rPr>
  </w:style>
  <w:style w:type="paragraph" w:customStyle="1" w:styleId="Numbered">
    <w:name w:val="Numbered"/>
    <w:basedOn w:val="Bulletpoints"/>
    <w:rsid w:val="003610EF"/>
    <w:rPr>
      <w:b/>
    </w:rPr>
  </w:style>
  <w:style w:type="paragraph" w:customStyle="1" w:styleId="Numberedlist">
    <w:name w:val="Numbered list"/>
    <w:basedOn w:val="Bulletpoints"/>
    <w:autoRedefine/>
    <w:qFormat/>
    <w:rsid w:val="0071404C"/>
    <w:pPr>
      <w:numPr>
        <w:numId w:val="3"/>
      </w:numPr>
    </w:pPr>
  </w:style>
  <w:style w:type="numbering" w:customStyle="1" w:styleId="CurrentList2">
    <w:name w:val="Current List2"/>
    <w:uiPriority w:val="99"/>
    <w:rsid w:val="003610EF"/>
    <w:pPr>
      <w:numPr>
        <w:numId w:val="4"/>
      </w:numPr>
    </w:pPr>
  </w:style>
  <w:style w:type="numbering" w:customStyle="1" w:styleId="CurrentList3">
    <w:name w:val="Current List3"/>
    <w:uiPriority w:val="99"/>
    <w:rsid w:val="0071404C"/>
    <w:pPr>
      <w:numPr>
        <w:numId w:val="6"/>
      </w:numPr>
    </w:pPr>
  </w:style>
  <w:style w:type="numbering" w:customStyle="1" w:styleId="CurrentList4">
    <w:name w:val="Current List4"/>
    <w:uiPriority w:val="99"/>
    <w:rsid w:val="0071404C"/>
    <w:pPr>
      <w:numPr>
        <w:numId w:val="7"/>
      </w:numPr>
    </w:pPr>
  </w:style>
  <w:style w:type="numbering" w:customStyle="1" w:styleId="CurrentList5">
    <w:name w:val="Current List5"/>
    <w:uiPriority w:val="99"/>
    <w:rsid w:val="0071404C"/>
    <w:pPr>
      <w:numPr>
        <w:numId w:val="8"/>
      </w:numPr>
    </w:pPr>
  </w:style>
  <w:style w:type="numbering" w:customStyle="1" w:styleId="CurrentList6">
    <w:name w:val="Current List6"/>
    <w:uiPriority w:val="99"/>
    <w:rsid w:val="0071404C"/>
    <w:pPr>
      <w:numPr>
        <w:numId w:val="9"/>
      </w:numPr>
    </w:pPr>
  </w:style>
  <w:style w:type="paragraph" w:styleId="Revision">
    <w:name w:val="Revision"/>
    <w:hidden/>
    <w:uiPriority w:val="99"/>
    <w:semiHidden/>
    <w:rsid w:val="00FE1F66"/>
    <w:rPr>
      <w:rFonts w:ascii="Arial" w:hAnsi="Arial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4616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16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16D1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16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16D1"/>
    <w:rPr>
      <w:rFonts w:ascii="Arial" w:hAnsi="Arial"/>
      <w:b/>
      <w:bCs/>
      <w:sz w:val="20"/>
      <w:szCs w:val="20"/>
    </w:rPr>
  </w:style>
  <w:style w:type="paragraph" w:customStyle="1" w:styleId="website">
    <w:name w:val="website"/>
    <w:basedOn w:val="Normal"/>
    <w:link w:val="websiteChar"/>
    <w:qFormat/>
    <w:rsid w:val="006A76AF"/>
  </w:style>
  <w:style w:type="character" w:customStyle="1" w:styleId="websiteChar">
    <w:name w:val="website Char"/>
    <w:basedOn w:val="DefaultParagraphFont"/>
    <w:link w:val="website"/>
    <w:rsid w:val="006A76AF"/>
    <w:rPr>
      <w:rFonts w:ascii="Arial" w:hAnsi="Arial"/>
      <w:sz w:val="28"/>
    </w:rPr>
  </w:style>
  <w:style w:type="character" w:styleId="Hyperlink">
    <w:name w:val="Hyperlink"/>
    <w:basedOn w:val="DefaultParagraphFont"/>
    <w:uiPriority w:val="99"/>
    <w:unhideWhenUsed/>
    <w:rsid w:val="00B56A9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6A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hyperlink" Target="https://therightdirectionpbs.com/resources/using-discussion-mats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therightdirectionpbs.com/resources/using-key-word-sign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frean\The%20University%20of%20Melbourne\Disability%20Inclusion%20Activities%20SSPS%20-%20Documents\The%20Right%20Direction%20QSC%20project\Shared%20Uni%20resource%20refinements\1%20Ready%20for%20Jen%20(writing%20&amp;%20design)\The%20Right%20Direction%20Template.dotx" TargetMode="External"/></Relationships>
</file>

<file path=word/theme/theme1.xml><?xml version="1.0" encoding="utf-8"?>
<a:theme xmlns:a="http://schemas.openxmlformats.org/drawingml/2006/main" name="The Right Direction">
  <a:themeElements>
    <a:clrScheme name="The Right Direction">
      <a:dk1>
        <a:srgbClr val="000000"/>
      </a:dk1>
      <a:lt1>
        <a:srgbClr val="FFFFFF"/>
      </a:lt1>
      <a:dk2>
        <a:srgbClr val="64327F"/>
      </a:dk2>
      <a:lt2>
        <a:srgbClr val="E0DEF7"/>
      </a:lt2>
      <a:accent1>
        <a:srgbClr val="002C81"/>
      </a:accent1>
      <a:accent2>
        <a:srgbClr val="C8D9F8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The Right Direction" id="{6D2DE67C-6014-1E4B-A3D1-8F143318E821}" vid="{5398275B-5BFA-B74E-9ADF-E7CE2646D36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8E60BBC8D9E2489D56D365EAE877EB" ma:contentTypeVersion="15" ma:contentTypeDescription="Create a new document." ma:contentTypeScope="" ma:versionID="c04909cc5c7e2d862b88907eb7ca99cf">
  <xsd:schema xmlns:xsd="http://www.w3.org/2001/XMLSchema" xmlns:xs="http://www.w3.org/2001/XMLSchema" xmlns:p="http://schemas.microsoft.com/office/2006/metadata/properties" xmlns:ns2="2a0b4d59-bf8a-44e9-b0b4-26c107a0627a" xmlns:ns3="515a5ac3-9260-4d2b-bae1-c9800d8dd6b0" targetNamespace="http://schemas.microsoft.com/office/2006/metadata/properties" ma:root="true" ma:fieldsID="c55b1079b9c92c6bcc885d3d79ffdeae" ns2:_="" ns3:_="">
    <xsd:import namespace="2a0b4d59-bf8a-44e9-b0b4-26c107a0627a"/>
    <xsd:import namespace="515a5ac3-9260-4d2b-bae1-c9800d8dd6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0b4d59-bf8a-44e9-b0b4-26c107a062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b163b37-248a-4bdb-8038-6e8df1cc47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5a5ac3-9260-4d2b-bae1-c9800d8dd6b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e22d2eaf-6992-40b7-be39-2e9d8a3fae9e}" ma:internalName="TaxCatchAll" ma:showField="CatchAllData" ma:web="515a5ac3-9260-4d2b-bae1-c9800d8dd6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15a5ac3-9260-4d2b-bae1-c9800d8dd6b0" xsi:nil="true"/>
    <lcf76f155ced4ddcb4097134ff3c332f xmlns="2a0b4d59-bf8a-44e9-b0b4-26c107a0627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F79D98D-A079-C349-B143-302ABD05C5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204725-A71F-42F1-834B-D05A2F5857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0b4d59-bf8a-44e9-b0b4-26c107a0627a"/>
    <ds:schemaRef ds:uri="515a5ac3-9260-4d2b-bae1-c9800d8dd6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9E7A299-9CBD-4457-86FF-232F11927DB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E7F26D-F391-4778-BA30-1B7B51B74372}">
  <ds:schemaRefs>
    <ds:schemaRef ds:uri="http://schemas.microsoft.com/office/2006/metadata/properties"/>
    <ds:schemaRef ds:uri="http://schemas.microsoft.com/office/infopath/2007/PartnerControls"/>
    <ds:schemaRef ds:uri="515a5ac3-9260-4d2b-bae1-c9800d8dd6b0"/>
    <ds:schemaRef ds:uri="2a0b4d59-bf8a-44e9-b0b4-26c107a0627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C:\Users\jfrean\The University of Melbourne\Disability Inclusion Activities SSPS - Documents\The Right Direction QSC project\Shared Uni resource refinements\1 Ready for Jen (writing &amp; design)\The Right Direction Template.dotx</Template>
  <TotalTime>199</TotalTime>
  <Pages>18</Pages>
  <Words>1189</Words>
  <Characters>6780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Frean</dc:creator>
  <cp:keywords/>
  <dc:description/>
  <cp:lastModifiedBy>Oliver Wedd</cp:lastModifiedBy>
  <cp:revision>176</cp:revision>
  <dcterms:created xsi:type="dcterms:W3CDTF">2025-07-14T03:21:00Z</dcterms:created>
  <dcterms:modified xsi:type="dcterms:W3CDTF">2025-08-26T02:56:00Z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0x010100A98E60BBC8D9E2489D56D365EAE877EB</vt:lpwstr>
  </property>
  <property fmtid="{D5CDD505-2E9C-101B-9397-08002B2CF9AE}" pid="3" name="MediaServiceImageTags">
    <vt:lpwstr/>
  </property>
</Properties>
</file>