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body>
    <w:sdt>
      <w:sdtPr>
        <w:id w:val="2136908748"/>
        <w:docPartObj>
          <w:docPartGallery w:val="Cover Pages"/>
          <w:docPartUnique/>
        </w:docPartObj>
      </w:sdtPr>
      <w:sdtContent>
        <w:p w:rsidR="00F87DEF" w:rsidP="005E442B" w:rsidRDefault="0092373B" w14:paraId="70A4A2A9" w14:textId="25BE7816">
          <w:pPr>
            <w:pStyle w:val="Heading0"/>
          </w:pPr>
          <w:r w:rsidRPr="00F87DE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098" behindDoc="1" locked="0" layoutInCell="1" allowOverlap="1" wp14:anchorId="6BAB03A4" wp14:editId="293ABF71">
                    <wp:simplePos x="0" y="0"/>
                    <wp:positionH relativeFrom="column">
                      <wp:posOffset>-6421911</wp:posOffset>
                    </wp:positionH>
                    <wp:positionV relativeFrom="page">
                      <wp:posOffset>-2400617</wp:posOffset>
                    </wp:positionV>
                    <wp:extent cx="23446559" cy="16292845"/>
                    <wp:effectExtent l="985838" t="1433512" r="0" b="1885633"/>
                    <wp:wrapNone/>
                    <wp:docPr id="1860181424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8233553" flipH="1" flipV="1">
                              <a:off x="0" y="0"/>
                              <a:ext cx="23446559" cy="16292845"/>
                              <a:chOff x="-4234708" y="1243999"/>
                              <a:chExt cx="13201352" cy="9172818"/>
                            </a:xfrm>
                            <a:solidFill>
                              <a:schemeClr val="bg1">
                                <a:alpha val="24000"/>
                              </a:schemeClr>
                            </a:solidFill>
                          </wpg:grpSpPr>
                          <pic:pic xmlns:pic="http://schemas.openxmlformats.org/drawingml/2006/picture">
                            <pic:nvPicPr>
                              <pic:cNvPr id="1542850207" name="Graphic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4335571">
                                <a:off x="1099125" y="-744641"/>
                                <a:ext cx="5878879" cy="98561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33235945" name="Graphic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7242853">
                                <a:off x="-2464016" y="3409205"/>
                                <a:ext cx="5236920" cy="8778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01BF717A">
                  <v:group id="Group 8" style="position:absolute;margin-left:-505.65pt;margin-top:-189pt;width:1846.2pt;height:1282.9pt;rotation:-3677058fd;flip:x y;z-index:-251664382;mso-position-vertical-relative:page;mso-width-relative:margin;mso-height-relative:margin" coordsize="132013,91728" coordorigin="-42347,12439" o:spid="_x0000_s1026" w14:anchorId="47712AA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Graphic 7" style="position:absolute;left:10991;top:-7447;width:58789;height:98561;rotation:4735600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">
                      <v:imagedata o:title="" r:id="rId13"/>
                    </v:shape>
                    <v:shape id="Graphic 7" style="position:absolute;left:-24641;top:34092;width:52370;height:87782;rotation:-4759166fd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">
                      <v:imagedata o:title="" r:id="rId13"/>
                    </v:shape>
                    <w10:wrap anchory="page"/>
                  </v:group>
                </w:pict>
              </mc:Fallback>
            </mc:AlternateContent>
          </w:r>
          <w:r w:rsidRPr="00F87DEF" w:rsidR="0079525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9" behindDoc="0" locked="0" layoutInCell="1" allowOverlap="1" wp14:anchorId="0DFB07A3" wp14:editId="4DCF0E5E">
                    <wp:simplePos x="0" y="0"/>
                    <wp:positionH relativeFrom="margin">
                      <wp:posOffset>20955</wp:posOffset>
                    </wp:positionH>
                    <wp:positionV relativeFrom="margin">
                      <wp:posOffset>-368300</wp:posOffset>
                    </wp:positionV>
                    <wp:extent cx="5654040" cy="0"/>
                    <wp:effectExtent l="0" t="12700" r="22860" b="12700"/>
                    <wp:wrapSquare wrapText="bothSides"/>
                    <wp:docPr id="2127991118" name="Straight Connector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5404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 w14:anchorId="4E997B13">
                  <v:line id="Straight Connector 10" style="position:absolute;z-index:25165209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o:spid="_x0000_s1026" strokecolor="#64327f [3215]" strokeweight="2pt" from="1.65pt,-29pt" to="446.85pt,-29pt" w14:anchorId="3C04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">
                    <v:stroke joinstyle="miter"/>
                    <w10:wrap type="square" anchorx="margin" anchory="margin"/>
                  </v:line>
                </w:pict>
              </mc:Fallback>
            </mc:AlternateContent>
          </w:r>
          <w:r w:rsidRPr="00F87DEF" w:rsidR="000B7E7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1" locked="0" layoutInCell="1" allowOverlap="1" wp14:anchorId="03C6BE89" wp14:editId="36B48127">
                    <wp:simplePos x="0" y="0"/>
                    <wp:positionH relativeFrom="page">
                      <wp:posOffset>1</wp:posOffset>
                    </wp:positionH>
                    <wp:positionV relativeFrom="page">
                      <wp:posOffset>0</wp:posOffset>
                    </wp:positionV>
                    <wp:extent cx="7564046" cy="10688955"/>
                    <wp:effectExtent l="0" t="0" r="5715" b="4445"/>
                    <wp:wrapNone/>
                    <wp:docPr id="464" name="Rectangle 127" title="Color backgr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4046" cy="1068895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779F7F24">
                  <v:rect id="Rectangle 127" style="position:absolute;margin-left:0;margin-top:0;width:595.6pt;height:841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Title: Color background" o:spid="_x0000_s1026" fillcolor="#e0def7 [3214]" stroked="f" w14:anchorId="36C8C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">
                    <w10:wrap anchorx="page" anchory="page"/>
                  </v:rect>
                </w:pict>
              </mc:Fallback>
            </mc:AlternateContent>
          </w:r>
          <w:r w:rsidRPr="005E442B" w:rsidR="005E442B">
            <w:t>My</w:t>
          </w:r>
          <w:r w:rsidR="005D0523">
            <w:t xml:space="preserve"> </w:t>
          </w:r>
          <w:r w:rsidR="00C12BBD">
            <w:t>behaviour support goals</w:t>
          </w:r>
        </w:p>
      </w:sdtContent>
    </w:sdt>
    <w:p w:rsidR="001A25E4" w:rsidP="00905EDC" w:rsidRDefault="008306EB" w14:paraId="770115EB" w14:textId="1711ABDA">
      <w:pPr>
        <w:pStyle w:val="Heading2"/>
        <w:ind w:left="0"/>
      </w:pPr>
      <w:r w:rsidRPr="008306EB">
        <w:t xml:space="preserve">Planning </w:t>
      </w:r>
      <w:r w:rsidR="001E4FB2">
        <w:t>that</w:t>
      </w:r>
      <w:r w:rsidRPr="008306EB">
        <w:t xml:space="preserve"> can help me achieve a good life </w:t>
      </w:r>
    </w:p>
    <w:p w:rsidRPr="00255576" w:rsidR="00255576" w:rsidP="00255576" w:rsidRDefault="00255576" w14:paraId="7FB2C131" w14:textId="77777777"/>
    <w:p w:rsidRPr="00255576" w:rsidR="00255576" w:rsidP="00255576" w:rsidRDefault="00255576" w14:paraId="07AA7981" w14:textId="77777777"/>
    <w:p w:rsidRPr="00255576" w:rsidR="00255576" w:rsidP="00255576" w:rsidRDefault="00255576" w14:paraId="3203F15A" w14:textId="77777777"/>
    <w:p w:rsidRPr="00255576" w:rsidR="00255576" w:rsidP="00255576" w:rsidRDefault="00255576" w14:paraId="5C4ED8F8" w14:textId="77777777"/>
    <w:p w:rsidR="00255576" w:rsidP="00255576" w:rsidRDefault="00CE35D1" w14:paraId="57E682AD" w14:textId="77777777">
      <w:r>
        <w:rPr>
          <w:noProof/>
        </w:rPr>
        <w:drawing>
          <wp:anchor distT="0" distB="0" distL="114300" distR="114300" simplePos="0" relativeHeight="251652097" behindDoc="0" locked="0" layoutInCell="1" allowOverlap="1" wp14:anchorId="566FF440" wp14:editId="45CB745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994025" cy="2103120"/>
            <wp:effectExtent l="0" t="0" r="3175" b="5080"/>
            <wp:wrapSquare wrapText="bothSides"/>
            <wp:docPr id="7400347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576" w:rsidP="00255576" w:rsidRDefault="00255576" w14:paraId="413005DB" w14:textId="77777777">
      <w:pPr>
        <w:tabs>
          <w:tab w:val="left" w:pos="8074"/>
        </w:tabs>
      </w:pPr>
      <w:r>
        <w:tab/>
      </w:r>
    </w:p>
    <w:p w:rsidR="00255576" w:rsidRDefault="00255576" w14:paraId="6A5D88AF" w14:textId="77777777">
      <w:r>
        <w:br w:type="page"/>
      </w:r>
    </w:p>
    <w:p w:rsidRPr="00F87DEF" w:rsidR="00D6140E" w:rsidP="00087C2D" w:rsidRDefault="00057676" w14:paraId="21519185" w14:textId="7B99F063">
      <w:pPr>
        <w:pStyle w:val="Heading2"/>
        <w:ind w:left="0"/>
      </w:pPr>
      <w:r>
        <w:t>Us</w:t>
      </w:r>
      <w:r w:rsidR="00FE1F66">
        <w:t>e</w:t>
      </w:r>
      <w:r>
        <w:t xml:space="preserve"> this </w:t>
      </w:r>
      <w:r w:rsidR="00F43BB4">
        <w:t>workbook</w:t>
      </w:r>
      <w:r>
        <w:t xml:space="preserve"> to establish goals for </w:t>
      </w:r>
      <w:r w:rsidR="009F2C54">
        <w:t>behaviour support planning</w:t>
      </w:r>
      <w:r w:rsidR="00AE604C">
        <w:t xml:space="preserve"> </w:t>
      </w:r>
    </w:p>
    <w:p w:rsidR="007058C1" w:rsidP="00087C2D" w:rsidRDefault="009F2C54" w14:paraId="51485D07" w14:textId="47F9DB20">
      <w:pPr>
        <w:pStyle w:val="Heading3"/>
      </w:pPr>
      <w:r>
        <w:t>Instructions for behaviour support practitioners</w:t>
      </w:r>
    </w:p>
    <w:p w:rsidR="00C82758" w:rsidP="002466C5" w:rsidRDefault="002466C5" w14:paraId="0C4721F4" w14:textId="5D0B0F4A">
      <w:r w:rsidR="002466C5">
        <w:rPr/>
        <w:t xml:space="preserve">This workbook is a tool for behaviour support practitioners to use </w:t>
      </w:r>
      <w:r w:rsidR="002466C5">
        <w:rPr/>
        <w:t xml:space="preserve">with participants </w:t>
      </w:r>
      <w:r w:rsidR="00C82758">
        <w:rPr/>
        <w:t>who show behaviours of concern.</w:t>
      </w:r>
      <w:r w:rsidR="001F3D55">
        <w:rPr/>
        <w:t xml:space="preserve"> It is not intended for the participant to complete on their own</w:t>
      </w:r>
      <w:r w:rsidR="006F51C2">
        <w:rPr/>
        <w:t xml:space="preserve">, but </w:t>
      </w:r>
      <w:r w:rsidR="00836130">
        <w:rPr/>
        <w:t>instead as a workbook completed with your support.</w:t>
      </w:r>
    </w:p>
    <w:p w:rsidR="00512404" w:rsidP="002466C5" w:rsidRDefault="00C82758" w14:paraId="6CAD7FA0" w14:textId="6282097E">
      <w:r>
        <w:t>This workbook builds on</w:t>
      </w:r>
      <w:r w:rsidR="007D70D1">
        <w:t xml:space="preserve"> what you already know about the person</w:t>
      </w:r>
      <w:r w:rsidR="002048CA">
        <w:t>. It also builds on</w:t>
      </w:r>
      <w:r>
        <w:t xml:space="preserve"> the plans you made together </w:t>
      </w:r>
      <w:r w:rsidR="00512404">
        <w:t xml:space="preserve">in </w:t>
      </w:r>
      <w:hyperlink w:history="1" r:id="rId16">
        <w:r w:rsidRPr="00965FCE" w:rsidR="00512404">
          <w:rPr>
            <w:rStyle w:val="Hyperlink"/>
          </w:rPr>
          <w:t>What a good life looks like for me</w:t>
        </w:r>
      </w:hyperlink>
      <w:r w:rsidR="00512404">
        <w:t xml:space="preserve">, which </w:t>
      </w:r>
      <w:r w:rsidR="00CF24E8">
        <w:t>focuse</w:t>
      </w:r>
      <w:r w:rsidR="00DB75D0">
        <w:t>d on understanding</w:t>
      </w:r>
      <w:r w:rsidR="00CF24E8">
        <w:t xml:space="preserve"> </w:t>
      </w:r>
      <w:r w:rsidR="00DB75D0">
        <w:t>the person’s</w:t>
      </w:r>
      <w:r w:rsidR="00512404">
        <w:t xml:space="preserve"> long-term goals for their future.</w:t>
      </w:r>
    </w:p>
    <w:p w:rsidR="002025FD" w:rsidP="00676B90" w:rsidRDefault="004C6B7C" w14:paraId="55ABE440" w14:textId="11414AD1">
      <w:r>
        <w:t xml:space="preserve">In this workbook, you will work together to </w:t>
      </w:r>
      <w:r w:rsidR="002466C5">
        <w:t>plan goals that align with the</w:t>
      </w:r>
      <w:r w:rsidR="00FE1F66">
        <w:t xml:space="preserve"> person’s </w:t>
      </w:r>
      <w:r w:rsidR="002466C5">
        <w:t>ideas of what they want more of in their life and what a good life looks like for them.</w:t>
      </w:r>
      <w:r w:rsidR="00676B90">
        <w:t xml:space="preserve"> It is </w:t>
      </w:r>
      <w:r w:rsidR="002466C5">
        <w:t xml:space="preserve">designed to help you understand strengths and challenges </w:t>
      </w:r>
      <w:r w:rsidR="00CF24E8">
        <w:t xml:space="preserve">from the participant’s </w:t>
      </w:r>
      <w:r w:rsidR="00676B90">
        <w:t>perspective</w:t>
      </w:r>
      <w:r w:rsidR="00CF24E8">
        <w:t xml:space="preserve"> </w:t>
      </w:r>
      <w:r>
        <w:t xml:space="preserve">and work together on identifying </w:t>
      </w:r>
      <w:r w:rsidR="00676B90">
        <w:t xml:space="preserve">how </w:t>
      </w:r>
      <w:r w:rsidR="00CF24E8">
        <w:t xml:space="preserve">behaviour support planning </w:t>
      </w:r>
      <w:r w:rsidR="00676B90">
        <w:t xml:space="preserve">can help make changes that </w:t>
      </w:r>
      <w:r>
        <w:t xml:space="preserve">achieve their needs </w:t>
      </w:r>
      <w:r w:rsidR="00676B90">
        <w:t xml:space="preserve">and wants </w:t>
      </w:r>
      <w:r>
        <w:t xml:space="preserve">for a good life </w:t>
      </w:r>
      <w:r w:rsidR="002025FD">
        <w:t>in the short-to-mid-term</w:t>
      </w:r>
      <w:r>
        <w:t xml:space="preserve">. </w:t>
      </w:r>
    </w:p>
    <w:p w:rsidR="00E928E9" w:rsidP="00087C2D" w:rsidRDefault="00676B90" w14:paraId="2833D063" w14:textId="633DB566">
      <w:r>
        <w:t xml:space="preserve">This workbook provides conversation-starters and should be used together with follow-up questions. Take notes in this workbook and keep it as a record of your conversation to </w:t>
      </w:r>
      <w:r w:rsidR="002466C5">
        <w:t xml:space="preserve">guide you when </w:t>
      </w:r>
      <w:hyperlink w:history="1" r:id="rId17">
        <w:r w:rsidRPr="00995091" w:rsidR="0027370E">
          <w:rPr>
            <w:rStyle w:val="Hyperlink"/>
          </w:rPr>
          <w:t>writing</w:t>
        </w:r>
        <w:r w:rsidRPr="00995091" w:rsidR="002466C5">
          <w:rPr>
            <w:rStyle w:val="Hyperlink"/>
          </w:rPr>
          <w:t xml:space="preserve"> the behaviour support plan</w:t>
        </w:r>
      </w:hyperlink>
      <w:r w:rsidR="002466C5">
        <w:t>.</w:t>
      </w:r>
      <w:r w:rsidR="00E928E9">
        <w:br w:type="page"/>
      </w:r>
    </w:p>
    <w:p w:rsidR="002466C5" w:rsidP="00E928E9" w:rsidRDefault="002466C5" w14:paraId="34232F2D" w14:textId="0A03047A">
      <w:pPr>
        <w:pStyle w:val="Heading3"/>
      </w:pPr>
      <w:r>
        <w:t xml:space="preserve">Before </w:t>
      </w:r>
      <w:r w:rsidR="0047151F">
        <w:t>starting</w:t>
      </w:r>
      <w:r>
        <w:t xml:space="preserve"> this workbook</w:t>
      </w:r>
    </w:p>
    <w:p w:rsidR="00573387" w:rsidP="00573387" w:rsidRDefault="00573387" w14:paraId="43DA1FE3" w14:textId="2FDD497C">
      <w:r>
        <w:t>This workbook is in Word format, so you can edit it to suit your participant’s needs or situation.</w:t>
      </w:r>
      <w:r w:rsidR="00EC7EBE">
        <w:t xml:space="preserve"> Please note that the images in this workbook have been used under licence and may not be reused in other </w:t>
      </w:r>
      <w:r w:rsidR="001E573E">
        <w:t>contexts.</w:t>
      </w:r>
    </w:p>
    <w:p w:rsidR="00573387" w:rsidP="00E928E9" w:rsidRDefault="00573387" w14:paraId="6C633F86" w14:textId="6A687080">
      <w:r>
        <w:t xml:space="preserve">You are likely to build on information you </w:t>
      </w:r>
      <w:r w:rsidR="00074136">
        <w:t xml:space="preserve">have already learned about your participant, through </w:t>
      </w:r>
      <w:hyperlink w:history="1" r:id="rId18">
        <w:r w:rsidRPr="00B94AA5" w:rsidR="00074136">
          <w:rPr>
            <w:rStyle w:val="Hyperlink"/>
          </w:rPr>
          <w:t>Yarning</w:t>
        </w:r>
      </w:hyperlink>
      <w:r w:rsidR="00074136">
        <w:t xml:space="preserve"> and </w:t>
      </w:r>
      <w:hyperlink w:history="1" r:id="rId19">
        <w:r w:rsidRPr="00FA5B13" w:rsidR="00074136">
          <w:rPr>
            <w:rStyle w:val="Hyperlink"/>
          </w:rPr>
          <w:t>getting to know each other</w:t>
        </w:r>
      </w:hyperlink>
      <w:r w:rsidR="00074136">
        <w:t>.</w:t>
      </w:r>
    </w:p>
    <w:p w:rsidR="00E928E9" w:rsidP="00E928E9" w:rsidRDefault="003373BF" w14:paraId="069AA41D" w14:textId="5164EED5">
      <w:r>
        <w:t xml:space="preserve">You may wish to use the following tools </w:t>
      </w:r>
      <w:r w:rsidR="00F17A27">
        <w:t xml:space="preserve">that have either been completed </w:t>
      </w:r>
      <w:proofErr w:type="gramStart"/>
      <w:r w:rsidR="00F17A27">
        <w:t>previously, or</w:t>
      </w:r>
      <w:proofErr w:type="gramEnd"/>
      <w:r w:rsidR="00F17A27">
        <w:t xml:space="preserve"> </w:t>
      </w:r>
      <w:r>
        <w:t>bring them with you to this session</w:t>
      </w:r>
      <w:r w:rsidR="00F17A27">
        <w:t xml:space="preserve"> in case they’re needed</w:t>
      </w:r>
      <w:r>
        <w:t>.</w:t>
      </w:r>
    </w:p>
    <w:p w:rsidRPr="00F17A27" w:rsidR="002466C5" w:rsidP="00515C88" w:rsidRDefault="00F17A27" w14:paraId="44D5A6C4" w14:textId="2417445A">
      <w:pPr>
        <w:pStyle w:val="ListParagraph"/>
        <w:numPr>
          <w:ilvl w:val="0"/>
          <w:numId w:val="13"/>
        </w:numPr>
      </w:pPr>
      <w:hyperlink w:history="1" r:id="rId20">
        <w:r w:rsidRPr="00087C2D">
          <w:rPr>
            <w:rStyle w:val="Hyperlink"/>
          </w:rPr>
          <w:t>Getting to know each other</w:t>
        </w:r>
      </w:hyperlink>
    </w:p>
    <w:p w:rsidRPr="00F17A27" w:rsidR="002466C5" w:rsidP="00515C88" w:rsidRDefault="002466C5" w14:paraId="5F8FFE03" w14:textId="17FB28F8">
      <w:pPr>
        <w:pStyle w:val="ListParagraph"/>
        <w:numPr>
          <w:ilvl w:val="0"/>
          <w:numId w:val="13"/>
        </w:numPr>
        <w:spacing w:before="240" w:after="240"/>
        <w:contextualSpacing w:val="0"/>
      </w:pPr>
      <w:hyperlink w:history="1" r:id="rId21">
        <w:r w:rsidRPr="00087C2D">
          <w:rPr>
            <w:rStyle w:val="Hyperlink"/>
          </w:rPr>
          <w:t>The Spectrum of Participation</w:t>
        </w:r>
        <w:r w:rsidRPr="00087C2D" w:rsidR="00515C88">
          <w:rPr>
            <w:rStyle w:val="Hyperlink"/>
          </w:rPr>
          <w:t xml:space="preserve"> in behaviour support planning</w:t>
        </w:r>
      </w:hyperlink>
    </w:p>
    <w:p w:rsidRPr="00F17A27" w:rsidR="002466C5" w:rsidP="00515C88" w:rsidRDefault="002466C5" w14:paraId="32109793" w14:textId="7AA330E6">
      <w:pPr>
        <w:pStyle w:val="ListParagraph"/>
        <w:numPr>
          <w:ilvl w:val="0"/>
          <w:numId w:val="13"/>
        </w:numPr>
        <w:spacing w:before="240" w:after="240"/>
        <w:contextualSpacing w:val="0"/>
      </w:pPr>
      <w:hyperlink w:history="1" r:id="rId22">
        <w:r w:rsidRPr="00087C2D">
          <w:rPr>
            <w:rStyle w:val="Hyperlink"/>
          </w:rPr>
          <w:t>Your support network</w:t>
        </w:r>
      </w:hyperlink>
      <w:r w:rsidR="006411FA">
        <w:t>, including:</w:t>
      </w:r>
    </w:p>
    <w:p w:rsidRPr="00F17A27" w:rsidR="002466C5" w:rsidP="00515C88" w:rsidRDefault="00761BA0" w14:paraId="4193BE1D" w14:textId="1B5252D9">
      <w:pPr>
        <w:pStyle w:val="ListParagraph"/>
        <w:numPr>
          <w:ilvl w:val="2"/>
          <w:numId w:val="14"/>
        </w:numPr>
        <w:spacing w:before="240" w:after="240"/>
        <w:contextualSpacing w:val="0"/>
      </w:pPr>
      <w:hyperlink w:history="1" w:anchor="hand-of-trust" r:id="rId23">
        <w:r w:rsidRPr="00087C2D">
          <w:rPr>
            <w:rStyle w:val="Hyperlink"/>
          </w:rPr>
          <w:t xml:space="preserve">the </w:t>
        </w:r>
        <w:r w:rsidRPr="00087C2D" w:rsidR="002466C5">
          <w:rPr>
            <w:rStyle w:val="Hyperlink"/>
          </w:rPr>
          <w:t>Hand of Trust</w:t>
        </w:r>
      </w:hyperlink>
    </w:p>
    <w:p w:rsidRPr="00F17A27" w:rsidR="002466C5" w:rsidP="00515C88" w:rsidRDefault="00761BA0" w14:paraId="5BF144F6" w14:textId="1A07F69B">
      <w:pPr>
        <w:pStyle w:val="ListParagraph"/>
        <w:numPr>
          <w:ilvl w:val="2"/>
          <w:numId w:val="14"/>
        </w:numPr>
        <w:spacing w:before="240" w:after="240"/>
        <w:contextualSpacing w:val="0"/>
      </w:pPr>
      <w:hyperlink w:history="1" w:anchor="participants-relationship-to-support-network" r:id="rId24">
        <w:r w:rsidRPr="00087C2D">
          <w:rPr>
            <w:rStyle w:val="Hyperlink"/>
          </w:rPr>
          <w:t>s</w:t>
        </w:r>
        <w:r w:rsidRPr="00087C2D" w:rsidR="002466C5">
          <w:rPr>
            <w:rStyle w:val="Hyperlink"/>
          </w:rPr>
          <w:t>upport networks</w:t>
        </w:r>
      </w:hyperlink>
      <w:r w:rsidR="00DE0521">
        <w:t xml:space="preserve"> (and the participant’s relationship to them), and</w:t>
      </w:r>
    </w:p>
    <w:p w:rsidRPr="00087C2D" w:rsidR="005F6514" w:rsidP="005F6514" w:rsidRDefault="002466C5" w14:paraId="3F03E149" w14:textId="287D8199">
      <w:pPr>
        <w:pStyle w:val="ListParagraph"/>
        <w:numPr>
          <w:ilvl w:val="0"/>
          <w:numId w:val="13"/>
        </w:numPr>
        <w:spacing w:before="240" w:after="240"/>
        <w:contextualSpacing w:val="0"/>
      </w:pPr>
      <w:hyperlink w:history="1" r:id="rId25">
        <w:r w:rsidRPr="00087C2D">
          <w:rPr>
            <w:rStyle w:val="Hyperlink"/>
          </w:rPr>
          <w:t>What a good life looks like for me</w:t>
        </w:r>
      </w:hyperlink>
      <w:r w:rsidR="00DE0521">
        <w:t>.</w:t>
      </w:r>
    </w:p>
    <w:p w:rsidRPr="00087C2D" w:rsidR="005F6514" w:rsidP="00087C2D" w:rsidRDefault="005F6514" w14:paraId="48F12BAE" w14:textId="059095FB">
      <w:pPr>
        <w:spacing w:before="240" w:after="240"/>
      </w:pPr>
    </w:p>
    <w:p w:rsidR="0073656B" w:rsidRDefault="0073656B" w14:paraId="2723736E" w14:textId="5A5459E5">
      <w:pPr>
        <w:spacing w:before="0" w:after="0" w:line="240" w:lineRule="auto"/>
        <w:rPr>
          <w:u w:val="single"/>
        </w:rPr>
      </w:pPr>
      <w:r>
        <w:rPr>
          <w:u w:val="single"/>
        </w:rPr>
        <w:br w:type="page"/>
      </w:r>
    </w:p>
    <w:p w:rsidRPr="00312DF3" w:rsidR="003610EF" w:rsidP="00312DF3" w:rsidRDefault="00312DF3" w14:paraId="4650278A" w14:textId="695CB5E9">
      <w:pPr>
        <w:pStyle w:val="Heading3"/>
      </w:pPr>
      <w:r w:rsidRPr="00312DF3">
        <w:t>When using this workbook</w:t>
      </w:r>
    </w:p>
    <w:p w:rsidRPr="00087C2D" w:rsidR="00F575D1" w:rsidP="00D31ECE" w:rsidRDefault="00F575D1" w14:paraId="2F40E928" w14:textId="247874D5">
      <w:pPr>
        <w:pStyle w:val="ListParagraph"/>
        <w:numPr>
          <w:ilvl w:val="0"/>
          <w:numId w:val="15"/>
        </w:numPr>
        <w:spacing w:before="240" w:after="240"/>
        <w:ind w:left="714" w:hanging="357"/>
        <w:contextualSpacing w:val="0"/>
        <w:rPr>
          <w:szCs w:val="36"/>
        </w:rPr>
      </w:pPr>
      <w:r w:rsidRPr="00087C2D">
        <w:rPr>
          <w:b/>
          <w:bCs/>
          <w:szCs w:val="36"/>
        </w:rPr>
        <w:t>Check in</w:t>
      </w:r>
      <w:r>
        <w:rPr>
          <w:szCs w:val="36"/>
        </w:rPr>
        <w:t xml:space="preserve"> </w:t>
      </w:r>
      <w:r w:rsidR="0009337C">
        <w:rPr>
          <w:szCs w:val="36"/>
        </w:rPr>
        <w:t xml:space="preserve">with the person </w:t>
      </w:r>
      <w:r>
        <w:rPr>
          <w:szCs w:val="36"/>
        </w:rPr>
        <w:t xml:space="preserve">to see if </w:t>
      </w:r>
      <w:r w:rsidR="005D7025">
        <w:rPr>
          <w:szCs w:val="36"/>
        </w:rPr>
        <w:t>now</w:t>
      </w:r>
      <w:r w:rsidR="0009337C">
        <w:rPr>
          <w:szCs w:val="36"/>
        </w:rPr>
        <w:t xml:space="preserve"> </w:t>
      </w:r>
      <w:proofErr w:type="gramStart"/>
      <w:r w:rsidR="0009337C">
        <w:rPr>
          <w:szCs w:val="36"/>
        </w:rPr>
        <w:t xml:space="preserve">is the right time for </w:t>
      </w:r>
      <w:r w:rsidR="005D7025">
        <w:rPr>
          <w:szCs w:val="36"/>
        </w:rPr>
        <w:t>this</w:t>
      </w:r>
      <w:r w:rsidR="0009337C">
        <w:rPr>
          <w:szCs w:val="36"/>
        </w:rPr>
        <w:t xml:space="preserve"> conversation</w:t>
      </w:r>
      <w:proofErr w:type="gramEnd"/>
      <w:r w:rsidR="0009337C">
        <w:rPr>
          <w:szCs w:val="36"/>
        </w:rPr>
        <w:t>.</w:t>
      </w:r>
    </w:p>
    <w:p w:rsidR="00D31ECE" w:rsidP="00D31ECE" w:rsidRDefault="00312DF3" w14:paraId="13766E65" w14:textId="21DCD0BF">
      <w:pPr>
        <w:pStyle w:val="ListParagraph"/>
        <w:numPr>
          <w:ilvl w:val="0"/>
          <w:numId w:val="15"/>
        </w:numPr>
        <w:spacing w:before="240" w:after="240"/>
        <w:ind w:left="714" w:hanging="357"/>
        <w:contextualSpacing w:val="0"/>
        <w:rPr>
          <w:szCs w:val="36"/>
        </w:rPr>
      </w:pPr>
      <w:r w:rsidRPr="001C0484">
        <w:rPr>
          <w:b/>
          <w:bCs/>
          <w:szCs w:val="36"/>
        </w:rPr>
        <w:t>Create a comfortable space</w:t>
      </w:r>
      <w:r w:rsidRPr="001C0484">
        <w:rPr>
          <w:szCs w:val="36"/>
        </w:rPr>
        <w:t xml:space="preserve"> – Ensure a quiet, relaxed environment with any needed support tools.</w:t>
      </w:r>
    </w:p>
    <w:p w:rsidRPr="00D31ECE" w:rsidR="00D31ECE" w:rsidP="00087C2D" w:rsidRDefault="00385C45" w14:paraId="5104DF6B" w14:textId="7448E4A0">
      <w:pPr>
        <w:pStyle w:val="ListParagraph"/>
        <w:numPr>
          <w:ilvl w:val="0"/>
          <w:numId w:val="15"/>
        </w:numPr>
        <w:spacing w:before="240" w:after="240"/>
        <w:ind w:left="714" w:right="119" w:hanging="357"/>
        <w:contextualSpacing w:val="0"/>
        <w:rPr>
          <w:szCs w:val="36"/>
        </w:rPr>
      </w:pPr>
      <w:r w:rsidRPr="00D31ECE">
        <w:rPr>
          <w:b/>
          <w:bCs/>
          <w:szCs w:val="36"/>
        </w:rPr>
        <w:t xml:space="preserve">Provide information </w:t>
      </w:r>
      <w:r w:rsidRPr="00D31ECE" w:rsidR="00671E79">
        <w:rPr>
          <w:szCs w:val="36"/>
        </w:rPr>
        <w:t>– Make sure the participant understands who you are, why you are there, what this workbook aims to do and what the information will be used for before getting started</w:t>
      </w:r>
      <w:r w:rsidR="00D31ECE">
        <w:rPr>
          <w:szCs w:val="36"/>
        </w:rPr>
        <w:t xml:space="preserve"> (see</w:t>
      </w:r>
      <w:r w:rsidRPr="00D31ECE" w:rsidR="00D31ECE">
        <w:rPr>
          <w:szCs w:val="36"/>
        </w:rPr>
        <w:t xml:space="preserve"> </w:t>
      </w:r>
      <w:hyperlink w:history="1" r:id="rId26">
        <w:r w:rsidRPr="00087C2D" w:rsidR="00D31ECE">
          <w:rPr>
            <w:rStyle w:val="Hyperlink"/>
          </w:rPr>
          <w:t>My communication rights in behaviour support planning</w:t>
        </w:r>
      </w:hyperlink>
      <w:r w:rsidR="00D31ECE">
        <w:rPr>
          <w:sz w:val="20"/>
          <w:szCs w:val="18"/>
        </w:rPr>
        <w:t>).</w:t>
      </w:r>
    </w:p>
    <w:p w:rsidRPr="00D31ECE" w:rsidR="00312DF3" w:rsidP="00087C2D" w:rsidRDefault="00312DF3" w14:paraId="502AD995" w14:textId="2C1116D6">
      <w:pPr>
        <w:pStyle w:val="ListParagraph"/>
        <w:numPr>
          <w:ilvl w:val="0"/>
          <w:numId w:val="15"/>
        </w:numPr>
        <w:spacing w:before="240" w:after="240"/>
        <w:ind w:left="714" w:right="119" w:hanging="357"/>
        <w:contextualSpacing w:val="0"/>
        <w:rPr>
          <w:szCs w:val="36"/>
        </w:rPr>
      </w:pPr>
      <w:r w:rsidRPr="00D31ECE">
        <w:rPr>
          <w:b/>
          <w:bCs/>
          <w:szCs w:val="36"/>
        </w:rPr>
        <w:t xml:space="preserve">Encourage </w:t>
      </w:r>
      <w:r w:rsidRPr="00D31ECE" w:rsidR="001C0484">
        <w:rPr>
          <w:b/>
          <w:bCs/>
          <w:szCs w:val="36"/>
        </w:rPr>
        <w:t>p</w:t>
      </w:r>
      <w:r w:rsidRPr="00D31ECE">
        <w:rPr>
          <w:b/>
          <w:bCs/>
          <w:szCs w:val="36"/>
        </w:rPr>
        <w:t>articipation</w:t>
      </w:r>
      <w:r w:rsidRPr="00D31ECE">
        <w:rPr>
          <w:szCs w:val="36"/>
        </w:rPr>
        <w:t xml:space="preserve"> – Let the person take their time and involve </w:t>
      </w:r>
      <w:r w:rsidR="00267265">
        <w:rPr>
          <w:szCs w:val="36"/>
        </w:rPr>
        <w:t xml:space="preserve">a </w:t>
      </w:r>
      <w:r w:rsidRPr="00D31ECE">
        <w:rPr>
          <w:szCs w:val="36"/>
        </w:rPr>
        <w:t xml:space="preserve">trusted </w:t>
      </w:r>
      <w:r w:rsidRPr="00D31ECE" w:rsidR="001366DC">
        <w:rPr>
          <w:szCs w:val="36"/>
        </w:rPr>
        <w:t>person from their support network,</w:t>
      </w:r>
      <w:r w:rsidRPr="00D31ECE">
        <w:rPr>
          <w:szCs w:val="36"/>
        </w:rPr>
        <w:t xml:space="preserve"> if needed</w:t>
      </w:r>
      <w:r w:rsidRPr="00D31ECE" w:rsidR="005F5309">
        <w:rPr>
          <w:szCs w:val="36"/>
        </w:rPr>
        <w:t xml:space="preserve"> (see </w:t>
      </w:r>
      <w:hyperlink w:history="1" r:id="rId27">
        <w:r w:rsidRPr="00087C2D" w:rsidR="005F5309">
          <w:rPr>
            <w:rStyle w:val="Hyperlink"/>
          </w:rPr>
          <w:t>Engaging effectively</w:t>
        </w:r>
      </w:hyperlink>
      <w:r w:rsidRPr="00D31ECE" w:rsidR="005F5309">
        <w:rPr>
          <w:szCs w:val="36"/>
        </w:rPr>
        <w:t>)</w:t>
      </w:r>
      <w:r w:rsidRPr="00D31ECE">
        <w:rPr>
          <w:szCs w:val="36"/>
        </w:rPr>
        <w:t>.</w:t>
      </w:r>
    </w:p>
    <w:p w:rsidRPr="001C0484" w:rsidR="00D126AA" w:rsidP="00D126AA" w:rsidRDefault="00D126AA" w14:paraId="67B4EB58" w14:textId="4394C69B">
      <w:pPr>
        <w:pStyle w:val="ListParagraph"/>
        <w:numPr>
          <w:ilvl w:val="0"/>
          <w:numId w:val="15"/>
        </w:numPr>
        <w:spacing w:before="240" w:after="240"/>
        <w:ind w:left="714" w:hanging="357"/>
        <w:contextualSpacing w:val="0"/>
        <w:rPr>
          <w:szCs w:val="36"/>
        </w:rPr>
      </w:pPr>
      <w:r w:rsidRPr="00D126AA">
        <w:rPr>
          <w:b/>
          <w:bCs/>
          <w:szCs w:val="36"/>
        </w:rPr>
        <w:t>Get consent</w:t>
      </w:r>
      <w:r w:rsidRPr="001C0484">
        <w:rPr>
          <w:szCs w:val="36"/>
        </w:rPr>
        <w:t xml:space="preserve"> – Explain the purpose and reassure the person they can choose what they want to share</w:t>
      </w:r>
      <w:r w:rsidR="005F5309">
        <w:rPr>
          <w:szCs w:val="36"/>
        </w:rPr>
        <w:t xml:space="preserve"> (see</w:t>
      </w:r>
      <w:r w:rsidR="00D27E2C">
        <w:rPr>
          <w:szCs w:val="36"/>
        </w:rPr>
        <w:t xml:space="preserve"> the</w:t>
      </w:r>
      <w:r w:rsidR="005F5309">
        <w:rPr>
          <w:szCs w:val="36"/>
        </w:rPr>
        <w:t xml:space="preserve"> </w:t>
      </w:r>
      <w:hyperlink w:history="1" r:id="rId28">
        <w:r w:rsidRPr="00087C2D" w:rsidR="008B4E0F">
          <w:rPr>
            <w:rStyle w:val="Hyperlink"/>
          </w:rPr>
          <w:t>My communication right</w:t>
        </w:r>
        <w:r w:rsidR="00D27E2C">
          <w:rPr>
            <w:rStyle w:val="Hyperlink"/>
            <w:szCs w:val="36"/>
          </w:rPr>
          <w:t>s poster</w:t>
        </w:r>
      </w:hyperlink>
      <w:r w:rsidR="008B4E0F">
        <w:rPr>
          <w:szCs w:val="36"/>
        </w:rPr>
        <w:t>)</w:t>
      </w:r>
      <w:r w:rsidRPr="001C0484">
        <w:rPr>
          <w:szCs w:val="36"/>
        </w:rPr>
        <w:t>.</w:t>
      </w:r>
    </w:p>
    <w:p w:rsidRPr="001C0484" w:rsidR="00312DF3" w:rsidP="001C0484" w:rsidRDefault="00312DF3" w14:paraId="16EA1028" w14:textId="034064AD">
      <w:pPr>
        <w:pStyle w:val="ListParagraph"/>
        <w:numPr>
          <w:ilvl w:val="0"/>
          <w:numId w:val="15"/>
        </w:numPr>
        <w:spacing w:before="240" w:after="240"/>
        <w:ind w:left="714" w:hanging="357"/>
        <w:contextualSpacing w:val="0"/>
        <w:rPr>
          <w:szCs w:val="36"/>
        </w:rPr>
      </w:pPr>
      <w:r w:rsidRPr="001366DC">
        <w:rPr>
          <w:b/>
          <w:bCs/>
          <w:szCs w:val="36"/>
        </w:rPr>
        <w:t xml:space="preserve">Adapt as </w:t>
      </w:r>
      <w:r w:rsidRPr="001366DC" w:rsidR="001366DC">
        <w:rPr>
          <w:b/>
          <w:bCs/>
          <w:szCs w:val="36"/>
        </w:rPr>
        <w:t>n</w:t>
      </w:r>
      <w:r w:rsidRPr="001366DC">
        <w:rPr>
          <w:b/>
          <w:bCs/>
          <w:szCs w:val="36"/>
        </w:rPr>
        <w:t>eeded</w:t>
      </w:r>
      <w:r w:rsidRPr="001C0484">
        <w:rPr>
          <w:szCs w:val="36"/>
        </w:rPr>
        <w:t xml:space="preserve"> – Allow different ways to respond, take breaks, and adjust </w:t>
      </w:r>
      <w:r w:rsidR="00D126AA">
        <w:rPr>
          <w:szCs w:val="36"/>
        </w:rPr>
        <w:t xml:space="preserve">or reword </w:t>
      </w:r>
      <w:r w:rsidRPr="001C0484">
        <w:rPr>
          <w:szCs w:val="36"/>
        </w:rPr>
        <w:t xml:space="preserve">questions </w:t>
      </w:r>
      <w:r w:rsidR="00D126AA">
        <w:rPr>
          <w:szCs w:val="36"/>
        </w:rPr>
        <w:t>where</w:t>
      </w:r>
      <w:r w:rsidRPr="001C0484">
        <w:rPr>
          <w:szCs w:val="36"/>
        </w:rPr>
        <w:t xml:space="preserve"> helpful</w:t>
      </w:r>
      <w:r w:rsidR="008B4E0F">
        <w:rPr>
          <w:szCs w:val="36"/>
        </w:rPr>
        <w:t xml:space="preserve"> (see </w:t>
      </w:r>
      <w:hyperlink w:history="1" r:id="rId29">
        <w:r w:rsidRPr="00087C2D" w:rsidR="008B4E0F">
          <w:rPr>
            <w:rStyle w:val="Hyperlink"/>
          </w:rPr>
          <w:t>Adapting communication for different people</w:t>
        </w:r>
      </w:hyperlink>
      <w:r w:rsidR="008B4E0F">
        <w:rPr>
          <w:szCs w:val="36"/>
        </w:rPr>
        <w:t xml:space="preserve">, </w:t>
      </w:r>
      <w:hyperlink w:history="1" r:id="rId30">
        <w:r w:rsidRPr="00087C2D" w:rsidR="008B4E0F">
          <w:rPr>
            <w:rStyle w:val="Hyperlink"/>
          </w:rPr>
          <w:t xml:space="preserve">Signs of successful communication </w:t>
        </w:r>
        <w:r w:rsidRPr="00087C2D" w:rsidR="00BF17E8">
          <w:rPr>
            <w:rStyle w:val="Hyperlink"/>
          </w:rPr>
          <w:t>and</w:t>
        </w:r>
        <w:r w:rsidRPr="00087C2D" w:rsidR="008B4E0F">
          <w:rPr>
            <w:rStyle w:val="Hyperlink"/>
          </w:rPr>
          <w:t xml:space="preserve"> engagement</w:t>
        </w:r>
      </w:hyperlink>
      <w:r w:rsidR="00D27E2C">
        <w:rPr>
          <w:szCs w:val="36"/>
        </w:rPr>
        <w:t xml:space="preserve"> and</w:t>
      </w:r>
      <w:r w:rsidRPr="002903D4" w:rsidR="008B4E0F">
        <w:t xml:space="preserve"> </w:t>
      </w:r>
      <w:hyperlink w:history="1" r:id="rId31">
        <w:r w:rsidRPr="00087C2D" w:rsidR="008B4E0F">
          <w:rPr>
            <w:rStyle w:val="Hyperlink"/>
          </w:rPr>
          <w:t>Different communication techniques</w:t>
        </w:r>
      </w:hyperlink>
      <w:r w:rsidR="00BF17E8">
        <w:rPr>
          <w:szCs w:val="36"/>
        </w:rPr>
        <w:t>)</w:t>
      </w:r>
      <w:r w:rsidRPr="001C0484" w:rsidR="00BF17E8">
        <w:rPr>
          <w:szCs w:val="36"/>
        </w:rPr>
        <w:t>.</w:t>
      </w:r>
    </w:p>
    <w:p w:rsidR="00312DF3" w:rsidP="001C0484" w:rsidRDefault="00312DF3" w14:paraId="4B723B65" w14:textId="54500D6C">
      <w:pPr>
        <w:pStyle w:val="ListParagraph"/>
        <w:numPr>
          <w:ilvl w:val="0"/>
          <w:numId w:val="15"/>
        </w:numPr>
        <w:spacing w:before="240" w:after="240"/>
        <w:ind w:left="714" w:hanging="357"/>
        <w:contextualSpacing w:val="0"/>
        <w:rPr>
          <w:szCs w:val="36"/>
        </w:rPr>
      </w:pPr>
      <w:r w:rsidRPr="0087600A">
        <w:rPr>
          <w:b/>
          <w:bCs/>
          <w:szCs w:val="36"/>
        </w:rPr>
        <w:t xml:space="preserve">Respect </w:t>
      </w:r>
      <w:r w:rsidRPr="0087600A" w:rsidR="00D126AA">
        <w:rPr>
          <w:b/>
          <w:bCs/>
          <w:szCs w:val="36"/>
        </w:rPr>
        <w:t>t</w:t>
      </w:r>
      <w:r w:rsidRPr="0087600A">
        <w:rPr>
          <w:b/>
          <w:bCs/>
          <w:szCs w:val="36"/>
        </w:rPr>
        <w:t xml:space="preserve">heir </w:t>
      </w:r>
      <w:r w:rsidRPr="0087600A" w:rsidR="00D126AA">
        <w:rPr>
          <w:b/>
          <w:bCs/>
          <w:szCs w:val="36"/>
        </w:rPr>
        <w:t>c</w:t>
      </w:r>
      <w:r w:rsidRPr="0087600A">
        <w:rPr>
          <w:b/>
          <w:bCs/>
          <w:szCs w:val="36"/>
        </w:rPr>
        <w:t>hoices</w:t>
      </w:r>
      <w:r w:rsidRPr="001C0484">
        <w:rPr>
          <w:szCs w:val="36"/>
        </w:rPr>
        <w:t xml:space="preserve"> – Skip or change sections based on what</w:t>
      </w:r>
      <w:r w:rsidR="00CE39DF">
        <w:rPr>
          <w:szCs w:val="36"/>
        </w:rPr>
        <w:t xml:space="preserve"> you can see from the person’s communication (</w:t>
      </w:r>
      <w:proofErr w:type="spellStart"/>
      <w:r w:rsidR="00CE39DF">
        <w:rPr>
          <w:szCs w:val="36"/>
        </w:rPr>
        <w:t>ie</w:t>
      </w:r>
      <w:proofErr w:type="spellEnd"/>
      <w:r w:rsidR="00F1377D">
        <w:rPr>
          <w:szCs w:val="36"/>
        </w:rPr>
        <w:t>:</w:t>
      </w:r>
      <w:r w:rsidR="00CE39DF">
        <w:rPr>
          <w:szCs w:val="36"/>
        </w:rPr>
        <w:t xml:space="preserve"> </w:t>
      </w:r>
      <w:r w:rsidR="00757548">
        <w:rPr>
          <w:szCs w:val="36"/>
        </w:rPr>
        <w:t xml:space="preserve">words, </w:t>
      </w:r>
      <w:r w:rsidR="00CE39DF">
        <w:rPr>
          <w:szCs w:val="36"/>
        </w:rPr>
        <w:t>body language</w:t>
      </w:r>
      <w:r w:rsidR="00757548">
        <w:rPr>
          <w:szCs w:val="36"/>
        </w:rPr>
        <w:t xml:space="preserve"> etc.).</w:t>
      </w:r>
    </w:p>
    <w:p w:rsidRPr="009F337F" w:rsidR="0087600A" w:rsidP="009F337F" w:rsidRDefault="00385C45" w14:paraId="4F594A15" w14:textId="2DC2E470">
      <w:pPr>
        <w:pStyle w:val="Heading3"/>
      </w:pPr>
      <w:r w:rsidRPr="009F337F">
        <w:t>Workbook sections</w:t>
      </w:r>
    </w:p>
    <w:p w:rsidRPr="009F337F" w:rsidR="009F337F" w:rsidP="009F337F" w:rsidRDefault="009F337F" w14:paraId="04620335" w14:textId="69073185">
      <w:pPr>
        <w:rPr>
          <w:szCs w:val="36"/>
        </w:rPr>
      </w:pPr>
      <w:r w:rsidRPr="009F337F">
        <w:rPr>
          <w:szCs w:val="36"/>
        </w:rPr>
        <w:t xml:space="preserve">This workbook is a guide to support the goal </w:t>
      </w:r>
      <w:r w:rsidRPr="009F337F" w:rsidR="00EC7EBE">
        <w:rPr>
          <w:szCs w:val="36"/>
        </w:rPr>
        <w:t>setting</w:t>
      </w:r>
      <w:r w:rsidR="00EC7EBE">
        <w:rPr>
          <w:szCs w:val="36"/>
        </w:rPr>
        <w:t>;</w:t>
      </w:r>
      <w:r>
        <w:rPr>
          <w:szCs w:val="36"/>
        </w:rPr>
        <w:t xml:space="preserve"> you don’t need to complete all sections.</w:t>
      </w:r>
    </w:p>
    <w:p w:rsidRPr="009F337F" w:rsidR="009F337F" w:rsidP="009F337F" w:rsidRDefault="009F337F" w14:paraId="0D98D62F" w14:textId="6D520CBF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Interests </w:t>
      </w:r>
      <w:r w:rsidRPr="005F1528" w:rsidR="003D3AFB">
        <w:rPr>
          <w:b/>
          <w:bCs/>
          <w:szCs w:val="36"/>
        </w:rPr>
        <w:t>and s</w:t>
      </w:r>
      <w:r w:rsidRPr="005F1528">
        <w:rPr>
          <w:b/>
          <w:bCs/>
          <w:szCs w:val="36"/>
        </w:rPr>
        <w:t>trengths</w:t>
      </w:r>
      <w:r w:rsidRPr="009F337F">
        <w:rPr>
          <w:szCs w:val="36"/>
        </w:rPr>
        <w:t xml:space="preserve"> – Discover what the person enjoys and </w:t>
      </w:r>
      <w:r w:rsidR="003D3AFB">
        <w:rPr>
          <w:szCs w:val="36"/>
        </w:rPr>
        <w:t>is</w:t>
      </w:r>
      <w:r w:rsidRPr="009F337F">
        <w:rPr>
          <w:szCs w:val="36"/>
        </w:rPr>
        <w:t xml:space="preserve"> good at.</w:t>
      </w:r>
    </w:p>
    <w:p w:rsidR="009F337F" w:rsidP="009F337F" w:rsidRDefault="009F337F" w14:paraId="0E7CC802" w14:textId="103F1A7B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Daily </w:t>
      </w:r>
      <w:r w:rsidRPr="005F1528" w:rsidR="003D3AFB">
        <w:rPr>
          <w:b/>
          <w:bCs/>
          <w:szCs w:val="36"/>
        </w:rPr>
        <w:t>l</w:t>
      </w:r>
      <w:r w:rsidRPr="005F1528">
        <w:rPr>
          <w:b/>
          <w:bCs/>
          <w:szCs w:val="36"/>
        </w:rPr>
        <w:t>ife</w:t>
      </w:r>
      <w:r w:rsidRPr="005F1528" w:rsidR="003D3AFB">
        <w:rPr>
          <w:b/>
          <w:bCs/>
          <w:szCs w:val="36"/>
        </w:rPr>
        <w:t xml:space="preserve"> and routines</w:t>
      </w:r>
      <w:r w:rsidRPr="009F337F">
        <w:rPr>
          <w:szCs w:val="36"/>
        </w:rPr>
        <w:t xml:space="preserve"> – Discuss routines, activities and support needs.</w:t>
      </w:r>
    </w:p>
    <w:p w:rsidRPr="009F337F" w:rsidR="003D3AFB" w:rsidP="003D3AFB" w:rsidRDefault="003D3AFB" w14:paraId="0A5164B2" w14:textId="2CA5815B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>A good life</w:t>
      </w:r>
      <w:r w:rsidRPr="009F337F">
        <w:rPr>
          <w:szCs w:val="36"/>
        </w:rPr>
        <w:t xml:space="preserve"> – </w:t>
      </w:r>
      <w:r>
        <w:rPr>
          <w:szCs w:val="36"/>
        </w:rPr>
        <w:t xml:space="preserve">Revisit </w:t>
      </w:r>
      <w:r w:rsidR="00614549">
        <w:rPr>
          <w:szCs w:val="36"/>
        </w:rPr>
        <w:t xml:space="preserve">the person’s needs for </w:t>
      </w:r>
      <w:hyperlink w:history="1" r:id="rId32">
        <w:r w:rsidRPr="00087C2D" w:rsidR="00614549">
          <w:rPr>
            <w:rStyle w:val="Hyperlink"/>
          </w:rPr>
          <w:t>a good life</w:t>
        </w:r>
      </w:hyperlink>
      <w:r w:rsidR="00E53FED">
        <w:rPr>
          <w:sz w:val="20"/>
        </w:rPr>
        <w:t xml:space="preserve"> </w:t>
      </w:r>
      <w:r w:rsidR="00614549">
        <w:rPr>
          <w:szCs w:val="36"/>
        </w:rPr>
        <w:t xml:space="preserve">and </w:t>
      </w:r>
      <w:r w:rsidR="00E53FED">
        <w:rPr>
          <w:szCs w:val="36"/>
        </w:rPr>
        <w:t xml:space="preserve">broader life </w:t>
      </w:r>
      <w:r w:rsidR="00614549">
        <w:rPr>
          <w:szCs w:val="36"/>
        </w:rPr>
        <w:t>goals.</w:t>
      </w:r>
    </w:p>
    <w:p w:rsidRPr="009F337F" w:rsidR="009F337F" w:rsidP="009F337F" w:rsidRDefault="00E53FED" w14:paraId="6411A73A" w14:textId="301C728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>Goals for the future</w:t>
      </w:r>
      <w:r w:rsidRPr="009F337F" w:rsidR="009F337F">
        <w:rPr>
          <w:szCs w:val="36"/>
        </w:rPr>
        <w:t xml:space="preserve"> – Explore work, volunteering, and community involvement.</w:t>
      </w:r>
    </w:p>
    <w:p w:rsidRPr="009F337F" w:rsidR="009F337F" w:rsidP="009F337F" w:rsidRDefault="009F337F" w14:paraId="1449463F" w14:textId="4E62D460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>Independence</w:t>
      </w:r>
      <w:r w:rsidRPr="009F337F">
        <w:rPr>
          <w:szCs w:val="36"/>
        </w:rPr>
        <w:t xml:space="preserve"> – Talk about living skills, decision-making and transport.</w:t>
      </w:r>
    </w:p>
    <w:p w:rsidRPr="009F337F" w:rsidR="009F337F" w:rsidP="009F337F" w:rsidRDefault="009F337F" w14:paraId="5A18A11F" w14:textId="7CF3462F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Challenges </w:t>
      </w:r>
      <w:r w:rsidRPr="005F1528" w:rsidR="00AA6BA7">
        <w:rPr>
          <w:b/>
          <w:bCs/>
          <w:szCs w:val="36"/>
        </w:rPr>
        <w:t>and support needs</w:t>
      </w:r>
      <w:r w:rsidRPr="009F337F">
        <w:rPr>
          <w:szCs w:val="36"/>
        </w:rPr>
        <w:t xml:space="preserve"> – Identify triggers and calming strategies.</w:t>
      </w:r>
    </w:p>
    <w:p w:rsidRPr="009F337F" w:rsidR="009F337F" w:rsidP="009F337F" w:rsidRDefault="009F337F" w14:paraId="7DEA11FA" w14:textId="05CEC903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Health </w:t>
      </w:r>
      <w:r w:rsidRPr="005F1528" w:rsidR="00AA6BA7">
        <w:rPr>
          <w:b/>
          <w:bCs/>
          <w:szCs w:val="36"/>
        </w:rPr>
        <w:t>and</w:t>
      </w:r>
      <w:r w:rsidRPr="005F1528">
        <w:rPr>
          <w:b/>
          <w:bCs/>
          <w:szCs w:val="36"/>
        </w:rPr>
        <w:t xml:space="preserve"> </w:t>
      </w:r>
      <w:r w:rsidRPr="005F1528" w:rsidR="00AA6BA7">
        <w:rPr>
          <w:b/>
          <w:bCs/>
          <w:szCs w:val="36"/>
        </w:rPr>
        <w:t>w</w:t>
      </w:r>
      <w:r w:rsidRPr="005F1528">
        <w:rPr>
          <w:b/>
          <w:bCs/>
          <w:szCs w:val="36"/>
        </w:rPr>
        <w:t>ellbeing</w:t>
      </w:r>
      <w:r w:rsidRPr="009F337F">
        <w:rPr>
          <w:szCs w:val="36"/>
        </w:rPr>
        <w:t xml:space="preserve"> – Address medical needs and staying healthy.</w:t>
      </w:r>
    </w:p>
    <w:p w:rsidRPr="009F337F" w:rsidR="009F337F" w:rsidP="009F337F" w:rsidRDefault="009F337F" w14:paraId="17C09D5B" w14:textId="4C18D99A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Dreams </w:t>
      </w:r>
      <w:r w:rsidRPr="005F1528" w:rsidR="00C306D5">
        <w:rPr>
          <w:b/>
          <w:bCs/>
          <w:szCs w:val="36"/>
        </w:rPr>
        <w:t>and</w:t>
      </w:r>
      <w:r w:rsidRPr="005F1528">
        <w:rPr>
          <w:b/>
          <w:bCs/>
          <w:szCs w:val="36"/>
        </w:rPr>
        <w:t xml:space="preserve"> </w:t>
      </w:r>
      <w:r w:rsidRPr="005F1528" w:rsidR="00C306D5">
        <w:rPr>
          <w:b/>
          <w:bCs/>
          <w:szCs w:val="36"/>
        </w:rPr>
        <w:t>a</w:t>
      </w:r>
      <w:r w:rsidRPr="005F1528">
        <w:rPr>
          <w:b/>
          <w:bCs/>
          <w:szCs w:val="36"/>
        </w:rPr>
        <w:t>spirations</w:t>
      </w:r>
      <w:r w:rsidRPr="009F337F">
        <w:rPr>
          <w:szCs w:val="36"/>
        </w:rPr>
        <w:t xml:space="preserve"> – Discuss hopes and future goals.</w:t>
      </w:r>
    </w:p>
    <w:p w:rsidR="00E306FD" w:rsidP="00E306FD" w:rsidRDefault="009F337F" w14:paraId="55A3F29B" w14:textId="77913281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 w:rsidRPr="005F1528">
        <w:rPr>
          <w:b/>
          <w:bCs/>
          <w:szCs w:val="36"/>
        </w:rPr>
        <w:t xml:space="preserve">Coping </w:t>
      </w:r>
      <w:r w:rsidRPr="005F1528" w:rsidR="00C306D5">
        <w:rPr>
          <w:b/>
          <w:bCs/>
          <w:szCs w:val="36"/>
        </w:rPr>
        <w:t>and</w:t>
      </w:r>
      <w:r w:rsidRPr="005F1528">
        <w:rPr>
          <w:b/>
          <w:bCs/>
          <w:szCs w:val="36"/>
        </w:rPr>
        <w:t xml:space="preserve"> </w:t>
      </w:r>
      <w:r w:rsidRPr="005F1528" w:rsidR="00C306D5">
        <w:rPr>
          <w:b/>
          <w:bCs/>
          <w:szCs w:val="36"/>
        </w:rPr>
        <w:t>b</w:t>
      </w:r>
      <w:r w:rsidRPr="005F1528">
        <w:rPr>
          <w:b/>
          <w:bCs/>
          <w:szCs w:val="36"/>
        </w:rPr>
        <w:t xml:space="preserve">ehaviour </w:t>
      </w:r>
      <w:r w:rsidRPr="005F1528" w:rsidR="00C306D5">
        <w:rPr>
          <w:b/>
          <w:bCs/>
          <w:szCs w:val="36"/>
        </w:rPr>
        <w:t>s</w:t>
      </w:r>
      <w:r w:rsidRPr="005F1528">
        <w:rPr>
          <w:b/>
          <w:bCs/>
          <w:szCs w:val="36"/>
        </w:rPr>
        <w:t>upport</w:t>
      </w:r>
      <w:r w:rsidRPr="009F337F">
        <w:rPr>
          <w:szCs w:val="36"/>
        </w:rPr>
        <w:t xml:space="preserve"> – Find ways to manage stress and emotions.</w:t>
      </w:r>
    </w:p>
    <w:p w:rsidRPr="00E306FD" w:rsidR="00E306FD" w:rsidP="005F1528" w:rsidRDefault="002669E1" w14:paraId="1493023E" w14:textId="59C9C231">
      <w:pPr>
        <w:pStyle w:val="ListParagraph"/>
        <w:numPr>
          <w:ilvl w:val="0"/>
          <w:numId w:val="17"/>
        </w:numPr>
        <w:spacing w:before="240" w:after="240"/>
        <w:ind w:left="1077"/>
        <w:contextualSpacing w:val="0"/>
        <w:rPr>
          <w:szCs w:val="36"/>
        </w:rPr>
      </w:pPr>
      <w:r>
        <w:rPr>
          <w:b/>
          <w:bCs/>
          <w:szCs w:val="36"/>
        </w:rPr>
        <w:t>Setting</w:t>
      </w:r>
      <w:r w:rsidR="00F74497">
        <w:rPr>
          <w:b/>
          <w:bCs/>
          <w:szCs w:val="36"/>
        </w:rPr>
        <w:t xml:space="preserve"> goals </w:t>
      </w:r>
      <w:r w:rsidR="00E306FD">
        <w:rPr>
          <w:szCs w:val="36"/>
        </w:rPr>
        <w:t xml:space="preserve">– Work together to establish </w:t>
      </w:r>
      <w:r w:rsidR="004643CE">
        <w:rPr>
          <w:szCs w:val="36"/>
        </w:rPr>
        <w:t xml:space="preserve">behaviour support goals that will help the person address any behaviours of concern </w:t>
      </w:r>
      <w:r w:rsidR="00674738">
        <w:rPr>
          <w:szCs w:val="36"/>
        </w:rPr>
        <w:t xml:space="preserve">and </w:t>
      </w:r>
      <w:r w:rsidR="00741D4A">
        <w:rPr>
          <w:szCs w:val="36"/>
        </w:rPr>
        <w:t>contribute</w:t>
      </w:r>
      <w:r w:rsidR="00674738">
        <w:rPr>
          <w:szCs w:val="36"/>
        </w:rPr>
        <w:t xml:space="preserve"> to</w:t>
      </w:r>
      <w:r w:rsidR="004643CE">
        <w:rPr>
          <w:szCs w:val="36"/>
        </w:rPr>
        <w:t xml:space="preserve"> </w:t>
      </w:r>
      <w:r w:rsidR="00741D4A">
        <w:rPr>
          <w:szCs w:val="36"/>
        </w:rPr>
        <w:t xml:space="preserve">achieving </w:t>
      </w:r>
      <w:r w:rsidR="004643CE">
        <w:rPr>
          <w:szCs w:val="36"/>
        </w:rPr>
        <w:t>their needs for the future.</w:t>
      </w:r>
    </w:p>
    <w:p w:rsidR="005F3312" w:rsidP="005F3312" w:rsidRDefault="009F337F" w14:paraId="5B98001C" w14:textId="77777777">
      <w:pPr>
        <w:rPr>
          <w:szCs w:val="36"/>
        </w:rPr>
      </w:pPr>
      <w:r>
        <w:rPr>
          <w:szCs w:val="36"/>
        </w:rPr>
        <w:br w:type="page"/>
      </w:r>
    </w:p>
    <w:p w:rsidR="005F3312" w:rsidP="005F3312" w:rsidRDefault="00D639B5" w14:paraId="3A0766C6" w14:textId="1DCD228F">
      <w:pPr>
        <w:pStyle w:val="Heading2"/>
      </w:pPr>
      <w:r>
        <w:rPr>
          <w:noProof/>
        </w:rPr>
        <w:drawing>
          <wp:anchor distT="0" distB="0" distL="114300" distR="114300" simplePos="0" relativeHeight="251650046" behindDoc="0" locked="0" layoutInCell="1" allowOverlap="1" wp14:anchorId="5D344FF0" wp14:editId="42BBB8FC">
            <wp:simplePos x="0" y="0"/>
            <wp:positionH relativeFrom="page">
              <wp:posOffset>113665</wp:posOffset>
            </wp:positionH>
            <wp:positionV relativeFrom="paragraph">
              <wp:posOffset>-601155</wp:posOffset>
            </wp:positionV>
            <wp:extent cx="1660503" cy="1576721"/>
            <wp:effectExtent l="0" t="0" r="0" b="4445"/>
            <wp:wrapNone/>
            <wp:docPr id="15616611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03" cy="15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312" w:rsidR="005F3312">
        <w:t>My behaviour support goals</w:t>
      </w:r>
    </w:p>
    <w:p w:rsidR="005F3312" w:rsidP="00087C2D" w:rsidRDefault="00A95EEA" w14:paraId="4AF9F2C9" w14:textId="2A897648">
      <w:pPr>
        <w:ind w:left="720" w:firstLine="720"/>
      </w:pPr>
      <w:r>
        <w:t>My name is ____________</w:t>
      </w:r>
      <w:r w:rsidR="00185A87">
        <w:t>_</w:t>
      </w:r>
      <w:r>
        <w:t>________________________.</w:t>
      </w:r>
    </w:p>
    <w:p w:rsidR="00A95EEA" w:rsidP="005F3312" w:rsidRDefault="00A95EEA" w14:paraId="7C4663A2" w14:textId="4C019374">
      <w:r>
        <w:t xml:space="preserve">My behaviour support practitioner’s name is </w:t>
      </w:r>
      <w:r w:rsidR="00185A87">
        <w:t>_</w:t>
      </w:r>
      <w:r>
        <w:t>____________________.</w:t>
      </w:r>
    </w:p>
    <w:p w:rsidR="00A95EEA" w:rsidP="005F3312" w:rsidRDefault="00D14AB9" w14:paraId="33AEED15" w14:textId="64949A00">
      <w:r>
        <w:t>Today’s date is: ___________________________________________.</w:t>
      </w:r>
    </w:p>
    <w:p w:rsidR="00A95EEA" w:rsidP="00A95EEA" w:rsidRDefault="00A95EEA" w14:paraId="17C2A879" w14:textId="684B86D6">
      <w:pPr>
        <w:pStyle w:val="Heading3"/>
      </w:pPr>
      <w:r>
        <w:t>Instructions</w:t>
      </w:r>
    </w:p>
    <w:p w:rsidR="00D14AB9" w:rsidP="00A95EEA" w:rsidRDefault="00D14AB9" w14:paraId="405DA2D8" w14:textId="7D124AE7">
      <w:r>
        <w:t>Today we will talk about my behaviour support goals.</w:t>
      </w:r>
    </w:p>
    <w:p w:rsidR="00A95EEA" w:rsidP="00A95EEA" w:rsidRDefault="00A95EEA" w14:paraId="43AD6620" w14:textId="4EE849A2">
      <w:r>
        <w:t>Answer the questions together. Your behaviour support practitioner will help you and talk about these things with you.</w:t>
      </w:r>
    </w:p>
    <w:p w:rsidRPr="00A95EEA" w:rsidR="00A95EEA" w:rsidP="00A95EEA" w:rsidRDefault="009B3670" w14:paraId="5DE10C63" w14:textId="7F97F0D2">
      <w:r>
        <w:rPr>
          <w:noProof/>
        </w:rPr>
        <mc:AlternateContent>
          <mc:Choice Requires="wpg">
            <w:drawing>
              <wp:anchor distT="0" distB="0" distL="114300" distR="114300" simplePos="0" relativeHeight="251817990" behindDoc="0" locked="0" layoutInCell="1" allowOverlap="1" wp14:anchorId="02FE929E" wp14:editId="584C1519">
                <wp:simplePos x="0" y="0"/>
                <wp:positionH relativeFrom="column">
                  <wp:posOffset>3240911</wp:posOffset>
                </wp:positionH>
                <wp:positionV relativeFrom="paragraph">
                  <wp:posOffset>737589</wp:posOffset>
                </wp:positionV>
                <wp:extent cx="414109" cy="366772"/>
                <wp:effectExtent l="0" t="0" r="5080" b="14605"/>
                <wp:wrapNone/>
                <wp:docPr id="685455728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09" cy="366772"/>
                          <a:chOff x="0" y="0"/>
                          <a:chExt cx="414109" cy="366772"/>
                        </a:xfrm>
                      </wpg:grpSpPr>
                      <wps:wsp>
                        <wps:cNvPr id="470925349" name="Rectangle 1"/>
                        <wps:cNvSpPr/>
                        <wps:spPr>
                          <a:xfrm>
                            <a:off x="0" y="81022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2639" name="Graphic 72" descr="Checkmar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74" y="0"/>
                            <a:ext cx="356235" cy="356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E8B443F">
              <v:group id="Group 160" style="position:absolute;margin-left:255.2pt;margin-top:58.1pt;width:32.6pt;height:28.9pt;z-index:251817990" coordsize="414109,366772" o:spid="_x0000_s1026" w14:anchorId="4ECFE0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">
                <v:rect id="Rectangle 1" style="position:absolute;top:81022;width:298450;height:285750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"/>
                <v:shape id="Graphic 72" style="position:absolute;left:57874;width:356235;height:356235;visibility:visible;mso-wrap-style:square" alt="Checkmark with solid fill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">
                  <v:imagedata o:title="Checkmark with solid fill" r:id="rId36"/>
                </v:shape>
              </v:group>
            </w:pict>
          </mc:Fallback>
        </mc:AlternateContent>
      </w:r>
      <w:r w:rsidR="00A95EEA">
        <w:t xml:space="preserve">You may choose to skip some questions. You may also </w:t>
      </w:r>
      <w:r w:rsidR="00D14AB9">
        <w:t>have some things that are very important or not so important to you.</w:t>
      </w:r>
    </w:p>
    <w:p w:rsidR="005F3312" w:rsidP="005F3312" w:rsidRDefault="00D14AB9" w14:paraId="30BFFE22" w14:textId="16D73415">
      <w:r>
        <w:t xml:space="preserve">For each question, you can tick </w:t>
      </w:r>
      <w:r w:rsidR="005F3312">
        <w:t xml:space="preserve">the box            to show the things that are </w:t>
      </w:r>
      <w:r w:rsidRPr="005C09F1" w:rsidR="005F3312">
        <w:rPr>
          <w:b/>
          <w:bCs/>
        </w:rPr>
        <w:t>most</w:t>
      </w:r>
      <w:r w:rsidR="005F3312">
        <w:t xml:space="preserve"> </w:t>
      </w:r>
      <w:r w:rsidRPr="005C09F1" w:rsidR="005F3312">
        <w:rPr>
          <w:b/>
          <w:bCs/>
        </w:rPr>
        <w:t>important</w:t>
      </w:r>
      <w:r w:rsidR="005F3312">
        <w:t xml:space="preserve"> to you. </w:t>
      </w:r>
    </w:p>
    <w:p w:rsidR="005F3312" w:rsidP="005F3312" w:rsidRDefault="007C6355" w14:paraId="50852A07" w14:textId="700D6D7F">
      <w:r>
        <w:rPr>
          <w:noProof/>
          <w:szCs w:val="36"/>
        </w:rPr>
        <w:drawing>
          <wp:anchor distT="0" distB="0" distL="114300" distR="114300" simplePos="0" relativeHeight="251849734" behindDoc="0" locked="0" layoutInCell="1" allowOverlap="1" wp14:anchorId="74AFCB73" wp14:editId="5DF04D84">
            <wp:simplePos x="0" y="0"/>
            <wp:positionH relativeFrom="column">
              <wp:posOffset>4416425</wp:posOffset>
            </wp:positionH>
            <wp:positionV relativeFrom="paragraph">
              <wp:posOffset>323723</wp:posOffset>
            </wp:positionV>
            <wp:extent cx="391795" cy="391795"/>
            <wp:effectExtent l="0" t="0" r="8255" b="8255"/>
            <wp:wrapNone/>
            <wp:docPr id="1894019450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237195" name="Graphic 9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EA">
        <w:rPr>
          <w:noProof/>
          <w:szCs w:val="36"/>
        </w:rPr>
        <w:drawing>
          <wp:anchor distT="0" distB="0" distL="114300" distR="114300" simplePos="0" relativeHeight="251848710" behindDoc="1" locked="0" layoutInCell="1" allowOverlap="1" wp14:anchorId="4ACD23D9" wp14:editId="08C07532">
            <wp:simplePos x="0" y="0"/>
            <wp:positionH relativeFrom="margin">
              <wp:posOffset>2552065</wp:posOffset>
            </wp:positionH>
            <wp:positionV relativeFrom="margin">
              <wp:posOffset>6273927</wp:posOffset>
            </wp:positionV>
            <wp:extent cx="379730" cy="379730"/>
            <wp:effectExtent l="0" t="0" r="1270" b="1270"/>
            <wp:wrapSquare wrapText="bothSides"/>
            <wp:docPr id="1501879979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65763" name="Graphic 10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12">
        <w:rPr>
          <w:noProof/>
          <w:szCs w:val="36"/>
        </w:rPr>
        <w:drawing>
          <wp:anchor distT="0" distB="0" distL="114300" distR="114300" simplePos="0" relativeHeight="251847686" behindDoc="0" locked="0" layoutInCell="1" allowOverlap="1" wp14:anchorId="25A077D7" wp14:editId="4E2E8910">
            <wp:simplePos x="0" y="0"/>
            <wp:positionH relativeFrom="margin">
              <wp:posOffset>812800</wp:posOffset>
            </wp:positionH>
            <wp:positionV relativeFrom="paragraph">
              <wp:posOffset>387350</wp:posOffset>
            </wp:positionV>
            <wp:extent cx="391795" cy="391795"/>
            <wp:effectExtent l="0" t="0" r="8255" b="8255"/>
            <wp:wrapNone/>
            <wp:docPr id="2084640622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10724" name="Graphic 11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12">
        <w:t xml:space="preserve">Use the faces to show </w:t>
      </w:r>
      <w:r w:rsidRPr="0088506E" w:rsidR="005F3312">
        <w:rPr>
          <w:b/>
          <w:bCs/>
        </w:rPr>
        <w:t>how important</w:t>
      </w:r>
      <w:r w:rsidR="005F3312">
        <w:t xml:space="preserve"> this thing is to you.</w:t>
      </w:r>
      <w:r w:rsidR="005F3312">
        <w:rPr>
          <w:noProof/>
        </w:rPr>
        <w:t xml:space="preserve"> </w:t>
      </w:r>
    </w:p>
    <w:p w:rsidR="005F3312" w:rsidP="005F3312" w:rsidRDefault="005F3312" w14:paraId="1FAA39EB" w14:textId="58523538">
      <w:r>
        <w:rPr>
          <w:noProof/>
        </w:rPr>
        <mc:AlternateContent>
          <mc:Choice Requires="wps">
            <w:drawing>
              <wp:anchor distT="0" distB="0" distL="114300" distR="114300" simplePos="0" relativeHeight="251851782" behindDoc="0" locked="0" layoutInCell="1" allowOverlap="1" wp14:anchorId="027D0DA6" wp14:editId="35497495">
                <wp:simplePos x="0" y="0"/>
                <wp:positionH relativeFrom="column">
                  <wp:posOffset>308610</wp:posOffset>
                </wp:positionH>
                <wp:positionV relativeFrom="paragraph">
                  <wp:posOffset>473900</wp:posOffset>
                </wp:positionV>
                <wp:extent cx="1365250" cy="842645"/>
                <wp:effectExtent l="0" t="0" r="0" b="0"/>
                <wp:wrapNone/>
                <wp:docPr id="671782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88506E" w:rsidR="005F3312" w:rsidP="005F3312" w:rsidRDefault="005F3312" w14:paraId="12AC389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88506E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This is important to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882E80">
              <v:shapetype id="_x0000_t202" coordsize="21600,21600" o:spt="202" path="m,l,21600r21600,l21600,xe" w14:anchorId="027D0DA6">
                <v:stroke joinstyle="miter"/>
                <v:path gradientshapeok="t" o:connecttype="rect"/>
              </v:shapetype>
              <v:shape id="Text Box 1" style="position:absolute;margin-left:24.3pt;margin-top:37.3pt;width:107.5pt;height:66.35pt;z-index:251851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">
                <v:textbox>
                  <w:txbxContent>
                    <w:p w:rsidRPr="0088506E" w:rsidR="005F3312" w:rsidP="005F3312" w:rsidRDefault="005F3312" w14:paraId="6F3F653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88506E">
                        <w:rPr>
                          <w:b/>
                          <w:bCs/>
                          <w:sz w:val="24"/>
                          <w:szCs w:val="22"/>
                        </w:rPr>
                        <w:t>This is important to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6" behindDoc="0" locked="0" layoutInCell="1" allowOverlap="1" wp14:anchorId="07E0EA03" wp14:editId="5E0A3A24">
                <wp:simplePos x="0" y="0"/>
                <wp:positionH relativeFrom="column">
                  <wp:posOffset>3929380</wp:posOffset>
                </wp:positionH>
                <wp:positionV relativeFrom="paragraph">
                  <wp:posOffset>474790</wp:posOffset>
                </wp:positionV>
                <wp:extent cx="1377537" cy="842645"/>
                <wp:effectExtent l="0" t="0" r="0" b="0"/>
                <wp:wrapNone/>
                <wp:docPr id="1517433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537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88506E" w:rsidR="005F3312" w:rsidP="005F3312" w:rsidRDefault="005F3312" w14:paraId="7402A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88506E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This is not important to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E50365F">
              <v:shape id="_x0000_s1027" style="position:absolute;margin-left:309.4pt;margin-top:37.4pt;width:108.45pt;height:66.35pt;z-index:251852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9ZVGAIAADM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" w14:anchorId="07E0EA03">
                <v:textbox>
                  <w:txbxContent>
                    <w:p w:rsidRPr="0088506E" w:rsidR="005F3312" w:rsidP="005F3312" w:rsidRDefault="005F3312" w14:paraId="5674143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88506E">
                        <w:rPr>
                          <w:b/>
                          <w:bCs/>
                          <w:sz w:val="24"/>
                          <w:szCs w:val="22"/>
                        </w:rPr>
                        <w:t>This is not important to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8" behindDoc="0" locked="0" layoutInCell="1" allowOverlap="1" wp14:anchorId="35431036" wp14:editId="53566ABB">
                <wp:simplePos x="0" y="0"/>
                <wp:positionH relativeFrom="column">
                  <wp:posOffset>2042218</wp:posOffset>
                </wp:positionH>
                <wp:positionV relativeFrom="paragraph">
                  <wp:posOffset>498475</wp:posOffset>
                </wp:positionV>
                <wp:extent cx="1389413" cy="1306286"/>
                <wp:effectExtent l="0" t="0" r="0" b="0"/>
                <wp:wrapNone/>
                <wp:docPr id="1299718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88506E" w:rsidR="005F3312" w:rsidP="005F3312" w:rsidRDefault="005F3312" w14:paraId="24963019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88506E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I don’t know</w:t>
                            </w:r>
                            <w:r w:rsidRPr="0088506E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br/>
                            </w:r>
                            <w:r w:rsidRPr="0088506E"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  <w:t>how important this is to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0A322D">
              <v:shape id="_x0000_s1028" style="position:absolute;margin-left:160.8pt;margin-top:39.25pt;width:109.4pt;height:102.85pt;z-index:251850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" w14:anchorId="35431036">
                <v:textbox>
                  <w:txbxContent>
                    <w:p w:rsidRPr="0088506E" w:rsidR="005F3312" w:rsidP="005F3312" w:rsidRDefault="005F3312" w14:paraId="7F3957B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88506E">
                        <w:rPr>
                          <w:b/>
                          <w:bCs/>
                          <w:sz w:val="24"/>
                          <w:szCs w:val="22"/>
                        </w:rPr>
                        <w:t>I don’t know</w:t>
                      </w:r>
                      <w:r w:rsidRPr="0088506E">
                        <w:rPr>
                          <w:b/>
                          <w:bCs/>
                          <w:sz w:val="24"/>
                          <w:szCs w:val="22"/>
                        </w:rPr>
                        <w:br/>
                      </w:r>
                      <w:r w:rsidRPr="0088506E">
                        <w:rPr>
                          <w:b/>
                          <w:bCs/>
                          <w:sz w:val="24"/>
                          <w:szCs w:val="22"/>
                        </w:rPr>
                        <w:t>how important this is to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8" behindDoc="0" locked="0" layoutInCell="1" allowOverlap="1" wp14:anchorId="4F6254EC" wp14:editId="78FBE1C2">
            <wp:simplePos x="0" y="0"/>
            <wp:positionH relativeFrom="margin">
              <wp:posOffset>2552452</wp:posOffset>
            </wp:positionH>
            <wp:positionV relativeFrom="paragraph">
              <wp:posOffset>319273</wp:posOffset>
            </wp:positionV>
            <wp:extent cx="355980" cy="355980"/>
            <wp:effectExtent l="0" t="0" r="0" b="6350"/>
            <wp:wrapNone/>
            <wp:docPr id="584741363" name="Graphic 65" descr="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41363" name="Graphic 584741363" descr="Question Mark with solid fill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0" cy="3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62" behindDoc="0" locked="0" layoutInCell="1" allowOverlap="1" wp14:anchorId="3A485C40" wp14:editId="7210C7BC">
            <wp:simplePos x="0" y="0"/>
            <wp:positionH relativeFrom="column">
              <wp:posOffset>4405275</wp:posOffset>
            </wp:positionH>
            <wp:positionV relativeFrom="paragraph">
              <wp:posOffset>284793</wp:posOffset>
            </wp:positionV>
            <wp:extent cx="391605" cy="391605"/>
            <wp:effectExtent l="0" t="0" r="0" b="8890"/>
            <wp:wrapNone/>
            <wp:docPr id="1070440319" name="Graphic 66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40319" name="Graphic 1070440319" descr="Close with solid fill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5" cy="39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14" behindDoc="0" locked="0" layoutInCell="1" allowOverlap="1" wp14:anchorId="1843DDD8" wp14:editId="238323A9">
            <wp:simplePos x="0" y="0"/>
            <wp:positionH relativeFrom="column">
              <wp:posOffset>867855</wp:posOffset>
            </wp:positionH>
            <wp:positionV relativeFrom="paragraph">
              <wp:posOffset>391795</wp:posOffset>
            </wp:positionV>
            <wp:extent cx="332105" cy="332105"/>
            <wp:effectExtent l="0" t="0" r="0" b="0"/>
            <wp:wrapNone/>
            <wp:docPr id="2108127810" name="Graphic 6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127810" name="Graphic 2108127810" descr="Checkmark with solid fill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312" w:rsidP="005F3312" w:rsidRDefault="005F3312" w14:paraId="607CAB02" w14:textId="4ADDD41B"/>
    <w:p w:rsidR="005F3312" w:rsidP="005F3312" w:rsidRDefault="005F3312" w14:paraId="4893E4F6" w14:textId="0BE7000F">
      <w:pPr>
        <w:spacing w:before="0" w:after="0" w:line="240" w:lineRule="auto"/>
        <w:rPr>
          <w:rStyle w:val="Strong"/>
        </w:rPr>
      </w:pPr>
      <w:r>
        <w:rPr>
          <w:rStyle w:val="Strong"/>
        </w:rPr>
        <w:br w:type="page"/>
      </w:r>
    </w:p>
    <w:p w:rsidR="007C4604" w:rsidP="00BF6F72" w:rsidRDefault="00396877" w14:paraId="6950D2C1" w14:textId="35BB72E2">
      <w:pPr>
        <w:pStyle w:val="Heading2"/>
      </w:pPr>
      <w:r>
        <w:rPr>
          <w:noProof/>
        </w:rPr>
        <w:drawing>
          <wp:anchor distT="0" distB="0" distL="114300" distR="114300" simplePos="0" relativeHeight="251869190" behindDoc="0" locked="0" layoutInCell="1" allowOverlap="1" wp14:anchorId="498AAF9A" wp14:editId="369BA134">
            <wp:simplePos x="0" y="0"/>
            <wp:positionH relativeFrom="column">
              <wp:posOffset>-474980</wp:posOffset>
            </wp:positionH>
            <wp:positionV relativeFrom="paragraph">
              <wp:posOffset>-626935</wp:posOffset>
            </wp:positionV>
            <wp:extent cx="1346400" cy="1346400"/>
            <wp:effectExtent l="0" t="0" r="6350" b="6350"/>
            <wp:wrapNone/>
            <wp:docPr id="1928583345" name="Picture 1" descr="A person point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83345" name="Picture 1" descr="A person point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 xml:space="preserve">Personal </w:t>
      </w:r>
      <w:r w:rsidR="00723992">
        <w:t>interests and strengths</w:t>
      </w:r>
    </w:p>
    <w:p w:rsidR="007C4604" w:rsidP="00C70722" w:rsidRDefault="007C4604" w14:paraId="677EF2C1" w14:textId="1B0B4D71">
      <w:pPr>
        <w:pStyle w:val="ListParagraph"/>
        <w:numPr>
          <w:ilvl w:val="0"/>
          <w:numId w:val="21"/>
        </w:numPr>
        <w:ind w:left="567" w:hanging="567"/>
      </w:pPr>
      <w:r>
        <w:t xml:space="preserve">What </w:t>
      </w:r>
      <w:r w:rsidR="002669E1">
        <w:t>do</w:t>
      </w:r>
      <w:r>
        <w:t xml:space="preserve"> you really enjoy doing?</w:t>
      </w:r>
    </w:p>
    <w:p w:rsidR="007C4604" w:rsidP="007C4604" w:rsidRDefault="007C4604" w14:paraId="0C33BE0B" w14:textId="1982F1A5">
      <w:r>
        <w:t>________________________________________</w:t>
      </w:r>
      <w:r w:rsidR="002669E1">
        <w:t>_________________</w:t>
      </w:r>
    </w:p>
    <w:p w:rsidR="002669E1" w:rsidP="002669E1" w:rsidRDefault="002669E1" w14:paraId="372A4B32" w14:textId="77777777">
      <w:r>
        <w:t>_________________________________________________________</w:t>
      </w:r>
    </w:p>
    <w:p w:rsidR="007C4604" w:rsidP="00C70722" w:rsidRDefault="007C4604" w14:paraId="56CD317C" w14:textId="3FC6384E">
      <w:pPr>
        <w:pStyle w:val="ListParagraph"/>
        <w:numPr>
          <w:ilvl w:val="0"/>
          <w:numId w:val="21"/>
        </w:numPr>
        <w:ind w:left="567" w:hanging="567"/>
      </w:pPr>
      <w:r>
        <w:t>What makes you happy or excited?</w:t>
      </w:r>
    </w:p>
    <w:p w:rsidR="007C4604" w:rsidP="007C4604" w:rsidRDefault="00086D42" w14:paraId="18F04A46" w14:textId="2CE66758">
      <w:r w:rsidRPr="00086D42">
        <w:t>_________________________________________________________</w:t>
      </w:r>
    </w:p>
    <w:p w:rsidR="00086D42" w:rsidP="00086D42" w:rsidRDefault="00086D42" w14:paraId="532610D4" w14:textId="77777777">
      <w:r w:rsidRPr="00086D42">
        <w:t>_________________________________________________________</w:t>
      </w:r>
    </w:p>
    <w:p w:rsidR="007C4604" w:rsidP="00C70722" w:rsidRDefault="007C4604" w14:paraId="18D6941D" w14:textId="2A7B1D89">
      <w:pPr>
        <w:pStyle w:val="ListParagraph"/>
        <w:numPr>
          <w:ilvl w:val="0"/>
          <w:numId w:val="21"/>
        </w:numPr>
        <w:ind w:left="567" w:hanging="567"/>
      </w:pPr>
      <w:r>
        <w:t xml:space="preserve">What are some things you are </w:t>
      </w:r>
      <w:proofErr w:type="gramStart"/>
      <w:r>
        <w:t>really good</w:t>
      </w:r>
      <w:proofErr w:type="gramEnd"/>
      <w:r>
        <w:t xml:space="preserve"> at?</w:t>
      </w:r>
    </w:p>
    <w:p w:rsidR="00086D42" w:rsidP="00086D42" w:rsidRDefault="00086D42" w14:paraId="068D12C2" w14:textId="77777777">
      <w:r>
        <w:t>_________________________________________________________</w:t>
      </w:r>
    </w:p>
    <w:p w:rsidR="007C4604" w:rsidP="00086D42" w:rsidRDefault="00086D42" w14:paraId="530F0EDE" w14:textId="6D1543A9">
      <w:r>
        <w:t>_________________________________________________________</w:t>
      </w:r>
    </w:p>
    <w:p w:rsidR="007C4604" w:rsidP="00C70722" w:rsidRDefault="007C4604" w14:paraId="03BA4846" w14:textId="56CB9BF2">
      <w:pPr>
        <w:pStyle w:val="ListParagraph"/>
        <w:numPr>
          <w:ilvl w:val="0"/>
          <w:numId w:val="21"/>
        </w:numPr>
        <w:ind w:left="567" w:hanging="567"/>
      </w:pPr>
      <w:r>
        <w:t>What activities help you feel calm or relaxed?</w:t>
      </w:r>
    </w:p>
    <w:p w:rsidR="00086D42" w:rsidP="00086D42" w:rsidRDefault="00086D42" w14:paraId="09B2E4A9" w14:textId="77777777">
      <w:r>
        <w:t>_________________________________________________________</w:t>
      </w:r>
    </w:p>
    <w:p w:rsidR="007C4604" w:rsidP="00086D42" w:rsidRDefault="00086D42" w14:paraId="0EA83F28" w14:textId="2EFADF4B">
      <w:r>
        <w:t>_________________________________________________________</w:t>
      </w:r>
    </w:p>
    <w:p w:rsidR="007C4604" w:rsidP="00C70722" w:rsidRDefault="007C4604" w14:paraId="678B9F92" w14:textId="0BCE89BA">
      <w:pPr>
        <w:pStyle w:val="ListParagraph"/>
        <w:numPr>
          <w:ilvl w:val="0"/>
          <w:numId w:val="21"/>
        </w:numPr>
        <w:ind w:left="567" w:hanging="567"/>
      </w:pPr>
      <w:r>
        <w:t>What do people like about you?</w:t>
      </w:r>
    </w:p>
    <w:p w:rsidR="00656556" w:rsidP="00656556" w:rsidRDefault="00656556" w14:paraId="52EFC115" w14:textId="5B8B52AC">
      <w:r>
        <w:t>_________________________________________________________</w:t>
      </w:r>
    </w:p>
    <w:p w:rsidR="007C4604" w:rsidP="00656556" w:rsidRDefault="00656556" w14:paraId="21FEE162" w14:textId="6DCD0CAE">
      <w:r>
        <w:t>_________________________________________________________</w:t>
      </w:r>
    </w:p>
    <w:p w:rsidR="007C4604" w:rsidP="00C70722" w:rsidRDefault="007C4604" w14:paraId="4A19221A" w14:textId="1B269216">
      <w:pPr>
        <w:pStyle w:val="ListParagraph"/>
        <w:numPr>
          <w:ilvl w:val="0"/>
          <w:numId w:val="21"/>
        </w:numPr>
        <w:ind w:left="567" w:hanging="567"/>
      </w:pPr>
      <w:r>
        <w:t>What do you like about yourself?</w:t>
      </w:r>
    </w:p>
    <w:p w:rsidR="00656556" w:rsidP="00656556" w:rsidRDefault="00656556" w14:paraId="491E1480" w14:textId="7875F1E6">
      <w:r>
        <w:t>_________________________________________________________</w:t>
      </w:r>
    </w:p>
    <w:p w:rsidR="007C4604" w:rsidP="00656556" w:rsidRDefault="00656556" w14:paraId="413E0D72" w14:textId="22055974">
      <w:r>
        <w:t>_________________________________________________________</w:t>
      </w:r>
    </w:p>
    <w:p w:rsidR="007C4604" w:rsidP="007C4604" w:rsidRDefault="007C4604" w14:paraId="0496ABA1" w14:textId="4751837B"/>
    <w:p w:rsidR="00656556" w:rsidRDefault="00656556" w14:paraId="2342F178" w14:textId="1B4B74F7">
      <w:pPr>
        <w:spacing w:before="0" w:after="0" w:line="240" w:lineRule="auto"/>
      </w:pPr>
      <w:r>
        <w:br w:type="page"/>
      </w:r>
    </w:p>
    <w:p w:rsidR="007C4604" w:rsidP="00BF6F72" w:rsidRDefault="00792B65" w14:paraId="5A3641FD" w14:textId="06F93AD2">
      <w:pPr>
        <w:pStyle w:val="Heading2"/>
      </w:pPr>
      <w:r>
        <w:rPr>
          <w:noProof/>
        </w:rPr>
        <w:drawing>
          <wp:anchor distT="0" distB="0" distL="114300" distR="114300" simplePos="0" relativeHeight="251649021" behindDoc="0" locked="0" layoutInCell="1" allowOverlap="1" wp14:anchorId="5D6764F6" wp14:editId="1917D7BA">
            <wp:simplePos x="0" y="0"/>
            <wp:positionH relativeFrom="column">
              <wp:posOffset>-549408</wp:posOffset>
            </wp:positionH>
            <wp:positionV relativeFrom="paragraph">
              <wp:posOffset>-685977</wp:posOffset>
            </wp:positionV>
            <wp:extent cx="1353787" cy="1448435"/>
            <wp:effectExtent l="0" t="0" r="0" b="0"/>
            <wp:wrapNone/>
            <wp:docPr id="1816590602" name="Picture 1" descr="A close-up of several images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90602" name="Picture 1" descr="A close-up of several images of peo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7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 xml:space="preserve">Daily </w:t>
      </w:r>
      <w:r w:rsidR="00DA1546">
        <w:t>life and routines</w:t>
      </w:r>
    </w:p>
    <w:p w:rsidR="007C4604" w:rsidP="00C70722" w:rsidRDefault="007C4604" w14:paraId="578D37F8" w14:textId="0549BE98">
      <w:pPr>
        <w:pStyle w:val="ListParagraph"/>
        <w:numPr>
          <w:ilvl w:val="0"/>
          <w:numId w:val="23"/>
        </w:numPr>
        <w:tabs>
          <w:tab w:val="left" w:pos="567"/>
        </w:tabs>
        <w:ind w:hanging="720"/>
      </w:pPr>
      <w:r>
        <w:t>What do you like to do during the day?</w:t>
      </w:r>
    </w:p>
    <w:p w:rsidR="00656556" w:rsidP="00656556" w:rsidRDefault="00656556" w14:paraId="04921044" w14:textId="77777777">
      <w:r>
        <w:t>_________________________________________________________</w:t>
      </w:r>
    </w:p>
    <w:p w:rsidR="007C4604" w:rsidP="00656556" w:rsidRDefault="00656556" w14:paraId="73796F46" w14:textId="7286BD9E">
      <w:r>
        <w:t>_________________________________________________________</w:t>
      </w:r>
    </w:p>
    <w:p w:rsidR="00246139" w:rsidP="00246139" w:rsidRDefault="00CC7B79" w14:paraId="3E459418" w14:textId="3916FFBB">
      <w:r>
        <w:rPr>
          <w:noProof/>
        </w:rPr>
        <mc:AlternateContent>
          <mc:Choice Requires="wpg">
            <w:drawing>
              <wp:anchor distT="0" distB="0" distL="114300" distR="114300" simplePos="0" relativeHeight="251854854" behindDoc="0" locked="0" layoutInCell="1" allowOverlap="1" wp14:anchorId="5630EAFF" wp14:editId="496551E4">
                <wp:simplePos x="0" y="0"/>
                <wp:positionH relativeFrom="column">
                  <wp:posOffset>4572000</wp:posOffset>
                </wp:positionH>
                <wp:positionV relativeFrom="paragraph">
                  <wp:posOffset>296735</wp:posOffset>
                </wp:positionV>
                <wp:extent cx="1983105" cy="1436081"/>
                <wp:effectExtent l="0" t="0" r="0" b="0"/>
                <wp:wrapNone/>
                <wp:docPr id="40618265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2002467063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089159639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8401518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81816302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78584001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02626914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63906511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395625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9471437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CC7B79" w:rsidP="00CC7B79" w:rsidRDefault="00CC7B79" w14:paraId="17AEA11D" w14:textId="0B382CF4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3AF6D5F">
              <v:group id="Group 71" style="position:absolute;margin-left:5in;margin-top:23.35pt;width:156.15pt;height:113.1pt;z-index:251854854" coordsize="19831,14360" o:spid="_x0000_s1029" w14:anchorId="5630EAFF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">
                <v:group id="Group 70" style="position:absolute;left:2850;width:13773;height:7366" coordsize="13773,737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">
                  <v:rect id="Rectangle 1" style="position:absolute;left:475;top:4512;width:2984;height:2858;visibility:visible;mso-wrap-style:square;v-text-anchor:middle" o:spid="_x0000_s103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"/>
                  <v:group id="Group 69" style="position:absolute;width:13773;height:3917" coordsize="13774,3917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Graphic 11" style="position:absolute;width:3917;height:3917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">
                      <v:imagedata o:title="" r:id="rId52"/>
                    </v:shape>
                    <v:shape id="Graphic 9" style="position:absolute;left:9856;width:3918;height:3917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3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"/>
                  <v:rect id="Rectangle 1" style="position:absolute;left:10331;top:4512;width:2985;height:2858;visibility:visible;mso-wrap-style:square;v-text-anchor:middle" o:spid="_x0000_s103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">
                  <v:textbox>
                    <w:txbxContent>
                      <w:p w:rsidRPr="00485E13" w:rsidR="00CC7B79" w:rsidP="00CC7B79" w:rsidRDefault="00CC7B79" w14:paraId="24DB21EB" w14:textId="0B382CF4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139">
        <w:t>_________________________________________________________</w:t>
      </w:r>
    </w:p>
    <w:p w:rsidR="00CD432C" w:rsidP="00CD432C" w:rsidRDefault="00CD432C" w14:paraId="1CFABBC2" w14:textId="77777777">
      <w:r>
        <w:t>______________________________________________</w:t>
      </w:r>
    </w:p>
    <w:p w:rsidR="007C4604" w:rsidP="00C70722" w:rsidRDefault="007C4604" w14:paraId="14AED235" w14:textId="51EAAF4F">
      <w:pPr>
        <w:pStyle w:val="ListParagraph"/>
        <w:numPr>
          <w:ilvl w:val="0"/>
          <w:numId w:val="23"/>
        </w:numPr>
        <w:tabs>
          <w:tab w:val="left" w:pos="567"/>
        </w:tabs>
        <w:ind w:hanging="720"/>
      </w:pPr>
      <w:r>
        <w:t xml:space="preserve">What </w:t>
      </w:r>
      <w:r w:rsidR="007D3059">
        <w:t xml:space="preserve">is the best </w:t>
      </w:r>
      <w:r>
        <w:t>part of your day?</w:t>
      </w:r>
      <w:r w:rsidR="00DE1B42">
        <w:t xml:space="preserve"> Why?</w:t>
      </w:r>
    </w:p>
    <w:p w:rsidR="00656556" w:rsidP="00656556" w:rsidRDefault="00656556" w14:paraId="4007B1C6" w14:textId="77777777">
      <w:r>
        <w:t>_________________________________________________________</w:t>
      </w:r>
    </w:p>
    <w:p w:rsidR="007C4604" w:rsidP="00656556" w:rsidRDefault="00164F93" w14:paraId="01C2A5C7" w14:textId="6C32B406">
      <w:r>
        <w:rPr>
          <w:noProof/>
        </w:rPr>
        <mc:AlternateContent>
          <mc:Choice Requires="wpg">
            <w:drawing>
              <wp:anchor distT="0" distB="0" distL="114300" distR="114300" simplePos="0" relativeHeight="251856902" behindDoc="0" locked="0" layoutInCell="1" allowOverlap="1" wp14:anchorId="2D14A23B" wp14:editId="4F03775C">
                <wp:simplePos x="0" y="0"/>
                <wp:positionH relativeFrom="column">
                  <wp:posOffset>4547235</wp:posOffset>
                </wp:positionH>
                <wp:positionV relativeFrom="paragraph">
                  <wp:posOffset>296735</wp:posOffset>
                </wp:positionV>
                <wp:extent cx="1983105" cy="1436081"/>
                <wp:effectExtent l="0" t="0" r="0" b="0"/>
                <wp:wrapNone/>
                <wp:docPr id="57912792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273815586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322372515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703512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017079968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28293064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5661374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6113875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688268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8187612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64F93" w:rsidP="00164F93" w:rsidRDefault="00164F93" w14:paraId="6DED730B" w14:textId="05215480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C9E44DF">
              <v:group id="_x0000_s1039" style="position:absolute;margin-left:358.05pt;margin-top:23.35pt;width:156.15pt;height:113.1pt;z-index:251856902" coordsize="19831,14360" w14:anchorId="2D14A23B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">
                <v:group id="Group 70" style="position:absolute;left:2850;width:13773;height:7366" coordsize="13773,7370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9o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">
                  <v:rect id="Rectangle 1" style="position:absolute;left:475;top:4512;width:2984;height:2858;visibility:visible;mso-wrap-style:square;v-text-anchor:middle" o:spid="_x0000_s104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"/>
                  <v:group id="Group 69" style="position:absolute;width:13773;height:3917" coordsize="13774,3917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">
                    <v:shape id="Graphic 11" style="position:absolute;width:3917;height:3917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">
                      <v:imagedata o:title="" r:id="rId51"/>
                    </v:shape>
                    <v:shape id="Graphic 10" style="position:absolute;left:5106;top:118;width:3797;height:3798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4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04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"/>
                </v:group>
                <v:shape id="_x0000_s104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">
                  <v:textbox>
                    <w:txbxContent>
                      <w:p w:rsidRPr="00485E13" w:rsidR="00164F93" w:rsidP="00164F93" w:rsidRDefault="00164F93" w14:paraId="51FE9861" w14:textId="05215480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556">
        <w:t>_________________________________________________________</w:t>
      </w:r>
    </w:p>
    <w:p w:rsidR="00CD432C" w:rsidP="00CD432C" w:rsidRDefault="00CD432C" w14:paraId="63076FD7" w14:textId="77777777">
      <w:r>
        <w:t>______________________________________________</w:t>
      </w:r>
    </w:p>
    <w:p w:rsidR="00246139" w:rsidP="00087C2D" w:rsidRDefault="00246139" w14:paraId="75E668A3" w14:textId="1C0A6252">
      <w:pPr>
        <w:pStyle w:val="ListParagraph"/>
        <w:numPr>
          <w:ilvl w:val="0"/>
          <w:numId w:val="23"/>
        </w:numPr>
        <w:tabs>
          <w:tab w:val="left" w:pos="567"/>
        </w:tabs>
        <w:ind w:hanging="720"/>
      </w:pPr>
      <w:r>
        <w:t>What time of day do you feel your best? Why?</w:t>
      </w:r>
    </w:p>
    <w:p w:rsidR="00246139" w:rsidP="00246139" w:rsidRDefault="00246139" w14:paraId="041FC05F" w14:textId="583B1D7D">
      <w:r>
        <w:t>_________________________________________________________</w:t>
      </w:r>
    </w:p>
    <w:p w:rsidR="00246139" w:rsidP="00246139" w:rsidRDefault="00164F93" w14:paraId="5123B7EE" w14:textId="126DC6DA">
      <w:r>
        <w:rPr>
          <w:noProof/>
        </w:rPr>
        <mc:AlternateContent>
          <mc:Choice Requires="wpg">
            <w:drawing>
              <wp:anchor distT="0" distB="0" distL="114300" distR="114300" simplePos="0" relativeHeight="251858950" behindDoc="0" locked="0" layoutInCell="1" allowOverlap="1" wp14:anchorId="78800789" wp14:editId="5306F4F7">
                <wp:simplePos x="0" y="0"/>
                <wp:positionH relativeFrom="column">
                  <wp:posOffset>4547235</wp:posOffset>
                </wp:positionH>
                <wp:positionV relativeFrom="paragraph">
                  <wp:posOffset>259905</wp:posOffset>
                </wp:positionV>
                <wp:extent cx="1983105" cy="1436081"/>
                <wp:effectExtent l="0" t="0" r="0" b="0"/>
                <wp:wrapNone/>
                <wp:docPr id="37724325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86838110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087432049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29043246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758066387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57388971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982036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83356681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904351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5465519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64F93" w:rsidP="00164F93" w:rsidRDefault="00164F93" w14:paraId="53AE5808" w14:textId="6AB36D64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008AA07">
              <v:group id="_x0000_s1049" style="position:absolute;margin-left:358.05pt;margin-top:20.45pt;width:156.15pt;height:113.1pt;z-index:251858950" coordsize="19831,14360" w14:anchorId="788007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">
                <v:group id="Group 70" style="position:absolute;left:2850;width:13773;height:7366" coordsize="13773,7370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">
                  <v:rect id="Rectangle 1" style="position:absolute;left:475;top:4512;width:2984;height:2858;visibility:visible;mso-wrap-style:square;v-text-anchor:middle" o:spid="_x0000_s105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"/>
                  <v:group id="Group 69" style="position:absolute;width:13773;height:3917" coordsize="13774,3917" o:spid="_x0000_s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">
                    <v:shape id="Graphic 11" style="position:absolute;width:3917;height:3917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5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"/>
                  <v:rect id="Rectangle 1" style="position:absolute;left:10331;top:4512;width:2985;height:2858;visibility:visible;mso-wrap-style:square;v-text-anchor:middle" o:spid="_x0000_s105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"/>
                </v:group>
                <v:shape id="_x0000_s105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">
                  <v:textbox>
                    <w:txbxContent>
                      <w:p w:rsidRPr="00485E13" w:rsidR="00164F93" w:rsidP="00164F93" w:rsidRDefault="00164F93" w14:paraId="6F7B2D88" w14:textId="6AB36D64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139">
        <w:t>_________________________________________________________</w:t>
      </w:r>
    </w:p>
    <w:p w:rsidR="00CD432C" w:rsidP="00CD432C" w:rsidRDefault="00CD432C" w14:paraId="55BDE807" w14:textId="77777777">
      <w:r>
        <w:t>______________________________________________</w:t>
      </w:r>
    </w:p>
    <w:p w:rsidR="007C4604" w:rsidP="00C70722" w:rsidRDefault="0049761C" w14:paraId="235E7306" w14:textId="052CBA39">
      <w:pPr>
        <w:pStyle w:val="ListParagraph"/>
        <w:numPr>
          <w:ilvl w:val="0"/>
          <w:numId w:val="23"/>
        </w:numPr>
        <w:tabs>
          <w:tab w:val="left" w:pos="567"/>
        </w:tabs>
        <w:ind w:hanging="720"/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4150" behindDoc="0" locked="0" layoutInCell="1" allowOverlap="1" wp14:anchorId="565D4180" wp14:editId="1C146875">
                <wp:simplePos x="0" y="0"/>
                <wp:positionH relativeFrom="column">
                  <wp:posOffset>0</wp:posOffset>
                </wp:positionH>
                <wp:positionV relativeFrom="paragraph">
                  <wp:posOffset>664683</wp:posOffset>
                </wp:positionV>
                <wp:extent cx="298450" cy="285750"/>
                <wp:effectExtent l="0" t="0" r="25400" b="19050"/>
                <wp:wrapNone/>
                <wp:docPr id="1076358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9C86F8">
              <v:rect id="Rectangle 1" style="position:absolute;margin-left:0;margin-top:52.35pt;width:23.5pt;height:22.5pt;z-index:251654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041B02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"/>
            </w:pict>
          </mc:Fallback>
        </mc:AlternateContent>
      </w:r>
      <w:r w:rsidR="007C4604">
        <w:t xml:space="preserve">Do you need help </w:t>
      </w:r>
      <w:r w:rsidR="00093C64">
        <w:t>during</w:t>
      </w:r>
      <w:r w:rsidR="00460DA9">
        <w:t xml:space="preserve"> your day</w:t>
      </w:r>
      <w:r w:rsidR="007C4604">
        <w:t>?</w:t>
      </w:r>
    </w:p>
    <w:p w:rsidR="007C4604" w:rsidP="00656556" w:rsidRDefault="0049761C" w14:paraId="796F7BB4" w14:textId="10243FB2">
      <w:pPr>
        <w:ind w:left="720"/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56198" behindDoc="0" locked="0" layoutInCell="1" allowOverlap="1" wp14:anchorId="017EF6E3" wp14:editId="55F80E05">
                <wp:simplePos x="0" y="0"/>
                <wp:positionH relativeFrom="column">
                  <wp:posOffset>0</wp:posOffset>
                </wp:positionH>
                <wp:positionV relativeFrom="paragraph">
                  <wp:posOffset>487154</wp:posOffset>
                </wp:positionV>
                <wp:extent cx="298450" cy="285750"/>
                <wp:effectExtent l="0" t="0" r="25400" b="19050"/>
                <wp:wrapNone/>
                <wp:docPr id="19716556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1678FB9">
              <v:rect id="Rectangle 1" style="position:absolute;margin-left:0;margin-top:38.35pt;width:23.5pt;height:22.5pt;z-index:251656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16487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"/>
            </w:pict>
          </mc:Fallback>
        </mc:AlternateContent>
      </w:r>
      <w:r w:rsidR="007C4604">
        <w:t>Yes</w:t>
      </w:r>
      <w:r w:rsidR="002A0EF9">
        <w:t xml:space="preserve">     </w:t>
      </w:r>
    </w:p>
    <w:p w:rsidR="007C4604" w:rsidP="00656556" w:rsidRDefault="007C4604" w14:paraId="44E9A705" w14:textId="4335278C">
      <w:pPr>
        <w:ind w:left="720"/>
      </w:pPr>
      <w:r>
        <w:t>No</w:t>
      </w:r>
    </w:p>
    <w:p w:rsidR="007C4604" w:rsidP="007C4604" w:rsidRDefault="007C4604" w14:paraId="52B943C1" w14:textId="1A5035A6">
      <w:r>
        <w:t>If yes, what help do you need? ___________________________</w:t>
      </w:r>
      <w:r w:rsidR="00164F93">
        <w:t>____</w:t>
      </w:r>
      <w:r>
        <w:t>_</w:t>
      </w:r>
    </w:p>
    <w:p w:rsidR="005C09F1" w:rsidP="005C09F1" w:rsidRDefault="005C09F1" w14:paraId="479B263B" w14:textId="698ED5F4">
      <w:r>
        <w:t>_________________________________________________________</w:t>
      </w:r>
    </w:p>
    <w:p w:rsidR="00701AF9" w:rsidP="00701AF9" w:rsidRDefault="005C09F1" w14:paraId="685D5B36" w14:textId="26A0D8B3">
      <w:r>
        <w:t>_________________________________________________________</w:t>
      </w:r>
      <w:r w:rsidR="00164F93">
        <w:rPr>
          <w:noProof/>
        </w:rPr>
        <mc:AlternateContent>
          <mc:Choice Requires="wpg">
            <w:drawing>
              <wp:anchor distT="0" distB="0" distL="114300" distR="114300" simplePos="0" relativeHeight="251860998" behindDoc="0" locked="0" layoutInCell="1" allowOverlap="1" wp14:anchorId="5281487E" wp14:editId="4CF07AD3">
                <wp:simplePos x="0" y="0"/>
                <wp:positionH relativeFrom="page">
                  <wp:posOffset>5468430</wp:posOffset>
                </wp:positionH>
                <wp:positionV relativeFrom="paragraph">
                  <wp:posOffset>293370</wp:posOffset>
                </wp:positionV>
                <wp:extent cx="1983105" cy="1436081"/>
                <wp:effectExtent l="0" t="0" r="0" b="0"/>
                <wp:wrapNone/>
                <wp:docPr id="151885090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377743040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06615944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26577046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524031977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9826331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1498090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9217883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8238509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6864161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64F93" w:rsidP="00164F93" w:rsidRDefault="00164F93" w14:paraId="306195F2" w14:textId="00788CB1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1A7CDFDE">
              <v:group id="_x0000_s1059" style="position:absolute;margin-left:430.6pt;margin-top:23.1pt;width:156.15pt;height:113.1pt;z-index:251860998;mso-position-horizontal-relative:page" coordsize="19831,14360" w14:anchorId="5281487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">
                  <v:rect id="Rectangle 1" style="position:absolute;left:475;top:4512;width:2984;height:2858;visibility:visible;mso-wrap-style:square;v-text-anchor:middle" o:spid="_x0000_s106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"/>
                  <v:group id="Group 69" style="position:absolute;width:13773;height:3917" coordsize="13774,3917" o:spid="_x0000_s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">
                    <v:shape id="Graphic 11" style="position:absolute;width:3917;height:3917;visibility:visible;mso-wrap-style:square" o:spid="_x0000_s10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">
                      <v:imagedata o:title="" r:id="rId51"/>
                    </v:shape>
                    <v:shape id="Graphic 10" style="position:absolute;left:5106;top:118;width:3797;height:3798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0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6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06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"/>
                </v:group>
                <v:shape id="_x0000_s106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">
                  <v:textbox>
                    <w:txbxContent>
                      <w:p w:rsidRPr="00485E13" w:rsidR="00164F93" w:rsidP="00164F93" w:rsidRDefault="00164F93" w14:paraId="6AD932DE" w14:textId="00788CB1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C2184" w:rsidP="002C2184" w:rsidRDefault="002C2184" w14:paraId="5BFC6B35" w14:textId="77777777">
      <w:r>
        <w:t>______________________________________________</w:t>
      </w:r>
    </w:p>
    <w:p w:rsidR="007C4604" w:rsidP="00087C2D" w:rsidRDefault="007C4604" w14:paraId="28693442" w14:textId="2DA823ED">
      <w:r>
        <w:t>What things do you like to do on your own?</w:t>
      </w:r>
    </w:p>
    <w:p w:rsidR="00656556" w:rsidP="00656556" w:rsidRDefault="00EA6023" w14:paraId="024E0E67" w14:textId="68CCC942">
      <w:r>
        <w:rPr>
          <w:noProof/>
        </w:rPr>
        <mc:AlternateContent>
          <mc:Choice Requires="wpg">
            <w:drawing>
              <wp:anchor distT="0" distB="0" distL="114300" distR="114300" simplePos="0" relativeHeight="251863046" behindDoc="0" locked="0" layoutInCell="1" allowOverlap="1" wp14:anchorId="3D68731E" wp14:editId="40A4DB5A">
                <wp:simplePos x="0" y="0"/>
                <wp:positionH relativeFrom="margin">
                  <wp:posOffset>4568825</wp:posOffset>
                </wp:positionH>
                <wp:positionV relativeFrom="paragraph">
                  <wp:posOffset>447865</wp:posOffset>
                </wp:positionV>
                <wp:extent cx="1983105" cy="1435735"/>
                <wp:effectExtent l="0" t="0" r="0" b="0"/>
                <wp:wrapNone/>
                <wp:docPr id="185140346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581690466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583662815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4391114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926361456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12031675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70834213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24762343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040677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2831432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64F93" w:rsidP="00164F93" w:rsidRDefault="00164F93" w14:paraId="20A2CC40" w14:textId="2BBA2357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7E7CAA0">
              <v:group id="_x0000_s1069" style="position:absolute;margin-left:359.75pt;margin-top:35.25pt;width:156.15pt;height:113.05pt;z-index:251863046;mso-position-horizontal-relative:margin" coordsize="19831,14360" w14:anchorId="3D68731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">
                <v:group id="Group 70" style="position:absolute;left:2850;width:13773;height:7366" coordsize="13773,7370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">
                  <v:rect id="Rectangle 1" style="position:absolute;left:475;top:4512;width:2984;height:2858;visibility:visible;mso-wrap-style:square;v-text-anchor:middle" o:spid="_x0000_s107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"/>
                  <v:group id="Group 69" style="position:absolute;width:13773;height:3917" coordsize="13774,3917" o:spid="_x0000_s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">
                    <v:shape id="Graphic 11" style="position:absolute;width:3917;height:3917;visibility:visible;mso-wrap-style:square" o:spid="_x0000_s10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0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0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7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"/>
                  <v:rect id="Rectangle 1" style="position:absolute;left:10331;top:4512;width:2985;height:2858;visibility:visible;mso-wrap-style:square;v-text-anchor:middle" o:spid="_x0000_s107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"/>
                </v:group>
                <v:shape id="_x0000_s107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">
                  <v:textbox>
                    <w:txbxContent>
                      <w:p w:rsidRPr="00485E13" w:rsidR="00164F93" w:rsidP="00164F93" w:rsidRDefault="00164F93" w14:paraId="31E53C12" w14:textId="2BBA2357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6556">
        <w:t>_________________________________________________________</w:t>
      </w:r>
    </w:p>
    <w:p w:rsidR="002C2184" w:rsidP="002C2184" w:rsidRDefault="002C2184" w14:paraId="407EB5C8" w14:textId="625B6F61">
      <w:r>
        <w:t>______________________________________________</w:t>
      </w:r>
    </w:p>
    <w:p w:rsidR="002C2184" w:rsidP="002C2184" w:rsidRDefault="002C2184" w14:paraId="30EC533E" w14:textId="7604ACBE">
      <w:r>
        <w:t>______________________________________________</w:t>
      </w:r>
    </w:p>
    <w:p w:rsidR="007C4604" w:rsidP="00C70722" w:rsidRDefault="00B62B61" w14:paraId="0DAADB6E" w14:textId="405545EB">
      <w:pPr>
        <w:pStyle w:val="ListParagraph"/>
        <w:numPr>
          <w:ilvl w:val="0"/>
          <w:numId w:val="23"/>
        </w:numPr>
        <w:ind w:left="567" w:hanging="567"/>
      </w:pPr>
      <w:r>
        <w:t>Is there anything else that would make your day good</w:t>
      </w:r>
      <w:r w:rsidR="00C97394">
        <w:t xml:space="preserve"> (or better)</w:t>
      </w:r>
      <w:r>
        <w:t>?</w:t>
      </w:r>
    </w:p>
    <w:p w:rsidR="00656556" w:rsidP="00656556" w:rsidRDefault="00164F93" w14:paraId="38010ACE" w14:textId="0873F992">
      <w:r>
        <w:rPr>
          <w:noProof/>
        </w:rPr>
        <mc:AlternateContent>
          <mc:Choice Requires="wpg">
            <w:drawing>
              <wp:anchor distT="0" distB="0" distL="114300" distR="114300" simplePos="0" relativeHeight="251865094" behindDoc="0" locked="0" layoutInCell="1" allowOverlap="1" wp14:anchorId="1BEF8FD6" wp14:editId="0F7FD85A">
                <wp:simplePos x="0" y="0"/>
                <wp:positionH relativeFrom="column">
                  <wp:posOffset>4559111</wp:posOffset>
                </wp:positionH>
                <wp:positionV relativeFrom="paragraph">
                  <wp:posOffset>510936</wp:posOffset>
                </wp:positionV>
                <wp:extent cx="1983105" cy="1436081"/>
                <wp:effectExtent l="0" t="0" r="0" b="0"/>
                <wp:wrapNone/>
                <wp:docPr id="59660640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360389674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43615469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352219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314265072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5777037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5978537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04722255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4714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7922566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64F93" w:rsidP="00164F93" w:rsidRDefault="00164F93" w14:paraId="0FC11512" w14:textId="1EEA8D8F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C124732">
              <v:group id="_x0000_s1079" style="position:absolute;margin-left:359pt;margin-top:40.25pt;width:156.15pt;height:113.1pt;z-index:251865094" coordsize="19831,14360" w14:anchorId="1BEF8FD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">
                <v:group id="Group 70" style="position:absolute;left:2850;width:13773;height:7366" coordsize="13773,7370" o:spid="_x0000_s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08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"/>
                  <v:group id="Group 69" style="position:absolute;width:13773;height:3917" coordsize="13774,3917" o:spid="_x0000_s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">
                    <v:shape id="Graphic 11" style="position:absolute;width:3917;height:3917;visibility:visible;mso-wrap-style:square" o:spid="_x0000_s10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0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">
                      <v:imagedata o:title="" r:id="rId52"/>
                    </v:shape>
                    <v:shape id="Graphic 9" style="position:absolute;left:9856;width:3918;height:3917;visibility:visible;mso-wrap-style:square" o:spid="_x0000_s10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08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"/>
                  <v:rect id="Rectangle 1" style="position:absolute;left:10331;top:4512;width:2985;height:2858;visibility:visible;mso-wrap-style:square;v-text-anchor:middle" o:spid="_x0000_s108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"/>
                </v:group>
                <v:shape id="_x0000_s108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">
                  <v:textbox>
                    <w:txbxContent>
                      <w:p w:rsidRPr="00485E13" w:rsidR="00164F93" w:rsidP="00164F93" w:rsidRDefault="00164F93" w14:paraId="513BDD4A" w14:textId="1EEA8D8F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556">
        <w:t>_________________________________________________________</w:t>
      </w:r>
    </w:p>
    <w:p w:rsidR="002C2184" w:rsidP="002C2184" w:rsidRDefault="002C2184" w14:paraId="7A8C7EF8" w14:textId="77777777">
      <w:r>
        <w:t>______________________________________________</w:t>
      </w:r>
    </w:p>
    <w:p w:rsidR="007C4604" w:rsidP="00BF6F72" w:rsidRDefault="00CD432C" w14:paraId="2EC09AD9" w14:textId="4D9B1108">
      <w:pPr>
        <w:pStyle w:val="Heading2"/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36576" distB="36576" distL="36576" distR="36576" simplePos="0" relativeHeight="251871238" behindDoc="0" locked="0" layoutInCell="1" allowOverlap="1" wp14:anchorId="50E92CEF" wp14:editId="0B841DB0">
            <wp:simplePos x="0" y="0"/>
            <wp:positionH relativeFrom="column">
              <wp:posOffset>-652780</wp:posOffset>
            </wp:positionH>
            <wp:positionV relativeFrom="paragraph">
              <wp:posOffset>-719265</wp:posOffset>
            </wp:positionV>
            <wp:extent cx="1543685" cy="1346200"/>
            <wp:effectExtent l="0" t="0" r="0" b="6350"/>
            <wp:wrapNone/>
            <wp:docPr id="1786127107" name="Picture 5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27107" name="Picture 5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604">
        <w:t>A good life</w:t>
      </w:r>
    </w:p>
    <w:p w:rsidR="00F40B91" w:rsidP="007C4604" w:rsidRDefault="00F40B91" w14:paraId="3A424E05" w14:textId="5315C099">
      <w:r>
        <w:t xml:space="preserve">If you have </w:t>
      </w:r>
      <w:r w:rsidR="00C97394">
        <w:t>already talked about this section</w:t>
      </w:r>
      <w:r>
        <w:t xml:space="preserve"> in the </w:t>
      </w:r>
      <w:hyperlink w:history="1" r:id="rId55">
        <w:r w:rsidRPr="0088506E">
          <w:rPr>
            <w:rStyle w:val="Hyperlink"/>
          </w:rPr>
          <w:t>What a good life looks like for me workbook</w:t>
        </w:r>
      </w:hyperlink>
      <w:r>
        <w:t xml:space="preserve">, remind yourselves of the important </w:t>
      </w:r>
      <w:r w:rsidR="00FC5586">
        <w:t>points</w:t>
      </w:r>
      <w:r>
        <w:t xml:space="preserve"> </w:t>
      </w:r>
      <w:r w:rsidR="00FC5586">
        <w:t xml:space="preserve">here. </w:t>
      </w:r>
      <w:r w:rsidR="00A07434">
        <w:t>If this is new to you, discuss these things and make notes here.</w:t>
      </w:r>
    </w:p>
    <w:p w:rsidRPr="005F293B" w:rsidR="007C4604" w:rsidP="007C4604" w:rsidRDefault="007C4604" w14:paraId="1D330C24" w14:textId="2BFEDECF">
      <w:pPr>
        <w:rPr>
          <w:rStyle w:val="Strong"/>
        </w:rPr>
      </w:pPr>
      <w:r w:rsidRPr="005F293B">
        <w:rPr>
          <w:rStyle w:val="Strong"/>
        </w:rPr>
        <w:t>When you think about a good life for you…</w:t>
      </w:r>
    </w:p>
    <w:p w:rsidR="005F293B" w:rsidP="00087C2D" w:rsidRDefault="007C4604" w14:paraId="4489FEB2" w14:textId="6AB6CC67">
      <w:r>
        <w:t xml:space="preserve">… how would you like to be part of your community? </w:t>
      </w:r>
    </w:p>
    <w:p w:rsidR="007C4604" w:rsidP="005F293B" w:rsidRDefault="007C4604" w14:paraId="4A658E8E" w14:textId="521FCF72">
      <w:r>
        <w:t>_________________________________________________________</w:t>
      </w:r>
    </w:p>
    <w:p w:rsidR="007C4604" w:rsidP="007C4604" w:rsidRDefault="00485E13" w14:paraId="351AB062" w14:textId="31FA1E43">
      <w:r>
        <w:rPr>
          <w:noProof/>
        </w:rPr>
        <mc:AlternateContent>
          <mc:Choice Requires="wpg">
            <w:drawing>
              <wp:anchor distT="0" distB="0" distL="114300" distR="114300" simplePos="0" relativeHeight="251810822" behindDoc="0" locked="0" layoutInCell="1" allowOverlap="1" wp14:anchorId="6367AD1B" wp14:editId="06778BEE">
                <wp:simplePos x="0" y="0"/>
                <wp:positionH relativeFrom="column">
                  <wp:posOffset>4546410</wp:posOffset>
                </wp:positionH>
                <wp:positionV relativeFrom="paragraph">
                  <wp:posOffset>302260</wp:posOffset>
                </wp:positionV>
                <wp:extent cx="1983105" cy="1436081"/>
                <wp:effectExtent l="0" t="0" r="0" b="0"/>
                <wp:wrapNone/>
                <wp:docPr id="77925787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947168258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715804254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75151260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2002713934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52957328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72783307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43258241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878552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9965059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485E13" w:rsidP="00485E13" w:rsidRDefault="00485E13" w14:paraId="16C174AF" w14:textId="27457AD5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033E844">
              <v:group id="_x0000_s1089" style="position:absolute;margin-left:358pt;margin-top:23.8pt;width:156.15pt;height:113.1pt;z-index:251810822" coordsize="19831,14360" w14:anchorId="6367AD1B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">
                <v:group id="Group 70" style="position:absolute;left:2850;width:13773;height:7366" coordsize="13773,7370" o:spid="_x0000_s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">
                  <v:rect id="Rectangle 1" style="position:absolute;left:475;top:4512;width:2984;height:2858;visibility:visible;mso-wrap-style:square;v-text-anchor:middle" o:spid="_x0000_s109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"/>
                  <v:group id="Group 69" style="position:absolute;width:13773;height:3917" coordsize="13774,3917" o:spid="_x0000_s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">
                    <v:shape id="Graphic 11" style="position:absolute;width:3917;height:3917;visibility:visible;mso-wrap-style:square" o:spid="_x0000_s10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">
                      <v:imagedata o:title="" r:id="rId56"/>
                    </v:shape>
                    <v:shape id="Graphic 10" style="position:absolute;left:5106;top:118;width:3797;height:3798;visibility:visible;mso-wrap-style:square" o:spid="_x0000_s10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">
                      <v:imagedata o:title="" r:id="rId57"/>
                    </v:shape>
                    <v:shape id="Graphic 9" style="position:absolute;left:9856;width:3918;height:3917;visibility:visible;mso-wrap-style:square" o:spid="_x0000_s10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">
                      <v:imagedata o:title="" r:id="rId58"/>
                    </v:shape>
                  </v:group>
                  <v:rect id="Rectangle 1" style="position:absolute;left:5581;top:4512;width:2984;height:2858;visibility:visible;mso-wrap-style:square;v-text-anchor:middle" o:spid="_x0000_s109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09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">
                  <v:textbox>
                    <w:txbxContent>
                      <w:p w:rsidRPr="00485E13" w:rsidR="00485E13" w:rsidP="00485E13" w:rsidRDefault="00485E13" w14:paraId="0DE88E53" w14:textId="27457AD5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976D18" w:rsidP="00976D18" w:rsidRDefault="00976D18" w14:paraId="1326BE41" w14:textId="77777777">
      <w:r>
        <w:t>______________________________________________</w:t>
      </w:r>
    </w:p>
    <w:p w:rsidR="005F293B" w:rsidP="00087C2D" w:rsidRDefault="007C4604" w14:paraId="075E3823" w14:textId="3243E30E">
      <w:pPr>
        <w:jc w:val="both"/>
      </w:pPr>
      <w:r>
        <w:t xml:space="preserve">… how would you like to make choices? </w:t>
      </w:r>
    </w:p>
    <w:p w:rsidR="007C4604" w:rsidP="005F293B" w:rsidRDefault="007C4604" w14:paraId="3EB228BC" w14:textId="52705AF9">
      <w:r>
        <w:t>_________________________________________________________</w:t>
      </w:r>
    </w:p>
    <w:p w:rsidR="007C4604" w:rsidP="007C4604" w:rsidRDefault="00976D18" w14:paraId="53D185AB" w14:textId="24257F0D">
      <w:r>
        <w:rPr>
          <w:noProof/>
        </w:rPr>
        <mc:AlternateContent>
          <mc:Choice Requires="wpg">
            <w:drawing>
              <wp:anchor distT="0" distB="0" distL="114300" distR="114300" simplePos="0" relativeHeight="251812870" behindDoc="0" locked="0" layoutInCell="1" allowOverlap="1" wp14:anchorId="7159F392" wp14:editId="333FEB8C">
                <wp:simplePos x="0" y="0"/>
                <wp:positionH relativeFrom="column">
                  <wp:posOffset>4545140</wp:posOffset>
                </wp:positionH>
                <wp:positionV relativeFrom="paragraph">
                  <wp:posOffset>293370</wp:posOffset>
                </wp:positionV>
                <wp:extent cx="1983105" cy="1436081"/>
                <wp:effectExtent l="0" t="0" r="0" b="0"/>
                <wp:wrapNone/>
                <wp:docPr id="198342493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363108074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11664137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3165964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365414136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61249619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8751593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48331825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5528516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09770818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976D18" w:rsidP="00976D18" w:rsidRDefault="00976D18" w14:paraId="494F9F01" w14:textId="2F861156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A6C8D45">
              <v:group id="_x0000_s1099" style="position:absolute;margin-left:357.9pt;margin-top:23.1pt;width:156.15pt;height:113.1pt;z-index:251812870" coordsize="19831,14360" w14:anchorId="7159F3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">
                <v:group id="Group 70" style="position:absolute;left:2850;width:13773;height:7366" coordsize="13773,7370" o:spid="_x0000_s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10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"/>
                  <v:group id="Group 69" style="position:absolute;width:13773;height:3917" coordsize="13774,3917" o:spid="_x0000_s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YJj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">
                    <v:shape id="Graphic 11" style="position:absolute;width:3917;height:3917;visibility:visible;mso-wrap-style:square" o:spid="_x0000_s11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">
                      <v:imagedata o:title="" r:id="rId56"/>
                    </v:shape>
                    <v:shape id="Graphic 10" style="position:absolute;left:5106;top:118;width:3797;height:3798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">
                      <v:imagedata o:title="" r:id="rId57"/>
                    </v:shape>
                    <v:shape id="Graphic 9" style="position:absolute;left:9856;width:3918;height:3917;visibility:visible;mso-wrap-style:square" o:spid="_x0000_s11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">
                      <v:imagedata o:title="" r:id="rId58"/>
                    </v:shape>
                  </v:group>
                  <v:rect id="Rectangle 1" style="position:absolute;left:5581;top:4512;width:2984;height:2858;visibility:visible;mso-wrap-style:square;v-text-anchor:middle" o:spid="_x0000_s110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10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"/>
                </v:group>
                <v:shape id="_x0000_s110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">
                  <v:textbox>
                    <w:txbxContent>
                      <w:p w:rsidRPr="00485E13" w:rsidR="00976D18" w:rsidP="00976D18" w:rsidRDefault="00976D18" w14:paraId="1399A1BA" w14:textId="2F861156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7C4604" w:rsidP="007C4604" w:rsidRDefault="007C4604" w14:paraId="2801D501" w14:textId="716A541E">
      <w:r>
        <w:t>______________________________________________</w:t>
      </w:r>
    </w:p>
    <w:p w:rsidR="00083BCB" w:rsidRDefault="00083BCB" w14:paraId="69553FB5" w14:textId="5B51CC16">
      <w:pPr>
        <w:spacing w:before="0" w:after="0" w:line="240" w:lineRule="auto"/>
      </w:pPr>
      <w:r>
        <w:br w:type="page"/>
      </w:r>
    </w:p>
    <w:p w:rsidR="005F293B" w:rsidP="00087C2D" w:rsidRDefault="007C4604" w14:paraId="13F356B2" w14:textId="5F6FB321">
      <w:r>
        <w:t xml:space="preserve">… what new things would you like to learn or try? </w:t>
      </w:r>
    </w:p>
    <w:p w:rsidR="007C4604" w:rsidP="005F293B" w:rsidRDefault="007C4604" w14:paraId="0679F360" w14:textId="427DA5A9">
      <w:r>
        <w:t>_________________________________________________________</w:t>
      </w:r>
    </w:p>
    <w:p w:rsidR="007C4604" w:rsidP="007C4604" w:rsidRDefault="006930EF" w14:paraId="0F7A5D94" w14:textId="0D3D8536">
      <w:r>
        <w:rPr>
          <w:noProof/>
        </w:rPr>
        <mc:AlternateContent>
          <mc:Choice Requires="wpg">
            <w:drawing>
              <wp:anchor distT="0" distB="0" distL="114300" distR="114300" simplePos="0" relativeHeight="251814918" behindDoc="0" locked="0" layoutInCell="1" allowOverlap="1" wp14:anchorId="1B697C72" wp14:editId="363C3BA4">
                <wp:simplePos x="0" y="0"/>
                <wp:positionH relativeFrom="column">
                  <wp:posOffset>4547680</wp:posOffset>
                </wp:positionH>
                <wp:positionV relativeFrom="paragraph">
                  <wp:posOffset>297180</wp:posOffset>
                </wp:positionV>
                <wp:extent cx="1983105" cy="1436081"/>
                <wp:effectExtent l="0" t="0" r="0" b="0"/>
                <wp:wrapNone/>
                <wp:docPr id="54288274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156195014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342579852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1817023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331719012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571979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75163907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813406096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895943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6439303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6930EF" w:rsidP="006930EF" w:rsidRDefault="006930EF" w14:paraId="252BDD77" w14:textId="4553EB2B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125C0587">
              <v:group id="_x0000_s1109" style="position:absolute;margin-left:358.1pt;margin-top:23.4pt;width:156.15pt;height:113.1pt;z-index:251814918" coordsize="19831,14360" w14:anchorId="1B697C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11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"/>
                  <v:group id="Group 69" style="position:absolute;width:13773;height:3917" coordsize="13774,3917" o:spid="_x0000_s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">
                    <v:shape id="Graphic 11" style="position:absolute;width:3917;height:3917;visibility:visible;mso-wrap-style:square" o:spid="_x0000_s11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">
                      <v:imagedata o:title="" r:id="rId56"/>
                    </v:shape>
                    <v:shape id="Graphic 10" style="position:absolute;left:5106;top:118;width:3797;height:3798;visibility:visible;mso-wrap-style:square" o:spid="_x0000_s111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">
                      <v:imagedata o:title="" r:id="rId57"/>
                    </v:shape>
                    <v:shape id="Graphic 9" style="position:absolute;left:9856;width:3918;height:3917;visibility:visible;mso-wrap-style:square" o:spid="_x0000_s111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">
                      <v:imagedata o:title="" r:id="rId58"/>
                    </v:shape>
                  </v:group>
                  <v:rect id="Rectangle 1" style="position:absolute;left:5581;top:4512;width:2984;height:2858;visibility:visible;mso-wrap-style:square;v-text-anchor:middle" o:spid="_x0000_s111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11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"/>
                </v:group>
                <v:shape id="_x0000_s111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">
                  <v:textbox>
                    <w:txbxContent>
                      <w:p w:rsidRPr="00485E13" w:rsidR="006930EF" w:rsidP="006930EF" w:rsidRDefault="006930EF" w14:paraId="3EA6DE65" w14:textId="4553EB2B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7C4604" w:rsidP="007C4604" w:rsidRDefault="006930EF" w14:paraId="6464B6FA" w14:textId="5B37E376">
      <w:r>
        <w:t>______________________________________________</w:t>
      </w:r>
    </w:p>
    <w:p w:rsidR="005F293B" w:rsidP="00087C2D" w:rsidRDefault="007C4604" w14:paraId="674535B2" w14:textId="23B5813D">
      <w:r>
        <w:t xml:space="preserve">… how </w:t>
      </w:r>
      <w:r w:rsidR="008B2F6C">
        <w:t>do you</w:t>
      </w:r>
      <w:r>
        <w:t xml:space="preserve"> feel about the people in your life? </w:t>
      </w:r>
    </w:p>
    <w:p w:rsidR="007C4604" w:rsidP="005F293B" w:rsidRDefault="007C4604" w14:paraId="6F924EF7" w14:textId="7A77EBDB">
      <w:r>
        <w:t>_________________________________________________________</w:t>
      </w:r>
    </w:p>
    <w:p w:rsidR="007C4604" w:rsidP="007C4604" w:rsidRDefault="006E46D3" w14:paraId="5AEC4148" w14:textId="0D8B39E5">
      <w:r>
        <w:rPr>
          <w:noProof/>
        </w:rPr>
        <mc:AlternateContent>
          <mc:Choice Requires="wpg">
            <w:drawing>
              <wp:anchor distT="0" distB="0" distL="114300" distR="114300" simplePos="0" relativeHeight="251820038" behindDoc="0" locked="0" layoutInCell="1" allowOverlap="1" wp14:anchorId="1368772A" wp14:editId="139FD8DB">
                <wp:simplePos x="0" y="0"/>
                <wp:positionH relativeFrom="column">
                  <wp:posOffset>4560125</wp:posOffset>
                </wp:positionH>
                <wp:positionV relativeFrom="paragraph">
                  <wp:posOffset>294417</wp:posOffset>
                </wp:positionV>
                <wp:extent cx="1983105" cy="1436081"/>
                <wp:effectExtent l="0" t="0" r="0" b="0"/>
                <wp:wrapNone/>
                <wp:docPr id="182062630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812792666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2006680935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8551821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568108799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1896397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5456286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136199953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347083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78583156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6E46D3" w:rsidP="006E46D3" w:rsidRDefault="006E46D3" w14:paraId="597882D8" w14:textId="3F71A76D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1680BC0">
              <v:group id="_x0000_s1119" style="position:absolute;margin-left:359.05pt;margin-top:23.2pt;width:156.15pt;height:113.1pt;z-index:251820038" coordsize="19831,14360" w14:anchorId="1368772A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">
                <v:group id="Group 70" style="position:absolute;left:2850;width:13773;height:7366" coordsize="13773,7370" o:spid="_x0000_s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12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"/>
                  <v:group id="Group 69" style="position:absolute;width:13773;height:3917" coordsize="13774,3917" o:spid="_x0000_s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">
                    <v:shape id="Graphic 11" style="position:absolute;width:3917;height:3917;visibility:visible;mso-wrap-style:square" o:spid="_x0000_s112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">
                      <v:imagedata o:title="" r:id="rId51"/>
                    </v:shape>
                    <v:shape id="Graphic 10" style="position:absolute;left:5106;top:118;width:3797;height:3798;visibility:visible;mso-wrap-style:square" o:spid="_x0000_s11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">
                      <v:imagedata o:title="" r:id="rId52"/>
                    </v:shape>
                    <v:shape id="Graphic 9" style="position:absolute;left:9856;width:3918;height:3917;visibility:visible;mso-wrap-style:square" o:spid="_x0000_s11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2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1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"/>
                </v:group>
                <v:shape id="_x0000_s112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">
                  <v:textbox>
                    <w:txbxContent>
                      <w:p w:rsidRPr="00485E13" w:rsidR="006E46D3" w:rsidP="006E46D3" w:rsidRDefault="006E46D3" w14:paraId="6F0C7859" w14:textId="3F71A76D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193910" w:rsidP="00193910" w:rsidRDefault="00193910" w14:paraId="38E6C83F" w14:textId="584577BB">
      <w:r>
        <w:t>______________________________________________</w:t>
      </w:r>
    </w:p>
    <w:p w:rsidR="007C4604" w:rsidP="007C4604" w:rsidRDefault="007C4604" w14:paraId="34914232" w14:textId="7C0F2F26"/>
    <w:p w:rsidR="005F293B" w:rsidP="00087C2D" w:rsidRDefault="007C4604" w14:paraId="7742860E" w14:textId="69B0686F">
      <w:r>
        <w:t xml:space="preserve">… how would you like </w:t>
      </w:r>
      <w:r w:rsidR="00E65DF9">
        <w:t>people in your life</w:t>
      </w:r>
      <w:r w:rsidR="006E46D3">
        <w:t xml:space="preserve"> </w:t>
      </w:r>
      <w:r>
        <w:t>to feel about you?</w:t>
      </w:r>
    </w:p>
    <w:p w:rsidR="007C4604" w:rsidP="005F293B" w:rsidRDefault="007C4604" w14:paraId="36847657" w14:textId="27723886">
      <w:r>
        <w:t xml:space="preserve"> _________________________________________________________</w:t>
      </w:r>
    </w:p>
    <w:p w:rsidR="007C4604" w:rsidP="007C4604" w:rsidRDefault="005A0CFC" w14:paraId="12BCBBD4" w14:textId="63EF27A5">
      <w:r>
        <w:rPr>
          <w:noProof/>
        </w:rPr>
        <mc:AlternateContent>
          <mc:Choice Requires="wpg">
            <w:drawing>
              <wp:anchor distT="0" distB="0" distL="114300" distR="114300" simplePos="0" relativeHeight="251822086" behindDoc="0" locked="0" layoutInCell="1" allowOverlap="1" wp14:anchorId="32ED0F2F" wp14:editId="764F1023">
                <wp:simplePos x="0" y="0"/>
                <wp:positionH relativeFrom="column">
                  <wp:posOffset>4547680</wp:posOffset>
                </wp:positionH>
                <wp:positionV relativeFrom="paragraph">
                  <wp:posOffset>295275</wp:posOffset>
                </wp:positionV>
                <wp:extent cx="1983105" cy="1436081"/>
                <wp:effectExtent l="0" t="0" r="0" b="0"/>
                <wp:wrapNone/>
                <wp:docPr id="23058052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37421974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80547864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9217548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564957874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95321819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15733680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47138336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798049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42673286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5A0CFC" w:rsidP="005A0CFC" w:rsidRDefault="005A0CFC" w14:paraId="48675413" w14:textId="0630D7D1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C77F6DF">
              <v:group id="_x0000_s1129" style="position:absolute;margin-left:358.1pt;margin-top:23.25pt;width:156.15pt;height:113.1pt;z-index:251822086" coordsize="19831,14360" w14:anchorId="32ED0F2F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">
                <v:group id="Group 70" style="position:absolute;left:2850;width:13773;height:7366" coordsize="13773,7370" o:spid="_x0000_s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">
                  <v:rect id="Rectangle 1" style="position:absolute;left:475;top:4512;width:2984;height:2858;visibility:visible;mso-wrap-style:square;v-text-anchor:middle" o:spid="_x0000_s113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"/>
                  <v:group id="Group 69" style="position:absolute;width:13773;height:3917" coordsize="13774,3917" o:spid="_x0000_s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">
                    <v:shape id="Graphic 11" style="position:absolute;width:3917;height:3917;visibility:visible;mso-wrap-style:square" o:spid="_x0000_s11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">
                      <v:imagedata o:title="" r:id="rId51"/>
                    </v:shape>
                    <v:shape id="Graphic 10" style="position:absolute;left:5106;top:118;width:3797;height:3798;visibility:visible;mso-wrap-style:square" o:spid="_x0000_s11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1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3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13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"/>
                </v:group>
                <v:shape id="_x0000_s113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">
                  <v:textbox>
                    <w:txbxContent>
                      <w:p w:rsidRPr="00485E13" w:rsidR="005A0CFC" w:rsidP="005A0CFC" w:rsidRDefault="005A0CFC" w14:paraId="4BE91FAF" w14:textId="0630D7D1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193910" w:rsidP="00193910" w:rsidRDefault="00193910" w14:paraId="51D6218A" w14:textId="1685AE8A">
      <w:r>
        <w:t>______________________________________________</w:t>
      </w:r>
    </w:p>
    <w:p w:rsidR="005F3312" w:rsidRDefault="005F3312" w14:paraId="0C1A9DF6" w14:textId="77777777">
      <w:pPr>
        <w:spacing w:before="0" w:after="0" w:line="240" w:lineRule="auto"/>
      </w:pPr>
      <w:r>
        <w:br w:type="page"/>
      </w:r>
    </w:p>
    <w:p w:rsidR="005F293B" w:rsidP="00087C2D" w:rsidRDefault="007C4604" w14:paraId="3D68335E" w14:textId="2B0C038A">
      <w:r>
        <w:t xml:space="preserve">… how would you like </w:t>
      </w:r>
      <w:r w:rsidR="00E65DF9">
        <w:t xml:space="preserve">people in your life </w:t>
      </w:r>
      <w:r>
        <w:t>to act toward you?</w:t>
      </w:r>
    </w:p>
    <w:p w:rsidR="007C4604" w:rsidP="005F293B" w:rsidRDefault="007C4604" w14:paraId="26469395" w14:textId="2ADB5B27">
      <w:r>
        <w:t>_________________________________________________________</w:t>
      </w:r>
    </w:p>
    <w:p w:rsidR="00A95423" w:rsidP="00A95423" w:rsidRDefault="00A95423" w14:paraId="2E7739DD" w14:textId="3C44A49C">
      <w:r>
        <w:rPr>
          <w:noProof/>
        </w:rPr>
        <mc:AlternateContent>
          <mc:Choice Requires="wpg">
            <w:drawing>
              <wp:anchor distT="0" distB="0" distL="114300" distR="114300" simplePos="0" relativeHeight="251824134" behindDoc="0" locked="0" layoutInCell="1" allowOverlap="1" wp14:anchorId="3F24A180" wp14:editId="522B12F6">
                <wp:simplePos x="0" y="0"/>
                <wp:positionH relativeFrom="column">
                  <wp:posOffset>4543870</wp:posOffset>
                </wp:positionH>
                <wp:positionV relativeFrom="paragraph">
                  <wp:posOffset>295275</wp:posOffset>
                </wp:positionV>
                <wp:extent cx="1983105" cy="1436081"/>
                <wp:effectExtent l="0" t="0" r="0" b="0"/>
                <wp:wrapNone/>
                <wp:docPr id="158487632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49372107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70668132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120260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94393550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48743816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98740240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78828151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835399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30472059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5A0CFC" w:rsidP="005A0CFC" w:rsidRDefault="005A0CFC" w14:paraId="3AE4E532" w14:textId="1AD430E3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7B50840">
              <v:group id="_x0000_s1139" style="position:absolute;margin-left:357.8pt;margin-top:23.25pt;width:156.15pt;height:113.1pt;z-index:251824134" coordsize="19831,14360" w14:anchorId="3F24A1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">
                <v:group id="Group 70" style="position:absolute;left:2850;width:13773;height:7366" coordsize="13773,7370" o:spid="_x0000_s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14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"/>
                  <v:group id="Group 69" style="position:absolute;width:13773;height:3917" coordsize="13774,3917" o:spid="_x0000_s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">
                    <v:shape id="Graphic 11" style="position:absolute;width:3917;height:3917;visibility:visible;mso-wrap-style:square" o:spid="_x0000_s11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1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1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4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"/>
                  <v:rect id="Rectangle 1" style="position:absolute;left:10331;top:4512;width:2985;height:2858;visibility:visible;mso-wrap-style:square;v-text-anchor:middle" o:spid="_x0000_s114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"/>
                </v:group>
                <v:shape id="_x0000_s114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">
                  <v:textbox>
                    <w:txbxContent>
                      <w:p w:rsidRPr="00485E13" w:rsidR="005A0CFC" w:rsidP="005A0CFC" w:rsidRDefault="005A0CFC" w14:paraId="728DF014" w14:textId="1AD430E3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_________________________________________________________</w:t>
      </w:r>
    </w:p>
    <w:p w:rsidR="00A95423" w:rsidP="00A95423" w:rsidRDefault="00A95423" w14:paraId="3ED7EC13" w14:textId="26369FA7">
      <w:r>
        <w:t>______________________________________________</w:t>
      </w:r>
    </w:p>
    <w:p w:rsidR="007C4604" w:rsidP="007C4604" w:rsidRDefault="007C4604" w14:paraId="7C9893C4" w14:textId="06F08ABF"/>
    <w:p w:rsidR="005F293B" w:rsidP="00087C2D" w:rsidRDefault="007C4604" w14:paraId="6DC3384D" w14:textId="5FB3AD98">
      <w:r>
        <w:t xml:space="preserve">… who are the people most important to you? </w:t>
      </w:r>
    </w:p>
    <w:p w:rsidR="007C4604" w:rsidP="005F293B" w:rsidRDefault="007C4604" w14:paraId="0A55130C" w14:textId="2D2CBAC2">
      <w:r>
        <w:t>_________________________________________________________</w:t>
      </w:r>
    </w:p>
    <w:p w:rsidR="007C4604" w:rsidP="007C4604" w:rsidRDefault="005A0CFC" w14:paraId="7CC8707F" w14:textId="280580B7">
      <w:r>
        <w:rPr>
          <w:noProof/>
        </w:rPr>
        <mc:AlternateContent>
          <mc:Choice Requires="wpg">
            <w:drawing>
              <wp:anchor distT="0" distB="0" distL="114300" distR="114300" simplePos="0" relativeHeight="251826182" behindDoc="0" locked="0" layoutInCell="1" allowOverlap="1" wp14:anchorId="26283729" wp14:editId="59835822">
                <wp:simplePos x="0" y="0"/>
                <wp:positionH relativeFrom="page">
                  <wp:posOffset>5467985</wp:posOffset>
                </wp:positionH>
                <wp:positionV relativeFrom="paragraph">
                  <wp:posOffset>294450</wp:posOffset>
                </wp:positionV>
                <wp:extent cx="1983105" cy="1436081"/>
                <wp:effectExtent l="0" t="0" r="0" b="0"/>
                <wp:wrapNone/>
                <wp:docPr id="116739696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96706645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005107242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1699604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29506886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55172022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06834548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167002838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911985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4713402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5A0CFC" w:rsidP="005A0CFC" w:rsidRDefault="005A0CFC" w14:paraId="24AB5F9E" w14:textId="596444A3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67D4063">
              <v:group id="_x0000_s1149" style="position:absolute;margin-left:430.55pt;margin-top:23.2pt;width:156.15pt;height:113.1pt;z-index:251826182;mso-position-horizontal-relative:page" coordsize="19831,14360" w14:anchorId="262837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">
                <v:group id="Group 70" style="position:absolute;left:2850;width:13773;height:7366" coordsize="13773,7370" o:spid="_x0000_s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15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"/>
                  <v:group id="Group 69" style="position:absolute;width:13773;height:3917" coordsize="13774,3917" o:spid="_x0000_s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">
                    <v:shape id="Graphic 11" style="position:absolute;width:3917;height:3917;visibility:visible;mso-wrap-style:square" o:spid="_x0000_s11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">
                      <v:imagedata o:title="" r:id="rId51"/>
                    </v:shape>
                    <v:shape id="Graphic 10" style="position:absolute;left:5106;top:118;width:3797;height:3798;visibility:visible;mso-wrap-style:square" o:spid="_x0000_s11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1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5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15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"/>
                </v:group>
                <v:shape id="_x0000_s115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">
                  <v:textbox>
                    <w:txbxContent>
                      <w:p w:rsidRPr="00485E13" w:rsidR="005A0CFC" w:rsidP="005A0CFC" w:rsidRDefault="005A0CFC" w14:paraId="6823D86D" w14:textId="596444A3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4604">
        <w:t>_________________________________________________________</w:t>
      </w:r>
    </w:p>
    <w:p w:rsidR="007C4604" w:rsidP="007C4604" w:rsidRDefault="00A95423" w14:paraId="3090C0BB" w14:textId="1F9174AE">
      <w:r>
        <w:t>______________________________________________</w:t>
      </w:r>
    </w:p>
    <w:p w:rsidR="005F293B" w:rsidP="00087C2D" w:rsidRDefault="007C4604" w14:paraId="4BD07561" w14:textId="72876773">
      <w:r>
        <w:t xml:space="preserve">… who would you like to spend more time with? </w:t>
      </w:r>
    </w:p>
    <w:p w:rsidR="007C4604" w:rsidP="005F293B" w:rsidRDefault="007C4604" w14:paraId="3C3EA4DE" w14:textId="57BE80C5">
      <w:r>
        <w:t>_________________________________________________________</w:t>
      </w:r>
    </w:p>
    <w:p w:rsidR="007C4604" w:rsidP="007C4604" w:rsidRDefault="00E65DF9" w14:paraId="4A47B7CF" w14:textId="5C5A02FD">
      <w:r>
        <w:rPr>
          <w:noProof/>
        </w:rPr>
        <mc:AlternateContent>
          <mc:Choice Requires="wpg">
            <w:drawing>
              <wp:anchor distT="0" distB="0" distL="114300" distR="114300" simplePos="0" relativeHeight="251828230" behindDoc="0" locked="0" layoutInCell="1" allowOverlap="1" wp14:anchorId="17D3A7A8" wp14:editId="1ED8F85B">
                <wp:simplePos x="0" y="0"/>
                <wp:positionH relativeFrom="margin">
                  <wp:posOffset>4545140</wp:posOffset>
                </wp:positionH>
                <wp:positionV relativeFrom="paragraph">
                  <wp:posOffset>290830</wp:posOffset>
                </wp:positionV>
                <wp:extent cx="1983105" cy="1436081"/>
                <wp:effectExtent l="0" t="0" r="0" b="0"/>
                <wp:wrapNone/>
                <wp:docPr id="488312436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127095049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243401900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3843244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456899680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2449443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63430235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33575789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5395769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0926075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5A0CFC" w:rsidP="005A0CFC" w:rsidRDefault="005A0CFC" w14:paraId="392F0B32" w14:textId="76AA08B0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E2D88C2">
              <v:group id="_x0000_s1159" style="position:absolute;margin-left:357.9pt;margin-top:22.9pt;width:156.15pt;height:113.1pt;z-index:251828230;mso-position-horizontal-relative:margin" coordsize="19831,14360" w14:anchorId="17D3A7A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">
                  <v:rect id="Rectangle 1" style="position:absolute;left:475;top:4512;width:2984;height:2858;visibility:visible;mso-wrap-style:square;v-text-anchor:middle" o:spid="_x0000_s116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"/>
                  <v:group id="Group 69" style="position:absolute;width:13773;height:3917" coordsize="13774,3917" o:spid="_x0000_s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">
                    <v:shape id="Graphic 11" style="position:absolute;width:3917;height:3917;visibility:visible;mso-wrap-style:square" o:spid="_x0000_s11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1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1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6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16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"/>
                </v:group>
                <v:shape id="_x0000_s116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">
                  <v:textbox>
                    <w:txbxContent>
                      <w:p w:rsidRPr="00485E13" w:rsidR="005A0CFC" w:rsidP="005A0CFC" w:rsidRDefault="005A0CFC" w14:paraId="7D421E51" w14:textId="76AA08B0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C4604">
        <w:t>_________________________________________________________</w:t>
      </w:r>
    </w:p>
    <w:p w:rsidR="007C4604" w:rsidP="007C4604" w:rsidRDefault="00A95423" w14:paraId="3C634DE7" w14:textId="4112750A">
      <w:r>
        <w:t>______________________________________________</w:t>
      </w:r>
    </w:p>
    <w:p w:rsidR="008B680A" w:rsidP="00D4593F" w:rsidRDefault="008B680A" w14:paraId="4293FB9E" w14:textId="77777777"/>
    <w:p w:rsidR="00AB532C" w:rsidP="00D4593F" w:rsidRDefault="00AB532C" w14:paraId="77A07F8C" w14:textId="77777777"/>
    <w:p w:rsidR="005F293B" w:rsidP="00087C2D" w:rsidRDefault="007C4604" w14:paraId="3BFE2DBB" w14:textId="122B13FD">
      <w:r>
        <w:t xml:space="preserve">… who would you like to spend less time with? </w:t>
      </w:r>
    </w:p>
    <w:p w:rsidR="007C4604" w:rsidP="005F293B" w:rsidRDefault="007C4604" w14:paraId="48B05841" w14:textId="01B51551">
      <w:r>
        <w:t>_________________________________________________________</w:t>
      </w:r>
    </w:p>
    <w:p w:rsidR="007C4604" w:rsidP="007C4604" w:rsidRDefault="00193910" w14:paraId="30369E70" w14:textId="1CE57978">
      <w:r>
        <w:rPr>
          <w:noProof/>
        </w:rPr>
        <mc:AlternateContent>
          <mc:Choice Requires="wpg">
            <w:drawing>
              <wp:anchor distT="0" distB="0" distL="114300" distR="114300" simplePos="0" relativeHeight="251830278" behindDoc="0" locked="0" layoutInCell="1" allowOverlap="1" wp14:anchorId="401E5783" wp14:editId="04BC7309">
                <wp:simplePos x="0" y="0"/>
                <wp:positionH relativeFrom="column">
                  <wp:posOffset>4547870</wp:posOffset>
                </wp:positionH>
                <wp:positionV relativeFrom="paragraph">
                  <wp:posOffset>296100</wp:posOffset>
                </wp:positionV>
                <wp:extent cx="1983105" cy="1436081"/>
                <wp:effectExtent l="0" t="0" r="0" b="0"/>
                <wp:wrapNone/>
                <wp:docPr id="158116953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2123308671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83577350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6160828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2097562944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9013763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0268288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024624723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868712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1940533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93910" w:rsidP="00193910" w:rsidRDefault="00193910" w14:paraId="69801375" w14:textId="741C4238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30AA722">
              <v:group id="_x0000_s1169" style="position:absolute;margin-left:358.1pt;margin-top:23.3pt;width:156.15pt;height:113.1pt;z-index:251830278" coordsize="19831,14360" w14:anchorId="401E57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">
                  <v:rect id="Rectangle 1" style="position:absolute;left:475;top:4512;width:2984;height:2858;visibility:visible;mso-wrap-style:square;v-text-anchor:middle" o:spid="_x0000_s117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"/>
                  <v:group id="Group 69" style="position:absolute;width:13773;height:3917" coordsize="13774,3917" o:spid="_x0000_s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">
                    <v:shape id="Graphic 11" style="position:absolute;width:3917;height:3917;visibility:visible;mso-wrap-style:square" o:spid="_x0000_s11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">
                      <v:imagedata o:title="" r:id="rId51"/>
                    </v:shape>
                    <v:shape id="Graphic 10" style="position:absolute;left:5106;top:118;width:3797;height:3798;visibility:visible;mso-wrap-style:square" o:spid="_x0000_s11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1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7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"/>
                  <v:rect id="Rectangle 1" style="position:absolute;left:10331;top:4512;width:2985;height:2858;visibility:visible;mso-wrap-style:square;v-text-anchor:middle" o:spid="_x0000_s117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"/>
                </v:group>
                <v:shape id="_x0000_s117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">
                  <v:textbox>
                    <w:txbxContent>
                      <w:p w:rsidRPr="00485E13" w:rsidR="00193910" w:rsidP="00193910" w:rsidRDefault="00193910" w14:paraId="42DAFC66" w14:textId="741C4238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604">
        <w:t>_________________________________________________________</w:t>
      </w:r>
    </w:p>
    <w:p w:rsidR="007C4604" w:rsidP="007C4604" w:rsidRDefault="00A95423" w14:paraId="3A690CF3" w14:textId="19AA8117">
      <w:r>
        <w:t>______________________________________________</w:t>
      </w:r>
    </w:p>
    <w:p w:rsidR="0088624A" w:rsidRDefault="0088624A" w14:paraId="6B228D15" w14:textId="3EEE2E9C">
      <w:pPr>
        <w:spacing w:before="0" w:after="0" w:line="240" w:lineRule="auto"/>
        <w:rPr>
          <w:rFonts w:eastAsiaTheme="majorEastAsia" w:cstheme="majorBidi"/>
          <w:b/>
          <w:color w:val="64327F" w:themeColor="text2"/>
          <w:szCs w:val="28"/>
        </w:rPr>
      </w:pPr>
      <w:r>
        <w:br w:type="page"/>
      </w:r>
    </w:p>
    <w:p w:rsidR="007C4604" w:rsidP="008F0F24" w:rsidRDefault="007C4604" w14:paraId="26BF5A34" w14:textId="33DF8AB7">
      <w:pPr>
        <w:pStyle w:val="Heading3"/>
      </w:pPr>
      <w:r>
        <w:t>Your ‘good life’ goals:</w:t>
      </w:r>
      <w:r w:rsidRPr="001241E7" w:rsidR="001241E7">
        <w:rPr>
          <w:noProof/>
        </w:rPr>
        <w:t xml:space="preserve"> </w:t>
      </w:r>
    </w:p>
    <w:p w:rsidR="007C4604" w:rsidP="007C4604" w:rsidRDefault="007C4604" w14:paraId="15F438B0" w14:textId="334EEFF9">
      <w:r>
        <w:t>List the 3 most important things you want as part of your good life</w:t>
      </w:r>
    </w:p>
    <w:p w:rsidR="007C4604" w:rsidP="007C4604" w:rsidRDefault="007C4604" w14:paraId="552F6977" w14:textId="42E0BC6F">
      <w:r>
        <w:t>1.</w:t>
      </w:r>
      <w:r>
        <w:tab/>
      </w:r>
      <w:r>
        <w:t>___________________________________________________</w:t>
      </w:r>
      <w:r w:rsidR="0088624A">
        <w:t>_</w:t>
      </w:r>
    </w:p>
    <w:p w:rsidR="0088624A" w:rsidP="007C4604" w:rsidRDefault="0088624A" w14:paraId="502414C4" w14:textId="0A58BEA1">
      <w:r>
        <w:t>_________________________________________________________</w:t>
      </w:r>
    </w:p>
    <w:p w:rsidR="007C4604" w:rsidP="007C4604" w:rsidRDefault="007C4604" w14:paraId="3D4C63F2" w14:textId="77777777">
      <w:r>
        <w:t>2.</w:t>
      </w:r>
      <w:r>
        <w:tab/>
      </w:r>
      <w:r>
        <w:t>___________________________________________________</w:t>
      </w:r>
    </w:p>
    <w:p w:rsidR="0088624A" w:rsidP="0088624A" w:rsidRDefault="0088624A" w14:paraId="7DC607A1" w14:textId="77777777">
      <w:r>
        <w:t>_________________________________________________________</w:t>
      </w:r>
    </w:p>
    <w:p w:rsidR="007C4604" w:rsidP="007C4604" w:rsidRDefault="007C4604" w14:paraId="262CC6A5" w14:textId="078C1B16">
      <w:r>
        <w:t>3.</w:t>
      </w:r>
      <w:r>
        <w:tab/>
      </w:r>
      <w:r>
        <w:t>___________________________________________________</w:t>
      </w:r>
    </w:p>
    <w:p w:rsidR="0088624A" w:rsidP="0088624A" w:rsidRDefault="0088624A" w14:paraId="77BEF3D6" w14:textId="77777777">
      <w:r>
        <w:t>_________________________________________________________</w:t>
      </w:r>
    </w:p>
    <w:p w:rsidR="007C4604" w:rsidP="00761935" w:rsidRDefault="00761935" w14:paraId="4AB12195" w14:textId="142F1969">
      <w:r>
        <w:t xml:space="preserve">The next section asks you to now </w:t>
      </w:r>
      <w:r w:rsidR="007C4604">
        <w:t>think about some other important parts of setting goals for the future.</w:t>
      </w:r>
    </w:p>
    <w:p w:rsidR="007C4604" w:rsidP="007C4604" w:rsidRDefault="007C4604" w14:paraId="0862231B" w14:textId="7F38E690">
      <w:r>
        <w:t> </w:t>
      </w:r>
    </w:p>
    <w:p w:rsidR="007C4604" w:rsidP="007C4604" w:rsidRDefault="007C4604" w14:paraId="37E96B58" w14:textId="198BA7F0"/>
    <w:p w:rsidR="0052178C" w:rsidRDefault="0052178C" w14:paraId="10C7F313" w14:textId="439EC465">
      <w:pPr>
        <w:spacing w:before="0" w:after="0" w:line="240" w:lineRule="auto"/>
      </w:pPr>
      <w:r>
        <w:br w:type="page"/>
      </w:r>
    </w:p>
    <w:p w:rsidR="007C4604" w:rsidP="00BF6F72" w:rsidRDefault="004137C4" w14:paraId="61C4ED27" w14:textId="54E3D7BF">
      <w:pPr>
        <w:pStyle w:val="Heading2"/>
      </w:pPr>
      <w:r>
        <w:rPr>
          <w:noProof/>
        </w:rPr>
        <w:drawing>
          <wp:anchor distT="0" distB="0" distL="114300" distR="114300" simplePos="0" relativeHeight="251873286" behindDoc="0" locked="0" layoutInCell="1" allowOverlap="1" wp14:anchorId="78FE11BD" wp14:editId="66739B96">
            <wp:simplePos x="0" y="0"/>
            <wp:positionH relativeFrom="column">
              <wp:posOffset>-748145</wp:posOffset>
            </wp:positionH>
            <wp:positionV relativeFrom="paragraph">
              <wp:posOffset>-644327</wp:posOffset>
            </wp:positionV>
            <wp:extent cx="1614805" cy="1341672"/>
            <wp:effectExtent l="0" t="0" r="4445" b="0"/>
            <wp:wrapNone/>
            <wp:docPr id="477342357" name="Picture 477342357" descr="A person pointing to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42357" name="Picture 477342357" descr="A person pointing to the sid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044" cy="13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33D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8" behindDoc="0" locked="0" layoutInCell="1" allowOverlap="1" wp14:anchorId="5D728D88" wp14:editId="08A0694D">
                <wp:simplePos x="0" y="0"/>
                <wp:positionH relativeFrom="column">
                  <wp:posOffset>-1828800</wp:posOffset>
                </wp:positionH>
                <wp:positionV relativeFrom="paragraph">
                  <wp:posOffset>-13378924</wp:posOffset>
                </wp:positionV>
                <wp:extent cx="298450" cy="285750"/>
                <wp:effectExtent l="0" t="0" r="25400" b="19050"/>
                <wp:wrapNone/>
                <wp:docPr id="7473987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068C5D">
              <v:rect id="Rectangle 1" style="position:absolute;margin-left:-2in;margin-top:-1053.45pt;width:23.5pt;height:22.5pt;z-index:251686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FAEE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"/>
            </w:pict>
          </mc:Fallback>
        </mc:AlternateContent>
      </w:r>
      <w:r w:rsidR="007C4604">
        <w:t xml:space="preserve">Goals for the </w:t>
      </w:r>
      <w:r w:rsidR="0052178C">
        <w:t>f</w:t>
      </w:r>
      <w:r w:rsidR="007C4604">
        <w:t>uture</w:t>
      </w:r>
    </w:p>
    <w:p w:rsidR="007C4604" w:rsidP="00087C2D" w:rsidRDefault="000C6005" w14:paraId="37A7EA3F" w14:textId="3995DDE9">
      <w:pPr>
        <w:pStyle w:val="ListParagraph"/>
        <w:numPr>
          <w:ilvl w:val="0"/>
          <w:numId w:val="32"/>
        </w:numPr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32326" behindDoc="0" locked="0" layoutInCell="1" allowOverlap="1" wp14:anchorId="3B5916A4" wp14:editId="4C95C7AE">
                <wp:simplePos x="0" y="0"/>
                <wp:positionH relativeFrom="column">
                  <wp:posOffset>2374900</wp:posOffset>
                </wp:positionH>
                <wp:positionV relativeFrom="paragraph">
                  <wp:posOffset>804990</wp:posOffset>
                </wp:positionV>
                <wp:extent cx="298450" cy="285750"/>
                <wp:effectExtent l="0" t="0" r="25400" b="19050"/>
                <wp:wrapNone/>
                <wp:docPr id="789881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2835456">
              <v:rect id="Rectangle 1" style="position:absolute;margin-left:187pt;margin-top:63.4pt;width:23.5pt;height:22.5pt;z-index:251832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3998C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AwyiR14AAA&#10;AAsBAAAPAAAAAAAAAAAAAAAAANQEAABkcnMvZG93bnJldi54bWxQSwUGAAAAAAQABADzAAAA4QUA&#10;AAAA&#10;"/>
            </w:pict>
          </mc:Fallback>
        </mc:AlternateContent>
      </w:r>
      <w:r w:rsidR="00A23750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4870" behindDoc="0" locked="0" layoutInCell="1" allowOverlap="1" wp14:anchorId="45AD0526" wp14:editId="283EB487">
                <wp:simplePos x="0" y="0"/>
                <wp:positionH relativeFrom="column">
                  <wp:posOffset>1416685</wp:posOffset>
                </wp:positionH>
                <wp:positionV relativeFrom="paragraph">
                  <wp:posOffset>801560</wp:posOffset>
                </wp:positionV>
                <wp:extent cx="298450" cy="285750"/>
                <wp:effectExtent l="0" t="0" r="25400" b="19050"/>
                <wp:wrapNone/>
                <wp:docPr id="12747327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CA6218B">
              <v:rect id="Rectangle 1" style="position:absolute;margin-left:111.55pt;margin-top:63.1pt;width:23.5pt;height:22.5pt;z-index:251684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54E09F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OSw/nnfAAAA&#10;CwEAAA8AAAAAAAAAAAAAAAAA1AQAAGRycy9kb3ducmV2LnhtbFBLBQYAAAAABAAEAPMAAADgBQAA&#10;AAA=&#10;"/>
            </w:pict>
          </mc:Fallback>
        </mc:AlternateContent>
      </w:r>
      <w:r w:rsidR="00A23750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88966" behindDoc="0" locked="0" layoutInCell="1" allowOverlap="1" wp14:anchorId="6E8476C0" wp14:editId="0CF462AD">
                <wp:simplePos x="0" y="0"/>
                <wp:positionH relativeFrom="margin">
                  <wp:posOffset>393809</wp:posOffset>
                </wp:positionH>
                <wp:positionV relativeFrom="paragraph">
                  <wp:posOffset>790027</wp:posOffset>
                </wp:positionV>
                <wp:extent cx="298450" cy="285750"/>
                <wp:effectExtent l="0" t="0" r="25400" b="19050"/>
                <wp:wrapNone/>
                <wp:docPr id="7855697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EB475B">
              <v:rect id="Rectangle 1" style="position:absolute;margin-left:31pt;margin-top:62.2pt;width:23.5pt;height:22.5pt;z-index:2516889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610A4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NIqvTffAAAA&#10;CgEAAA8AAAAAAAAAAAAAAAAA1AQAAGRycy9kb3ducmV2LnhtbFBLBQYAAAAABAAEAPMAAADgBQAA&#10;AAA=&#10;">
                <w10:wrap anchorx="margin"/>
              </v:rect>
            </w:pict>
          </mc:Fallback>
        </mc:AlternateContent>
      </w:r>
      <w:r w:rsidR="003D07F0">
        <w:t xml:space="preserve">Do you </w:t>
      </w:r>
      <w:r w:rsidR="007C4604">
        <w:t>like to work? (This is work you get paid money for)</w:t>
      </w:r>
      <w:r w:rsidRPr="00125C06" w:rsidR="00125C06">
        <w:rPr>
          <w:noProof/>
        </w:rPr>
        <w:t xml:space="preserve"> </w:t>
      </w:r>
    </w:p>
    <w:p w:rsidR="007B618B" w:rsidP="00A23750" w:rsidRDefault="00A23750" w14:paraId="4600D91E" w14:textId="4CD561A7">
      <w:pPr>
        <w:ind w:left="720"/>
      </w:pPr>
      <w:r>
        <w:t xml:space="preserve">       </w:t>
      </w:r>
      <w:r w:rsidR="007C4604">
        <w:t xml:space="preserve">Yes </w:t>
      </w:r>
      <w:r w:rsidR="007B618B">
        <w:tab/>
      </w:r>
      <w:r w:rsidR="007B618B">
        <w:tab/>
      </w:r>
      <w:r w:rsidR="007B618B">
        <w:t xml:space="preserve"> No</w:t>
      </w:r>
      <w:r w:rsidR="000C6005">
        <w:tab/>
      </w:r>
      <w:r w:rsidR="000C6005">
        <w:tab/>
      </w:r>
      <w:r w:rsidR="000C6005">
        <w:t xml:space="preserve">I don’t work now, but </w:t>
      </w:r>
      <w:r w:rsidR="00EE0456">
        <w:t xml:space="preserve">I </w:t>
      </w:r>
      <w:r w:rsidR="000C6005">
        <w:t>would like to</w:t>
      </w:r>
    </w:p>
    <w:p w:rsidR="001241E7" w:rsidP="001241E7" w:rsidRDefault="00EE0456" w14:paraId="133FC07B" w14:textId="50B59C19">
      <w:pPr>
        <w:ind w:left="720"/>
      </w:pPr>
      <w:r>
        <w:t>W</w:t>
      </w:r>
      <w:r w:rsidR="007C4604">
        <w:t xml:space="preserve">hat kind of paid work </w:t>
      </w:r>
      <w:r w:rsidR="003D07F0">
        <w:t xml:space="preserve">do </w:t>
      </w:r>
      <w:r w:rsidR="007C4604">
        <w:t>you like</w:t>
      </w:r>
      <w:r>
        <w:t>,</w:t>
      </w:r>
      <w:r w:rsidR="007C4604">
        <w:t xml:space="preserve"> </w:t>
      </w:r>
      <w:r w:rsidR="0007390D">
        <w:t>or would you like</w:t>
      </w:r>
      <w:r>
        <w:t>,</w:t>
      </w:r>
      <w:r w:rsidR="0007390D">
        <w:t xml:space="preserve"> </w:t>
      </w:r>
      <w:r w:rsidR="007C4604">
        <w:t xml:space="preserve">to do? </w:t>
      </w:r>
    </w:p>
    <w:p w:rsidR="007C4604" w:rsidP="007B618B" w:rsidRDefault="007C4604" w14:paraId="0226C9A0" w14:textId="3D6E24B3">
      <w:pPr>
        <w:ind w:firstLine="720"/>
      </w:pPr>
      <w:r>
        <w:t>___________________________________________</w:t>
      </w:r>
      <w:r w:rsidR="0039435C">
        <w:t>_____________</w:t>
      </w:r>
    </w:p>
    <w:p w:rsidR="0039435C" w:rsidP="000F0BAD" w:rsidRDefault="0039435C" w14:paraId="61C080D3" w14:textId="0E4740BB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0934" behindDoc="0" locked="0" layoutInCell="1" allowOverlap="1" wp14:anchorId="6263F64A" wp14:editId="6B9015EE">
                <wp:simplePos x="0" y="0"/>
                <wp:positionH relativeFrom="page">
                  <wp:posOffset>5503545</wp:posOffset>
                </wp:positionH>
                <wp:positionV relativeFrom="paragraph">
                  <wp:posOffset>44260</wp:posOffset>
                </wp:positionV>
                <wp:extent cx="1983105" cy="1435735"/>
                <wp:effectExtent l="0" t="0" r="0" b="0"/>
                <wp:wrapNone/>
                <wp:docPr id="25290670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1509841849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879367969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7377574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939517497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068946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087684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70697125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474074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1517618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0F0BAD" w:rsidP="000F0BAD" w:rsidRDefault="000F0BAD" w14:paraId="645D0A04" w14:textId="7B2548F7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0558FE6">
              <v:group id="_x0000_s1179" style="position:absolute;left:0;text-align:left;margin-left:433.35pt;margin-top:3.5pt;width:156.15pt;height:113.05pt;z-index:251900934;mso-position-horizontal-relative:page" coordsize="19831,14360" w14:anchorId="6263F64A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">
                <v:group id="Group 70" style="position:absolute;left:2850;width:13773;height:7366" coordsize="13773,7370" o:spid="_x0000_s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18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"/>
                  <v:group id="Group 69" style="position:absolute;width:13773;height:3917" coordsize="13774,3917" o:spid="_x0000_s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">
                    <v:shape id="Graphic 11" style="position:absolute;width:3917;height:3917;visibility:visible;mso-wrap-style:square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">
                      <v:imagedata o:title="" r:id="rId51"/>
                    </v:shape>
                    <v:shape id="Graphic 10" style="position:absolute;left:5106;top:118;width:3797;height:3798;visibility:visible;mso-wrap-style:square" o:spid="_x0000_s11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">
                      <v:imagedata o:title="" r:id="rId52"/>
                    </v:shape>
                    <v:shape id="Graphic 9" style="position:absolute;left:9856;width:3918;height:3917;visibility:visible;mso-wrap-style:square" o:spid="_x0000_s11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8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18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"/>
                </v:group>
                <v:shape id="_x0000_s118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">
                  <v:textbox>
                    <w:txbxContent>
                      <w:p w:rsidRPr="00485E13" w:rsidR="000F0BAD" w:rsidP="000F0BAD" w:rsidRDefault="000F0BAD" w14:paraId="7256B760" w14:textId="7B2548F7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0BAD">
        <w:t>___________________________________________</w:t>
      </w:r>
    </w:p>
    <w:p w:rsidR="000F0BAD" w:rsidP="000F0BAD" w:rsidRDefault="0039435C" w14:paraId="240887A4" w14:textId="4EDFF682">
      <w:pPr>
        <w:ind w:firstLine="720"/>
      </w:pPr>
      <w:r>
        <w:t>___________________________________________</w:t>
      </w:r>
      <w:r w:rsidR="00A66698">
        <w:br/>
      </w:r>
    </w:p>
    <w:p w:rsidR="0039435C" w:rsidP="000F0BAD" w:rsidRDefault="0039435C" w14:paraId="6F6702F7" w14:textId="77777777">
      <w:pPr>
        <w:ind w:firstLine="720"/>
      </w:pPr>
    </w:p>
    <w:p w:rsidR="007C4604" w:rsidP="00087C2D" w:rsidRDefault="00DF2EA2" w14:paraId="75BB6DE2" w14:textId="4582C344">
      <w:pPr>
        <w:pStyle w:val="ListParagraph"/>
        <w:numPr>
          <w:ilvl w:val="0"/>
          <w:numId w:val="32"/>
        </w:numPr>
        <w:ind w:left="567" w:hanging="567"/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34374" behindDoc="0" locked="0" layoutInCell="1" allowOverlap="1" wp14:anchorId="4F5C34EA" wp14:editId="291A4CE2">
                <wp:simplePos x="0" y="0"/>
                <wp:positionH relativeFrom="column">
                  <wp:posOffset>2339340</wp:posOffset>
                </wp:positionH>
                <wp:positionV relativeFrom="paragraph">
                  <wp:posOffset>650050</wp:posOffset>
                </wp:positionV>
                <wp:extent cx="298450" cy="285750"/>
                <wp:effectExtent l="0" t="0" r="25400" b="19050"/>
                <wp:wrapNone/>
                <wp:docPr id="13249101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9C2CB62">
              <v:rect id="Rectangle 1" style="position:absolute;margin-left:184.2pt;margin-top:51.2pt;width:23.5pt;height:22.5pt;z-index:251834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032B5A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Cqn8aR4AAA&#10;AAsBAAAPAAAAAAAAAAAAAAAAANQEAABkcnMvZG93bnJldi54bWxQSwUGAAAAAAQABADzAAAA4QUA&#10;AAAA&#10;"/>
            </w:pict>
          </mc:Fallback>
        </mc:AlternateContent>
      </w: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98182" behindDoc="0" locked="0" layoutInCell="1" allowOverlap="1" wp14:anchorId="3008E0A6" wp14:editId="6C04FDD6">
                <wp:simplePos x="0" y="0"/>
                <wp:positionH relativeFrom="margin">
                  <wp:posOffset>1441260</wp:posOffset>
                </wp:positionH>
                <wp:positionV relativeFrom="paragraph">
                  <wp:posOffset>653415</wp:posOffset>
                </wp:positionV>
                <wp:extent cx="298450" cy="285750"/>
                <wp:effectExtent l="0" t="0" r="25400" b="19050"/>
                <wp:wrapNone/>
                <wp:docPr id="19851477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32E8070">
              <v:rect id="Rectangle 1" style="position:absolute;margin-left:113.5pt;margin-top:51.45pt;width:23.5pt;height:22.5pt;z-index:251698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7507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BzY9Y74AAA&#10;AAsBAAAPAAAAAAAAAAAAAAAAANQEAABkcnMvZG93bnJldi54bWxQSwUGAAAAAAQABADzAAAA4QUA&#10;AAAA&#10;">
                <w10:wrap anchorx="margin"/>
              </v:rect>
            </w:pict>
          </mc:Fallback>
        </mc:AlternateContent>
      </w: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92038" behindDoc="0" locked="0" layoutInCell="1" allowOverlap="1" wp14:anchorId="5DF4CBAB" wp14:editId="167A4710">
                <wp:simplePos x="0" y="0"/>
                <wp:positionH relativeFrom="margin">
                  <wp:posOffset>543560</wp:posOffset>
                </wp:positionH>
                <wp:positionV relativeFrom="paragraph">
                  <wp:posOffset>651065</wp:posOffset>
                </wp:positionV>
                <wp:extent cx="298450" cy="285750"/>
                <wp:effectExtent l="0" t="0" r="25400" b="19050"/>
                <wp:wrapNone/>
                <wp:docPr id="17517313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A96D3E1">
              <v:rect id="Rectangle 1" style="position:absolute;margin-left:42.8pt;margin-top:51.25pt;width:23.5pt;height:22.5pt;z-index:251692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2F4934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LMGGHTfAAAA&#10;CgEAAA8AAAAAAAAAAAAAAAAA1AQAAGRycy9kb3ducmV2LnhtbFBLBQYAAAAABAAEAPMAAADgBQAA&#10;AAA=&#10;">
                <w10:wrap anchorx="margin"/>
              </v:rect>
            </w:pict>
          </mc:Fallback>
        </mc:AlternateContent>
      </w:r>
      <w:r>
        <w:t xml:space="preserve">Do </w:t>
      </w:r>
      <w:r w:rsidR="007C4604">
        <w:t>you like to volunteer? (This is work you do not get paid money for)</w:t>
      </w:r>
    </w:p>
    <w:p w:rsidR="007B618B" w:rsidP="005B5F37" w:rsidRDefault="00DC6F71" w14:paraId="5597863F" w14:textId="7747C280">
      <w:pPr>
        <w:ind w:left="720"/>
      </w:pPr>
      <w:r>
        <w:t xml:space="preserve">          </w:t>
      </w:r>
      <w:r w:rsidRPr="007B618B" w:rsidR="007B618B">
        <w:t xml:space="preserve">Yes </w:t>
      </w:r>
      <w:r w:rsidRPr="007B618B" w:rsidR="007B618B">
        <w:tab/>
      </w:r>
      <w:r w:rsidRPr="007B618B" w:rsidR="007B618B">
        <w:tab/>
      </w:r>
      <w:r w:rsidRPr="007B618B" w:rsidR="007B618B">
        <w:t xml:space="preserve"> No</w:t>
      </w:r>
      <w:r w:rsidR="00DF2EA2">
        <w:tab/>
      </w:r>
      <w:r w:rsidR="00DF2EA2">
        <w:tab/>
      </w:r>
      <w:r w:rsidR="00DF2EA2">
        <w:t>I don’t volunteer now, but I would like to</w:t>
      </w:r>
    </w:p>
    <w:p w:rsidR="007C4604" w:rsidP="00DC6F71" w:rsidRDefault="007B618B" w14:paraId="32735EE1" w14:textId="49A2DF04">
      <w:pPr>
        <w:ind w:firstLine="720"/>
      </w:pPr>
      <w:r>
        <w:t>If yes, w</w:t>
      </w:r>
      <w:r w:rsidR="007C4604">
        <w:t>hat volunteer work would you like to do?</w:t>
      </w:r>
    </w:p>
    <w:p w:rsidR="0039435C" w:rsidP="0039435C" w:rsidRDefault="0039435C" w14:paraId="6BFF84E3" w14:textId="0E354FC5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6" behindDoc="0" locked="0" layoutInCell="1" allowOverlap="1" wp14:anchorId="58DA8515" wp14:editId="6C5B4ABE">
                <wp:simplePos x="0" y="0"/>
                <wp:positionH relativeFrom="page">
                  <wp:posOffset>5435600</wp:posOffset>
                </wp:positionH>
                <wp:positionV relativeFrom="paragraph">
                  <wp:posOffset>288480</wp:posOffset>
                </wp:positionV>
                <wp:extent cx="1983105" cy="1435735"/>
                <wp:effectExtent l="0" t="0" r="0" b="0"/>
                <wp:wrapNone/>
                <wp:docPr id="96349452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59057156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736308097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0764101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140938800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33207093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4908730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93925131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886631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17916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E31AE7" w:rsidP="00E31AE7" w:rsidRDefault="00E31AE7" w14:paraId="1A65CA64" w14:textId="606D17DA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E116B38">
              <v:group id="_x0000_s1189" style="position:absolute;left:0;text-align:left;margin-left:428pt;margin-top:22.7pt;width:156.15pt;height:113.05pt;z-index:251909126;mso-position-horizontal-relative:page" coordsize="19831,14360" w14:anchorId="58DA85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">
                <v:group id="Group 70" style="position:absolute;left:2850;width:13773;height:7366" coordsize="13773,7370" o:spid="_x0000_s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19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"/>
                  <v:group id="Group 69" style="position:absolute;width:13773;height:3917" coordsize="13774,3917" o:spid="_x0000_s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">
                    <v:shape id="Graphic 11" style="position:absolute;width:3917;height:3917;visibility:visible;mso-wrap-style:square" o:spid="_x0000_s11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">
                      <v:imagedata o:title="" r:id="rId51"/>
                    </v:shape>
                    <v:shape id="Graphic 10" style="position:absolute;left:5106;top:118;width:3797;height:3798;visibility:visible;mso-wrap-style:square" o:spid="_x0000_s11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1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19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19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"/>
                </v:group>
                <v:shape id="_x0000_s119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">
                  <v:textbox>
                    <w:txbxContent>
                      <w:p w:rsidRPr="00485E13" w:rsidR="00E31AE7" w:rsidP="00E31AE7" w:rsidRDefault="00E31AE7" w14:paraId="4F8E0778" w14:textId="606D17DA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________________________________________________________</w:t>
      </w:r>
    </w:p>
    <w:p w:rsidR="00E31AE7" w:rsidP="00087C2D" w:rsidRDefault="00E31AE7" w14:paraId="723D4D47" w14:textId="4489D22F">
      <w:pPr>
        <w:ind w:firstLine="567"/>
      </w:pPr>
      <w:r>
        <w:t>___________________________________________</w:t>
      </w:r>
      <w:r>
        <w:br w:type="page"/>
      </w:r>
    </w:p>
    <w:p w:rsidR="007C4604" w:rsidP="00087C2D" w:rsidRDefault="008A7908" w14:paraId="46A66893" w14:textId="1A1DBEEB">
      <w:pPr>
        <w:pStyle w:val="ListParagraph"/>
        <w:numPr>
          <w:ilvl w:val="0"/>
          <w:numId w:val="32"/>
        </w:numPr>
        <w:ind w:left="567" w:hanging="567"/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21734" behindDoc="0" locked="0" layoutInCell="1" allowOverlap="1" wp14:anchorId="67A2F3A1" wp14:editId="6B3779C4">
                <wp:simplePos x="0" y="0"/>
                <wp:positionH relativeFrom="margin">
                  <wp:posOffset>1259096</wp:posOffset>
                </wp:positionH>
                <wp:positionV relativeFrom="paragraph">
                  <wp:posOffset>554355</wp:posOffset>
                </wp:positionV>
                <wp:extent cx="298450" cy="285750"/>
                <wp:effectExtent l="0" t="0" r="25400" b="19050"/>
                <wp:wrapNone/>
                <wp:docPr id="12217188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E1D638">
              <v:rect id="Rectangle 1" style="position:absolute;margin-left:99.15pt;margin-top:43.65pt;width:23.5pt;height:22.5pt;z-index:2517217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B29AA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MjYm0bfAAAA&#10;CgEAAA8AAAAAAAAAAAAAAAAA1AQAAGRycy9kb3ducmV2LnhtbFBLBQYAAAAABAAEAPMAAADgBQAA&#10;AAA=&#10;">
                <w10:wrap anchorx="margin"/>
              </v:rect>
            </w:pict>
          </mc:Fallback>
        </mc:AlternateContent>
      </w: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19686" behindDoc="0" locked="0" layoutInCell="1" allowOverlap="1" wp14:anchorId="1A48DE6A" wp14:editId="168AF075">
                <wp:simplePos x="0" y="0"/>
                <wp:positionH relativeFrom="margin">
                  <wp:posOffset>456675</wp:posOffset>
                </wp:positionH>
                <wp:positionV relativeFrom="paragraph">
                  <wp:posOffset>543143</wp:posOffset>
                </wp:positionV>
                <wp:extent cx="298450" cy="285750"/>
                <wp:effectExtent l="19050" t="19050" r="25400" b="19050"/>
                <wp:wrapNone/>
                <wp:docPr id="19435467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34201F0">
              <v:rect id="Rectangle 1" style="position:absolute;margin-left:35.95pt;margin-top:42.75pt;width:23.5pt;height:22.5pt;z-index:2517196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5BD34B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NaSu8/fAAAA&#10;CQEAAA8AAAAAAAAAAAAAAAAA1AQAAGRycy9kb3ducmV2LnhtbFBLBQYAAAAABAAEAPMAAADgBQAA&#10;AAA=&#10;">
                <w10:wrap anchorx="margin"/>
              </v:rect>
            </w:pict>
          </mc:Fallback>
        </mc:AlternateContent>
      </w:r>
      <w:r w:rsidR="007C4604">
        <w:t>Do you need help with any of these goals?</w:t>
      </w:r>
    </w:p>
    <w:p w:rsidR="008A7908" w:rsidP="00796D48" w:rsidRDefault="008A7908" w14:paraId="6DF72BEE" w14:textId="65F6376E">
      <w:pPr>
        <w:ind w:left="720"/>
      </w:pPr>
      <w:r>
        <w:t xml:space="preserve">        </w:t>
      </w:r>
      <w:r w:rsidR="007C4604">
        <w:t>Yes</w:t>
      </w:r>
      <w:r>
        <w:t xml:space="preserve">           No</w:t>
      </w:r>
    </w:p>
    <w:p w:rsidR="008A7908" w:rsidP="00796D48" w:rsidRDefault="008A7908" w14:paraId="3B8ACE3B" w14:textId="2EBEB0C8">
      <w:pPr>
        <w:ind w:left="720"/>
      </w:pPr>
      <w:r>
        <w:t>If yes, w</w:t>
      </w:r>
      <w:r w:rsidR="007C4604">
        <w:t xml:space="preserve">ho </w:t>
      </w:r>
      <w:r w:rsidR="004A6039">
        <w:t>could</w:t>
      </w:r>
      <w:r w:rsidR="007C4604">
        <w:t xml:space="preserve"> </w:t>
      </w:r>
      <w:r w:rsidR="00607B20">
        <w:t xml:space="preserve">we </w:t>
      </w:r>
      <w:r w:rsidR="007C4604">
        <w:t>ask to help you?</w:t>
      </w:r>
      <w:r>
        <w:t xml:space="preserve"> </w:t>
      </w:r>
    </w:p>
    <w:p w:rsidR="007C4604" w:rsidP="00796D48" w:rsidRDefault="008A7908" w14:paraId="11D94734" w14:textId="1581636A">
      <w:pPr>
        <w:ind w:left="720"/>
      </w:pPr>
      <w:r>
        <w:t>_____________________________________________________</w:t>
      </w:r>
    </w:p>
    <w:p w:rsidR="00DE1B1E" w:rsidP="00607B20" w:rsidRDefault="00607B20" w14:paraId="08294970" w14:textId="77777777">
      <w:pPr>
        <w:ind w:left="720"/>
      </w:pPr>
      <w:r>
        <w:t>_____________________________________________________</w:t>
      </w:r>
    </w:p>
    <w:p w:rsidR="0052178C" w:rsidP="00DE1B1E" w:rsidRDefault="00DE1B1E" w14:paraId="648ED270" w14:textId="6490A4F9">
      <w:pPr>
        <w:spacing w:before="0" w:after="0" w:line="240" w:lineRule="auto"/>
      </w:pPr>
      <w:r>
        <w:br w:type="page"/>
      </w:r>
    </w:p>
    <w:p w:rsidR="007C4604" w:rsidP="00BF6F72" w:rsidRDefault="00A22CED" w14:paraId="562BEF5F" w14:textId="5FC0AFE0">
      <w:pPr>
        <w:pStyle w:val="Heading2"/>
      </w:pPr>
      <w:r>
        <w:rPr>
          <w:noProof/>
        </w:rPr>
        <w:drawing>
          <wp:anchor distT="0" distB="0" distL="114300" distR="114300" simplePos="0" relativeHeight="251875334" behindDoc="0" locked="0" layoutInCell="1" allowOverlap="1" wp14:anchorId="1B841B9C" wp14:editId="0D390D20">
            <wp:simplePos x="0" y="0"/>
            <wp:positionH relativeFrom="column">
              <wp:posOffset>-438785</wp:posOffset>
            </wp:positionH>
            <wp:positionV relativeFrom="paragraph">
              <wp:posOffset>-718076</wp:posOffset>
            </wp:positionV>
            <wp:extent cx="1346400" cy="1346400"/>
            <wp:effectExtent l="0" t="0" r="6350" b="6350"/>
            <wp:wrapNone/>
            <wp:docPr id="649991143" name="Picture 649991143" descr="A person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1143" name="Picture 649991143" descr="A person giving a thumbs u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>Independence</w:t>
      </w:r>
    </w:p>
    <w:p w:rsidR="007C4604" w:rsidP="00C07CE9" w:rsidRDefault="00125C06" w14:paraId="1A6B3A05" w14:textId="1DA093DF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94" behindDoc="0" locked="0" layoutInCell="1" allowOverlap="1" wp14:anchorId="20D9A3AB" wp14:editId="05039D5A">
                <wp:simplePos x="0" y="0"/>
                <wp:positionH relativeFrom="page">
                  <wp:posOffset>5236061</wp:posOffset>
                </wp:positionH>
                <wp:positionV relativeFrom="paragraph">
                  <wp:posOffset>675212</wp:posOffset>
                </wp:positionV>
                <wp:extent cx="1983105" cy="1436081"/>
                <wp:effectExtent l="0" t="0" r="0" b="0"/>
                <wp:wrapNone/>
                <wp:docPr id="14786340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6081"/>
                          <a:chOff x="0" y="0"/>
                          <a:chExt cx="1983105" cy="1436081"/>
                        </a:xfrm>
                      </wpg:grpSpPr>
                      <wpg:grpSp>
                        <wpg:cNvPr id="909139457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946659634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9931530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878836374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72294704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88991837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602253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406973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1017351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25C06" w:rsidP="00125C06" w:rsidRDefault="00125C06" w14:paraId="7CB6ED83" w14:textId="5438E43B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E9A3AEA">
              <v:group id="_x0000_s1199" style="position:absolute;left:0;text-align:left;margin-left:412.3pt;margin-top:53.15pt;width:156.15pt;height:113.1pt;z-index:251890694;mso-position-horizontal-relative:page" coordsize="19831,14360" w14:anchorId="20D9A3AB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20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"/>
                  <v:group id="Group 69" style="position:absolute;width:13773;height:3917" coordsize="13774,3917" o:spid="_x0000_s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">
                    <v:shape id="Graphic 11" style="position:absolute;width:3917;height:3917;visibility:visible;mso-wrap-style:square" o:spid="_x0000_s12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2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2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0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20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"/>
                </v:group>
                <v:shape id="_x0000_s120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">
                  <v:textbox>
                    <w:txbxContent>
                      <w:p w:rsidRPr="00485E13" w:rsidR="00125C06" w:rsidP="00125C06" w:rsidRDefault="00125C06" w14:paraId="05822136" w14:textId="5438E43B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07CE9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26854" behindDoc="0" locked="0" layoutInCell="1" allowOverlap="1" wp14:anchorId="6319A189" wp14:editId="28F1BFFB">
                <wp:simplePos x="0" y="0"/>
                <wp:positionH relativeFrom="margin">
                  <wp:posOffset>469265</wp:posOffset>
                </wp:positionH>
                <wp:positionV relativeFrom="paragraph">
                  <wp:posOffset>809516</wp:posOffset>
                </wp:positionV>
                <wp:extent cx="298450" cy="285750"/>
                <wp:effectExtent l="0" t="0" r="25400" b="19050"/>
                <wp:wrapNone/>
                <wp:docPr id="5565288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7F6211">
              <v:rect id="Rectangle 1" style="position:absolute;margin-left:36.95pt;margin-top:63.75pt;width:23.5pt;height:22.5pt;z-index:251726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46D9C3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EfGQFrfAAAA&#10;CgEAAA8AAAAAAAAAAAAAAAAA1AQAAGRycy9kb3ducmV2LnhtbFBLBQYAAAAABAAEAPMAAADgBQAA&#10;AAA=&#10;">
                <w10:wrap anchorx="margin"/>
              </v:rect>
            </w:pict>
          </mc:Fallback>
        </mc:AlternateContent>
      </w:r>
      <w:r w:rsidR="00C07CE9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39B083A5" wp14:editId="4A47360F">
                <wp:simplePos x="0" y="0"/>
                <wp:positionH relativeFrom="margin">
                  <wp:posOffset>1350536</wp:posOffset>
                </wp:positionH>
                <wp:positionV relativeFrom="paragraph">
                  <wp:posOffset>806450</wp:posOffset>
                </wp:positionV>
                <wp:extent cx="298450" cy="285750"/>
                <wp:effectExtent l="0" t="0" r="25400" b="19050"/>
                <wp:wrapNone/>
                <wp:docPr id="11867954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C0CCCB">
              <v:rect id="Rectangle 1" style="position:absolute;margin-left:106.35pt;margin-top:63.5pt;width:23.5pt;height:22.5pt;z-index:2517258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3D9CFB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CwmzOx4AAA&#10;AAsBAAAPAAAAAAAAAAAAAAAAANQEAABkcnMvZG93bnJldi54bWxQSwUGAAAAAAQABADzAAAA4QUA&#10;AAAA&#10;">
                <w10:wrap anchorx="margin"/>
              </v:rect>
            </w:pict>
          </mc:Fallback>
        </mc:AlternateContent>
      </w:r>
      <w:r w:rsidR="007C4604">
        <w:t>Would you like to do more things on your own without help?</w:t>
      </w:r>
    </w:p>
    <w:p w:rsidR="00AA3510" w:rsidP="00AA3510" w:rsidRDefault="00AA3510" w14:paraId="7319A3DE" w14:textId="2599DCC6">
      <w:pPr>
        <w:ind w:firstLine="720"/>
      </w:pPr>
      <w:r>
        <w:t xml:space="preserve">        </w:t>
      </w:r>
      <w:r w:rsidR="00C07CE9">
        <w:tab/>
      </w:r>
      <w:r>
        <w:t xml:space="preserve">Yes          </w:t>
      </w:r>
      <w:r w:rsidR="00C07CE9">
        <w:t xml:space="preserve"> </w:t>
      </w:r>
      <w:r>
        <w:t xml:space="preserve"> No</w:t>
      </w:r>
    </w:p>
    <w:p w:rsidR="00DE1B1E" w:rsidP="00087C2D" w:rsidRDefault="00DE1B1E" w14:paraId="189D9742" w14:textId="77777777"/>
    <w:p w:rsidR="00E770CD" w:rsidP="00E770CD" w:rsidRDefault="00125C06" w14:paraId="4380F944" w14:textId="0A770CAC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42" behindDoc="0" locked="0" layoutInCell="1" allowOverlap="1" wp14:anchorId="6875E455" wp14:editId="2F241AD3">
                <wp:simplePos x="0" y="0"/>
                <wp:positionH relativeFrom="page">
                  <wp:posOffset>5229753</wp:posOffset>
                </wp:positionH>
                <wp:positionV relativeFrom="paragraph">
                  <wp:posOffset>528964</wp:posOffset>
                </wp:positionV>
                <wp:extent cx="1983105" cy="1435735"/>
                <wp:effectExtent l="0" t="0" r="0" b="0"/>
                <wp:wrapNone/>
                <wp:docPr id="56905864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855500104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09085725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030660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177571615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91643822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40168478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9952120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815057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4230920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25C06" w:rsidP="00125C06" w:rsidRDefault="00125C06" w14:paraId="66676372" w14:textId="259883B3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81DFA81">
              <v:group id="_x0000_s1209" style="position:absolute;left:0;text-align:left;margin-left:411.8pt;margin-top:41.65pt;width:156.15pt;height:113.05pt;z-index:251892742;mso-position-horizontal-relative:page" coordsize="19831,14360" w14:anchorId="6875E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">
                  <v:rect id="Rectangle 1" style="position:absolute;left:475;top:4512;width:2984;height:2858;visibility:visible;mso-wrap-style:square;v-text-anchor:middle" o:spid="_x0000_s121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"/>
                  <v:group id="Group 69" style="position:absolute;width:13773;height:3917" coordsize="13774,3917" o:spid="_x0000_s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">
                    <v:shape id="Graphic 11" style="position:absolute;width:3917;height:3917;visibility:visible;mso-wrap-style:square" o:spid="_x0000_s121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21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21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1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21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"/>
                </v:group>
                <v:shape id="_x0000_s121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">
                  <v:textbox>
                    <w:txbxContent>
                      <w:p w:rsidRPr="00485E13" w:rsidR="00125C06" w:rsidP="00125C06" w:rsidRDefault="00125C06" w14:paraId="1E52F16D" w14:textId="259883B3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70CD">
        <w:rPr>
          <w:noProof/>
        </w:rPr>
        <mc:AlternateContent>
          <mc:Choice Requires="wps">
            <w:drawing>
              <wp:anchor distT="0" distB="0" distL="114300" distR="114300" simplePos="0" relativeHeight="251728902" behindDoc="0" locked="0" layoutInCell="1" allowOverlap="1" wp14:anchorId="0B6702AE" wp14:editId="5D5ED48D">
                <wp:simplePos x="0" y="0"/>
                <wp:positionH relativeFrom="margin">
                  <wp:posOffset>475871</wp:posOffset>
                </wp:positionH>
                <wp:positionV relativeFrom="paragraph">
                  <wp:posOffset>946538</wp:posOffset>
                </wp:positionV>
                <wp:extent cx="298450" cy="285750"/>
                <wp:effectExtent l="0" t="0" r="25400" b="19050"/>
                <wp:wrapNone/>
                <wp:docPr id="18314919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59A6C3">
              <v:rect id="Rectangle 1" style="position:absolute;margin-left:37.45pt;margin-top:74.55pt;width:23.5pt;height:22.5pt;z-index:251728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402DCD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DOJnh84AAA&#10;AAoBAAAPAAAAAAAAAAAAAAAAANQEAABkcnMvZG93bnJldi54bWxQSwUGAAAAAAQABADzAAAA4QUA&#10;AAAA&#10;">
                <w10:wrap anchorx="margin"/>
              </v:rect>
            </w:pict>
          </mc:Fallback>
        </mc:AlternateContent>
      </w:r>
      <w:r w:rsidR="00E770CD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41190" behindDoc="0" locked="0" layoutInCell="1" allowOverlap="1" wp14:anchorId="16E01525" wp14:editId="07333765">
                <wp:simplePos x="0" y="0"/>
                <wp:positionH relativeFrom="margin">
                  <wp:posOffset>1391351</wp:posOffset>
                </wp:positionH>
                <wp:positionV relativeFrom="paragraph">
                  <wp:posOffset>941070</wp:posOffset>
                </wp:positionV>
                <wp:extent cx="298450" cy="285750"/>
                <wp:effectExtent l="0" t="0" r="25400" b="19050"/>
                <wp:wrapNone/>
                <wp:docPr id="18715650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470B1C5">
              <v:rect id="Rectangle 1" style="position:absolute;margin-left:109.55pt;margin-top:74.1pt;width:23.5pt;height:22.5pt;z-index:251741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76FB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CiSAL04AAA&#10;AAsBAAAPAAAAAAAAAAAAAAAAANQEAABkcnMvZG93bnJldi54bWxQSwUGAAAAAAQABADzAAAA4QUA&#10;AAAA&#10;">
                <w10:wrap anchorx="margin"/>
              </v:rect>
            </w:pict>
          </mc:Fallback>
        </mc:AlternateContent>
      </w:r>
      <w:r w:rsidR="00A3593C">
        <w:t xml:space="preserve">Do </w:t>
      </w:r>
      <w:r w:rsidR="007C4604">
        <w:t>you</w:t>
      </w:r>
      <w:r w:rsidR="00E770CD">
        <w:t>, or would you,</w:t>
      </w:r>
      <w:r w:rsidR="007C4604">
        <w:t xml:space="preserve"> like to live in your own home </w:t>
      </w:r>
      <w:r w:rsidR="00E770CD">
        <w:t>with people you choose</w:t>
      </w:r>
      <w:r w:rsidR="007C4604">
        <w:t>?</w:t>
      </w:r>
    </w:p>
    <w:p w:rsidR="007C4604" w:rsidP="00C07CE9" w:rsidRDefault="007C4604" w14:paraId="295BCC8D" w14:textId="58C45E5E">
      <w:pPr>
        <w:ind w:left="720" w:firstLine="720"/>
      </w:pPr>
      <w:r>
        <w:t>Yes</w:t>
      </w:r>
      <w:r w:rsidR="00C07CE9">
        <w:t xml:space="preserve">        </w:t>
      </w:r>
      <w:r w:rsidR="006D52CA">
        <w:t xml:space="preserve">    </w:t>
      </w:r>
      <w:r>
        <w:t>No</w:t>
      </w:r>
    </w:p>
    <w:p w:rsidR="00DE1B1E" w:rsidP="00C07CE9" w:rsidRDefault="00DE1B1E" w14:paraId="3129C91F" w14:textId="77777777">
      <w:pPr>
        <w:ind w:left="720" w:firstLine="720"/>
      </w:pPr>
    </w:p>
    <w:p w:rsidR="007C4604" w:rsidP="00C07CE9" w:rsidRDefault="000F0BAD" w14:paraId="41C314D0" w14:textId="142DD032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790" behindDoc="0" locked="0" layoutInCell="1" allowOverlap="1" wp14:anchorId="2B81BA23" wp14:editId="0179B650">
                <wp:simplePos x="0" y="0"/>
                <wp:positionH relativeFrom="page">
                  <wp:posOffset>5174516</wp:posOffset>
                </wp:positionH>
                <wp:positionV relativeFrom="paragraph">
                  <wp:posOffset>235139</wp:posOffset>
                </wp:positionV>
                <wp:extent cx="1983105" cy="1435735"/>
                <wp:effectExtent l="0" t="0" r="0" b="0"/>
                <wp:wrapNone/>
                <wp:docPr id="985349196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25216716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310293330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4201252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048960912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68183789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3733570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23080359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094855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8011658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0F0BAD" w:rsidP="000F0BAD" w:rsidRDefault="000F0BAD" w14:paraId="2B6CCB18" w14:textId="670142D1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58B75E91">
              <v:group id="_x0000_s1219" style="position:absolute;left:0;text-align:left;margin-left:407.45pt;margin-top:18.5pt;width:156.15pt;height:113.05pt;z-index:251894790;mso-position-horizontal-relative:page" coordsize="19831,14360" w14:anchorId="2B81BA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">
                <v:group id="Group 70" style="position:absolute;left:2850;width:13773;height:7366" coordsize="13773,7370" o:spid="_x0000_s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">
                  <v:rect id="Rectangle 1" style="position:absolute;left:475;top:4512;width:2984;height:2858;visibility:visible;mso-wrap-style:square;v-text-anchor:middle" o:spid="_x0000_s122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"/>
                  <v:group id="Group 69" style="position:absolute;width:13773;height:3917" coordsize="13774,3917" o:spid="_x0000_s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">
                    <v:shape id="Graphic 11" style="position:absolute;width:3917;height:3917;visibility:visible;mso-wrap-style:square" o:spid="_x0000_s122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22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22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2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2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"/>
                </v:group>
                <v:shape id="_x0000_s122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">
                  <v:textbox>
                    <w:txbxContent>
                      <w:p w:rsidRPr="00485E13" w:rsidR="000F0BAD" w:rsidP="000F0BAD" w:rsidRDefault="000F0BAD" w14:paraId="4C32B0C3" w14:textId="670142D1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2CA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43238" behindDoc="0" locked="0" layoutInCell="1" allowOverlap="1" wp14:anchorId="4F16B68E" wp14:editId="52E0DFDA">
                <wp:simplePos x="0" y="0"/>
                <wp:positionH relativeFrom="margin">
                  <wp:posOffset>1418896</wp:posOffset>
                </wp:positionH>
                <wp:positionV relativeFrom="paragraph">
                  <wp:posOffset>639773</wp:posOffset>
                </wp:positionV>
                <wp:extent cx="298450" cy="285750"/>
                <wp:effectExtent l="0" t="0" r="25400" b="19050"/>
                <wp:wrapNone/>
                <wp:docPr id="10330662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F1C4EAD">
              <v:rect id="Rectangle 1" style="position:absolute;margin-left:111.7pt;margin-top:50.4pt;width:23.5pt;height:22.5pt;z-index:251743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6B6B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BAqhFt4AAA&#10;AAsBAAAPAAAAAAAAAAAAAAAAANQEAABkcnMvZG93bnJldi54bWxQSwUGAAAAAAQABADzAAAA4QUA&#10;AAAA&#10;">
                <w10:wrap anchorx="margin"/>
              </v:rect>
            </w:pict>
          </mc:Fallback>
        </mc:AlternateContent>
      </w:r>
      <w:r w:rsidR="006D52CA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30950" behindDoc="0" locked="0" layoutInCell="1" allowOverlap="1" wp14:anchorId="295D2838" wp14:editId="1A0D134C">
                <wp:simplePos x="0" y="0"/>
                <wp:positionH relativeFrom="margin">
                  <wp:posOffset>472549</wp:posOffset>
                </wp:positionH>
                <wp:positionV relativeFrom="paragraph">
                  <wp:posOffset>630555</wp:posOffset>
                </wp:positionV>
                <wp:extent cx="298450" cy="285750"/>
                <wp:effectExtent l="0" t="0" r="25400" b="19050"/>
                <wp:wrapNone/>
                <wp:docPr id="14947488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4892C1">
              <v:rect id="Rectangle 1" style="position:absolute;margin-left:37.2pt;margin-top:49.65pt;width:23.5pt;height:22.5pt;z-index:251730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67C357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Dpf2Xn4AAA&#10;AAkBAAAPAAAAAAAAAAAAAAAAANQEAABkcnMvZG93bnJldi54bWxQSwUGAAAAAAQABADzAAAA4QUA&#10;AAAA&#10;">
                <w10:wrap anchorx="margin"/>
              </v:rect>
            </w:pict>
          </mc:Fallback>
        </mc:AlternateContent>
      </w:r>
      <w:r w:rsidR="00A2457C">
        <w:t xml:space="preserve">Do you, or would you, </w:t>
      </w:r>
      <w:r w:rsidR="007C4604">
        <w:t>like to use public transport?</w:t>
      </w:r>
    </w:p>
    <w:p w:rsidR="007C4604" w:rsidP="00C07CE9" w:rsidRDefault="00C07CE9" w14:paraId="18B80FB8" w14:textId="083F354D">
      <w:pPr>
        <w:ind w:left="720" w:firstLine="720"/>
      </w:pPr>
      <w:r w:rsidRPr="00C07CE9">
        <w:t xml:space="preserve">Yes        </w:t>
      </w:r>
      <w:r w:rsidR="006D52CA">
        <w:t xml:space="preserve">    </w:t>
      </w:r>
      <w:r w:rsidRPr="00C07CE9">
        <w:t>No</w:t>
      </w:r>
    </w:p>
    <w:p w:rsidR="00DE1B1E" w:rsidP="00C07CE9" w:rsidRDefault="00DE1B1E" w14:paraId="7475B758" w14:textId="77777777">
      <w:pPr>
        <w:ind w:left="720" w:firstLine="720"/>
      </w:pPr>
    </w:p>
    <w:p w:rsidR="00A2457C" w:rsidP="00A2457C" w:rsidRDefault="00A66698" w14:paraId="74B0CEEC" w14:textId="043A55E9">
      <w:pPr>
        <w:pStyle w:val="ListParagraph"/>
        <w:numPr>
          <w:ilvl w:val="0"/>
          <w:numId w:val="25"/>
        </w:numPr>
        <w:ind w:left="567" w:hanging="567"/>
      </w:pP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37446" behindDoc="0" locked="0" layoutInCell="1" allowOverlap="1" wp14:anchorId="7F6A731B" wp14:editId="49F625AF">
                <wp:simplePos x="0" y="0"/>
                <wp:positionH relativeFrom="margin">
                  <wp:posOffset>1402715</wp:posOffset>
                </wp:positionH>
                <wp:positionV relativeFrom="paragraph">
                  <wp:posOffset>662750</wp:posOffset>
                </wp:positionV>
                <wp:extent cx="298450" cy="285750"/>
                <wp:effectExtent l="0" t="0" r="25400" b="19050"/>
                <wp:wrapNone/>
                <wp:docPr id="90937462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FDB639">
              <v:rect id="Rectangle 1" style="position:absolute;margin-left:110.45pt;margin-top:52.2pt;width:23.5pt;height:22.5pt;z-index:2518374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0BE21D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BZtNvb4AAA&#10;AAsBAAAPAAAAAAAAAAAAAAAAANQEAABkcnMvZG93bnJldi54bWxQSwUGAAAAAAQABADzAAAA4QUA&#10;AAAA&#10;">
                <w10:wrap anchorx="margin"/>
              </v:rect>
            </w:pict>
          </mc:Fallback>
        </mc:AlternateContent>
      </w:r>
      <w:r w:rsidR="000F0BAD">
        <w:rPr>
          <w:noProof/>
        </w:rPr>
        <mc:AlternateContent>
          <mc:Choice Requires="wpg">
            <w:drawing>
              <wp:anchor distT="0" distB="0" distL="114300" distR="114300" simplePos="0" relativeHeight="251896838" behindDoc="0" locked="0" layoutInCell="1" allowOverlap="1" wp14:anchorId="0D13F3A7" wp14:editId="0D5AB3D5">
                <wp:simplePos x="0" y="0"/>
                <wp:positionH relativeFrom="page">
                  <wp:posOffset>5149125</wp:posOffset>
                </wp:positionH>
                <wp:positionV relativeFrom="paragraph">
                  <wp:posOffset>203134</wp:posOffset>
                </wp:positionV>
                <wp:extent cx="1983105" cy="1435735"/>
                <wp:effectExtent l="0" t="0" r="0" b="0"/>
                <wp:wrapNone/>
                <wp:docPr id="137630549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52678158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572497340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31973197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858163432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8232519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0540059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55182763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475602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36849953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0F0BAD" w:rsidP="000F0BAD" w:rsidRDefault="000F0BAD" w14:paraId="57D51226" w14:textId="366D2F22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FB4CAEC">
              <v:group id="_x0000_s1229" style="position:absolute;left:0;text-align:left;margin-left:405.45pt;margin-top:16pt;width:156.15pt;height:113.05pt;z-index:251896838;mso-position-horizontal-relative:page" coordsize="19831,14360" w14:anchorId="0D13F3A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">
                <v:group id="Group 70" style="position:absolute;left:2850;width:13773;height:7366" coordsize="13773,7370" o:spid="_x0000_s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23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"/>
                  <v:group id="Group 69" style="position:absolute;width:13773;height:3917" coordsize="13774,3917" o:spid="_x0000_s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">
                    <v:shape id="Graphic 11" style="position:absolute;width:3917;height:3917;visibility:visible;mso-wrap-style:square" o:spid="_x0000_s12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2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2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3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23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"/>
                </v:group>
                <v:shape id="_x0000_s123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">
                  <v:textbox>
                    <w:txbxContent>
                      <w:p w:rsidRPr="00485E13" w:rsidR="000F0BAD" w:rsidP="000F0BAD" w:rsidRDefault="000F0BAD" w14:paraId="2B5CB35B" w14:textId="366D2F22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F312D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36422" behindDoc="0" locked="0" layoutInCell="1" allowOverlap="1" wp14:anchorId="68BDF22C" wp14:editId="71043870">
                <wp:simplePos x="0" y="0"/>
                <wp:positionH relativeFrom="margin">
                  <wp:posOffset>513715</wp:posOffset>
                </wp:positionH>
                <wp:positionV relativeFrom="paragraph">
                  <wp:posOffset>664655</wp:posOffset>
                </wp:positionV>
                <wp:extent cx="298450" cy="285750"/>
                <wp:effectExtent l="0" t="0" r="25400" b="19050"/>
                <wp:wrapNone/>
                <wp:docPr id="6347648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5A95F21">
              <v:rect id="Rectangle 1" style="position:absolute;margin-left:40.45pt;margin-top:52.35pt;width:23.5pt;height:22.5pt;z-index:2518364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D25AE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">
                <w10:wrap anchorx="margin"/>
              </v:rect>
            </w:pict>
          </mc:Fallback>
        </mc:AlternateContent>
      </w:r>
      <w:r w:rsidR="00A2457C">
        <w:t>Do you, or would you, like to drive?</w:t>
      </w:r>
    </w:p>
    <w:p w:rsidR="00A2457C" w:rsidP="00A2457C" w:rsidRDefault="00A2457C" w14:paraId="3DFF1F8F" w14:textId="02B5FE59">
      <w:pPr>
        <w:ind w:left="720" w:firstLine="720"/>
      </w:pPr>
      <w:r w:rsidRPr="009132E9">
        <w:t xml:space="preserve">Yes        </w:t>
      </w:r>
      <w:r>
        <w:t xml:space="preserve">    </w:t>
      </w:r>
      <w:r w:rsidRPr="009132E9">
        <w:t>No</w:t>
      </w:r>
    </w:p>
    <w:p w:rsidR="00DE1B1E" w:rsidP="00A2457C" w:rsidRDefault="00DE1B1E" w14:paraId="4F4F26B1" w14:textId="77777777">
      <w:pPr>
        <w:ind w:left="720" w:firstLine="720"/>
      </w:pPr>
    </w:p>
    <w:p w:rsidR="007C4604" w:rsidP="00C07CE9" w:rsidRDefault="000F0BAD" w14:paraId="683FC8E7" w14:textId="56352F1F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886" behindDoc="0" locked="0" layoutInCell="1" allowOverlap="1" wp14:anchorId="4C0D5103" wp14:editId="3EC7EC97">
                <wp:simplePos x="0" y="0"/>
                <wp:positionH relativeFrom="page">
                  <wp:posOffset>5303503</wp:posOffset>
                </wp:positionH>
                <wp:positionV relativeFrom="paragraph">
                  <wp:posOffset>304619</wp:posOffset>
                </wp:positionV>
                <wp:extent cx="1983105" cy="1435735"/>
                <wp:effectExtent l="0" t="0" r="0" b="0"/>
                <wp:wrapNone/>
                <wp:docPr id="87659830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1137986287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280937010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4251633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393647434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1828087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4916193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92244895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231967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929578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0F0BAD" w:rsidP="000F0BAD" w:rsidRDefault="000F0BAD" w14:paraId="288BA47B" w14:textId="15B5F1B6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1BB81F56">
              <v:group id="_x0000_s1239" style="position:absolute;left:0;text-align:left;margin-left:417.6pt;margin-top:24pt;width:156.15pt;height:113.05pt;z-index:251898886;mso-position-horizontal-relative:page" coordsize="19831,14360" w14:anchorId="4C0D510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">
                <v:group id="Group 70" style="position:absolute;left:2850;width:13773;height:7366" coordsize="13773,7370" o:spid="_x0000_s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24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"/>
                  <v:group id="Group 69" style="position:absolute;width:13773;height:3917" coordsize="13774,3917" o:spid="_x0000_s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">
                    <v:shape id="Graphic 11" style="position:absolute;width:3917;height:3917;visibility:visible;mso-wrap-style:square" o:spid="_x0000_s12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">
                      <v:imagedata o:title="" r:id="rId51"/>
                    </v:shape>
                    <v:shape id="Graphic 10" style="position:absolute;left:5106;top:118;width:3797;height:3798;visibility:visible;mso-wrap-style:square" o:spid="_x0000_s12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2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4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24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"/>
                </v:group>
                <v:shape id="_x0000_s124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">
                  <v:textbox>
                    <w:txbxContent>
                      <w:p w:rsidRPr="00485E13" w:rsidR="000F0BAD" w:rsidP="000F0BAD" w:rsidRDefault="000F0BAD" w14:paraId="5D2260E4" w14:textId="15B5F1B6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F312D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39494" behindDoc="0" locked="0" layoutInCell="1" allowOverlap="1" wp14:anchorId="1D0D48A2" wp14:editId="0310944D">
                <wp:simplePos x="0" y="0"/>
                <wp:positionH relativeFrom="margin">
                  <wp:posOffset>513715</wp:posOffset>
                </wp:positionH>
                <wp:positionV relativeFrom="paragraph">
                  <wp:posOffset>652970</wp:posOffset>
                </wp:positionV>
                <wp:extent cx="298450" cy="285750"/>
                <wp:effectExtent l="0" t="0" r="25400" b="19050"/>
                <wp:wrapNone/>
                <wp:docPr id="16255107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20E925">
              <v:rect id="Rectangle 1" style="position:absolute;margin-left:40.45pt;margin-top:51.4pt;width:23.5pt;height:22.5pt;z-index:2518394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16DEA4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AYN1ovfAAAA&#10;CgEAAA8AAAAAAAAAAAAAAAAA1AQAAGRycy9kb3ducmV2LnhtbFBLBQYAAAAABAAEAPMAAADgBQAA&#10;AAA=&#10;">
                <w10:wrap anchorx="margin"/>
              </v:rect>
            </w:pict>
          </mc:Fallback>
        </mc:AlternateContent>
      </w:r>
      <w:r w:rsidR="00A2457C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840518" behindDoc="0" locked="0" layoutInCell="1" allowOverlap="1" wp14:anchorId="2F1CAF45" wp14:editId="2E160CC4">
                <wp:simplePos x="0" y="0"/>
                <wp:positionH relativeFrom="margin">
                  <wp:posOffset>1403131</wp:posOffset>
                </wp:positionH>
                <wp:positionV relativeFrom="paragraph">
                  <wp:posOffset>639774</wp:posOffset>
                </wp:positionV>
                <wp:extent cx="298450" cy="285750"/>
                <wp:effectExtent l="0" t="0" r="25400" b="19050"/>
                <wp:wrapNone/>
                <wp:docPr id="6014295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E4EF18">
              <v:rect id="Rectangle 1" style="position:absolute;margin-left:110.5pt;margin-top:50.4pt;width:23.5pt;height:22.5pt;z-index:2518405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2FC2A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FkG3w/fAAAA&#10;CwEAAA8AAAAAAAAAAAAAAAAA1AQAAGRycy9kb3ducmV2LnhtbFBLBQYAAAAABAAEAPMAAADgBQAA&#10;AAA=&#10;">
                <w10:wrap anchorx="margin"/>
              </v:rect>
            </w:pict>
          </mc:Fallback>
        </mc:AlternateContent>
      </w:r>
      <w:r w:rsidR="00A2457C">
        <w:t xml:space="preserve">Do </w:t>
      </w:r>
      <w:r w:rsidR="00E1470D">
        <w:t>you, or would you,</w:t>
      </w:r>
      <w:r w:rsidR="00A2457C">
        <w:t xml:space="preserve"> </w:t>
      </w:r>
      <w:r w:rsidR="007C4604">
        <w:t>like to make your own decisions?</w:t>
      </w:r>
    </w:p>
    <w:p w:rsidR="007C4604" w:rsidP="009132E9" w:rsidRDefault="009132E9" w14:paraId="3312A184" w14:textId="0718EF49">
      <w:pPr>
        <w:ind w:left="720" w:firstLine="720"/>
      </w:pPr>
      <w:r w:rsidRPr="009132E9">
        <w:t xml:space="preserve">Yes        </w:t>
      </w:r>
      <w:r w:rsidR="006D52CA">
        <w:t xml:space="preserve">    </w:t>
      </w:r>
      <w:r w:rsidRPr="009132E9">
        <w:t>No</w:t>
      </w:r>
    </w:p>
    <w:p w:rsidR="00E1470D" w:rsidP="009132E9" w:rsidRDefault="00E1470D" w14:paraId="3215F08C" w14:textId="3D500A22">
      <w:pPr>
        <w:ind w:left="720" w:firstLine="720"/>
      </w:pPr>
    </w:p>
    <w:p w:rsidR="007C4604" w:rsidP="00C07CE9" w:rsidRDefault="00DA56B5" w14:paraId="6CCB1473" w14:textId="515D921A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982" behindDoc="0" locked="0" layoutInCell="1" allowOverlap="1" wp14:anchorId="0620A140" wp14:editId="734B7995">
                <wp:simplePos x="0" y="0"/>
                <wp:positionH relativeFrom="page">
                  <wp:posOffset>5258484</wp:posOffset>
                </wp:positionH>
                <wp:positionV relativeFrom="paragraph">
                  <wp:posOffset>378889</wp:posOffset>
                </wp:positionV>
                <wp:extent cx="1983105" cy="1435735"/>
                <wp:effectExtent l="0" t="0" r="0" b="0"/>
                <wp:wrapNone/>
                <wp:docPr id="13998020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89030874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241395872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0283881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71692398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23358776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97392801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12700217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442161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6907590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DA56B5" w:rsidP="00DA56B5" w:rsidRDefault="00DA56B5" w14:paraId="6D5A3945" w14:textId="00069C1A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FD830D5">
              <v:group id="_x0000_s1249" style="position:absolute;left:0;text-align:left;margin-left:414.05pt;margin-top:29.85pt;width:156.15pt;height:113.05pt;z-index:251902982;mso-position-horizontal-relative:page" coordsize="19831,14360" w14:anchorId="0620A1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">
                <v:group id="Group 70" style="position:absolute;left:2850;width:13773;height:7366" coordsize="13773,7370" o:spid="_x0000_s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25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"/>
                  <v:group id="Group 69" style="position:absolute;width:13773;height:3917" coordsize="13774,3917" o:spid="_x0000_s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">
                    <v:shape id="Graphic 11" style="position:absolute;width:3917;height:3917;visibility:visible;mso-wrap-style:square" o:spid="_x0000_s12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">
                      <v:imagedata o:title="" r:id="rId51"/>
                    </v:shape>
                    <v:shape id="Graphic 10" style="position:absolute;left:5106;top:118;width:3797;height:3798;visibility:visible;mso-wrap-style:square" o:spid="_x0000_s12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">
                      <v:imagedata o:title="" r:id="rId52"/>
                    </v:shape>
                    <v:shape id="Graphic 9" style="position:absolute;left:9856;width:3918;height:3917;visibility:visible;mso-wrap-style:square" o:spid="_x0000_s12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5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25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"/>
                </v:group>
                <v:shape id="_x0000_s125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">
                  <v:textbox>
                    <w:txbxContent>
                      <w:p w:rsidRPr="00485E13" w:rsidR="00DA56B5" w:rsidP="00DA56B5" w:rsidRDefault="00DA56B5" w14:paraId="6CF98D8B" w14:textId="00069C1A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1470D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47334" behindDoc="0" locked="0" layoutInCell="1" allowOverlap="1" wp14:anchorId="6929190D" wp14:editId="17F896F3">
                <wp:simplePos x="0" y="0"/>
                <wp:positionH relativeFrom="margin">
                  <wp:posOffset>1402715</wp:posOffset>
                </wp:positionH>
                <wp:positionV relativeFrom="paragraph">
                  <wp:posOffset>603440</wp:posOffset>
                </wp:positionV>
                <wp:extent cx="298450" cy="285750"/>
                <wp:effectExtent l="0" t="0" r="25400" b="19050"/>
                <wp:wrapNone/>
                <wp:docPr id="11082559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04A9C22">
              <v:rect id="Rectangle 1" style="position:absolute;margin-left:110.45pt;margin-top:47.5pt;width:23.5pt;height:22.5pt;z-index:251747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15F25C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HapAOrfAAAA&#10;CgEAAA8AAAAAAAAAAAAAAAAA1AQAAGRycy9kb3ducmV2LnhtbFBLBQYAAAAABAAEAPMAAADgBQAA&#10;AAA=&#10;">
                <w10:wrap anchorx="margin"/>
              </v:rect>
            </w:pict>
          </mc:Fallback>
        </mc:AlternateContent>
      </w:r>
      <w:r w:rsidR="006D52CA"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35046" behindDoc="0" locked="0" layoutInCell="1" allowOverlap="1" wp14:anchorId="2D08926F" wp14:editId="02A9F792">
                <wp:simplePos x="0" y="0"/>
                <wp:positionH relativeFrom="margin">
                  <wp:posOffset>520262</wp:posOffset>
                </wp:positionH>
                <wp:positionV relativeFrom="paragraph">
                  <wp:posOffset>608243</wp:posOffset>
                </wp:positionV>
                <wp:extent cx="298450" cy="285750"/>
                <wp:effectExtent l="0" t="0" r="25400" b="19050"/>
                <wp:wrapNone/>
                <wp:docPr id="10940606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5E70B9">
              <v:rect id="Rectangle 1" style="position:absolute;margin-left:40.95pt;margin-top:47.9pt;width:23.5pt;height:22.5pt;z-index:2517350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7F69A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">
                <w10:wrap anchorx="margin"/>
              </v:rect>
            </w:pict>
          </mc:Fallback>
        </mc:AlternateContent>
      </w:r>
      <w:r w:rsidR="00E1470D">
        <w:t xml:space="preserve">Do you, or would </w:t>
      </w:r>
      <w:r w:rsidR="007C4604">
        <w:t>you</w:t>
      </w:r>
      <w:r w:rsidR="00E1470D">
        <w:t>,</w:t>
      </w:r>
      <w:r w:rsidR="007C4604">
        <w:t xml:space="preserve"> like to buy your own clothes?</w:t>
      </w:r>
    </w:p>
    <w:p w:rsidR="009132E9" w:rsidP="009132E9" w:rsidRDefault="009132E9" w14:paraId="020E8854" w14:textId="2B8265DE">
      <w:pPr>
        <w:ind w:left="720" w:firstLine="720"/>
      </w:pPr>
      <w:r w:rsidRPr="00C07CE9">
        <w:t xml:space="preserve">Yes        </w:t>
      </w:r>
      <w:r w:rsidR="006D52CA">
        <w:t xml:space="preserve">    </w:t>
      </w:r>
      <w:r w:rsidRPr="00C07CE9">
        <w:t>No</w:t>
      </w:r>
    </w:p>
    <w:p w:rsidR="00DA56B5" w:rsidP="009132E9" w:rsidRDefault="00DA56B5" w14:paraId="61262B71" w14:textId="77777777">
      <w:pPr>
        <w:ind w:left="720" w:firstLine="720"/>
      </w:pPr>
    </w:p>
    <w:p w:rsidR="006F312D" w:rsidP="007C4604" w:rsidRDefault="00DA56B5" w14:paraId="3EF564C1" w14:textId="0DBAC11F">
      <w:pPr>
        <w:pStyle w:val="ListParagraph"/>
        <w:numPr>
          <w:ilvl w:val="0"/>
          <w:numId w:val="25"/>
        </w:numPr>
        <w:ind w:left="567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5030" behindDoc="0" locked="0" layoutInCell="1" allowOverlap="1" wp14:anchorId="4F7CDB07" wp14:editId="0AC80A55">
                <wp:simplePos x="0" y="0"/>
                <wp:positionH relativeFrom="page">
                  <wp:posOffset>5248893</wp:posOffset>
                </wp:positionH>
                <wp:positionV relativeFrom="paragraph">
                  <wp:posOffset>451469</wp:posOffset>
                </wp:positionV>
                <wp:extent cx="1983105" cy="1435735"/>
                <wp:effectExtent l="0" t="0" r="0" b="0"/>
                <wp:wrapNone/>
                <wp:docPr id="180286231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106952400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195934420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94722084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501473587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05859695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03245987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00862006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8427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2431121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DA56B5" w:rsidP="00DA56B5" w:rsidRDefault="00DA56B5" w14:paraId="37E77D26" w14:textId="189F41C7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418A56B">
              <v:group id="_x0000_s1259" style="position:absolute;left:0;text-align:left;margin-left:413.3pt;margin-top:35.55pt;width:156.15pt;height:113.05pt;z-index:251905030;mso-position-horizontal-relative:page" coordsize="19831,14360" w14:anchorId="4F7CDB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">
                <v:group id="Group 70" style="position:absolute;left:2850;width:13773;height:7366" coordsize="13773,7370" o:spid="_x0000_s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D9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">
                  <v:rect id="Rectangle 1" style="position:absolute;left:475;top:4512;width:2984;height:2858;visibility:visible;mso-wrap-style:square;v-text-anchor:middle" o:spid="_x0000_s126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"/>
                  <v:group id="Group 69" style="position:absolute;width:13773;height:3917" coordsize="13774,3917" o:spid="_x0000_s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">
                    <v:shape id="Graphic 11" style="position:absolute;width:3917;height:3917;visibility:visible;mso-wrap-style:square" o:spid="_x0000_s126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2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26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6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26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"/>
                </v:group>
                <v:shape id="_x0000_s126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">
                  <v:textbox>
                    <w:txbxContent>
                      <w:p w:rsidRPr="00485E13" w:rsidR="00DA56B5" w:rsidP="00DA56B5" w:rsidRDefault="00DA56B5" w14:paraId="0F5BBA78" w14:textId="189F41C7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4604">
        <w:t>Would you like to do more things in your community on your own or with less help?</w:t>
      </w:r>
      <w:r w:rsidR="006D52CA">
        <w:t xml:space="preserve">       </w:t>
      </w:r>
      <w:r w:rsidR="006D52CA">
        <w:tab/>
      </w:r>
    </w:p>
    <w:p w:rsidR="00C2569C" w:rsidP="00087C2D" w:rsidRDefault="00DA56B5" w14:paraId="707AF991" w14:textId="432D490E">
      <w:pPr>
        <w:pStyle w:val="ListParagraph"/>
        <w:spacing w:before="0" w:after="0" w:line="240" w:lineRule="auto"/>
        <w:ind w:firstLine="720"/>
      </w:pPr>
      <w:r w:rsidRPr="00C07CE9">
        <w:t xml:space="preserve">Yes        </w:t>
      </w:r>
      <w:r>
        <w:t xml:space="preserve">   </w:t>
      </w:r>
      <w:r w:rsidRPr="00C07CE9">
        <w:t>No</w:t>
      </w:r>
      <w:r>
        <w:rPr>
          <w:rFonts w:cs="Arial"/>
          <w:noProof/>
          <w:szCs w:val="28"/>
        </w:rPr>
        <w:t xml:space="preserve"> </w:t>
      </w: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37094" behindDoc="0" locked="0" layoutInCell="1" allowOverlap="1" wp14:anchorId="37156C19" wp14:editId="4D8B4EEA">
                <wp:simplePos x="0" y="0"/>
                <wp:positionH relativeFrom="margin">
                  <wp:posOffset>521335</wp:posOffset>
                </wp:positionH>
                <wp:positionV relativeFrom="paragraph">
                  <wp:posOffset>16510</wp:posOffset>
                </wp:positionV>
                <wp:extent cx="298450" cy="285750"/>
                <wp:effectExtent l="0" t="0" r="25400" b="19050"/>
                <wp:wrapNone/>
                <wp:docPr id="2116727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DD16A4">
              <v:rect id="Rectangle 1" style="position:absolute;margin-left:41.05pt;margin-top:1.3pt;width:23.5pt;height:22.5pt;z-index:2517370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31EE7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">
                <w10:wrap anchorx="margin"/>
              </v:rect>
            </w:pict>
          </mc:Fallback>
        </mc:AlternateContent>
      </w:r>
      <w:r>
        <w:rPr>
          <w:rFonts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739142" behindDoc="0" locked="0" layoutInCell="1" allowOverlap="1" wp14:anchorId="11D3A588" wp14:editId="745F4DA9">
                <wp:simplePos x="0" y="0"/>
                <wp:positionH relativeFrom="margin">
                  <wp:posOffset>1379665</wp:posOffset>
                </wp:positionH>
                <wp:positionV relativeFrom="paragraph">
                  <wp:posOffset>9294</wp:posOffset>
                </wp:positionV>
                <wp:extent cx="298450" cy="285750"/>
                <wp:effectExtent l="0" t="0" r="25400" b="19050"/>
                <wp:wrapNone/>
                <wp:docPr id="1903672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423116">
              <v:rect id="Rectangle 1" style="position:absolute;margin-left:108.65pt;margin-top:.75pt;width:23.5pt;height:22.5pt;z-index:251739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white [3212]" strokecolor="black [3213]" strokeweight="1.5pt" w14:anchorId="3B37BD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">
                <w10:wrap anchorx="margin"/>
              </v:rect>
            </w:pict>
          </mc:Fallback>
        </mc:AlternateContent>
      </w:r>
    </w:p>
    <w:p w:rsidR="00DA56B5" w:rsidP="00C2569C" w:rsidRDefault="00DA56B5" w14:paraId="4C23395B" w14:textId="77777777">
      <w:pPr>
        <w:pStyle w:val="ListParagraph"/>
        <w:spacing w:before="0" w:after="0" w:line="240" w:lineRule="auto"/>
      </w:pPr>
    </w:p>
    <w:p w:rsidR="00DA56B5" w:rsidP="00C2569C" w:rsidRDefault="00DA56B5" w14:paraId="6C78677F" w14:textId="77777777">
      <w:pPr>
        <w:pStyle w:val="ListParagraph"/>
        <w:spacing w:before="0" w:after="0" w:line="240" w:lineRule="auto"/>
      </w:pPr>
    </w:p>
    <w:p w:rsidR="00C2569C" w:rsidP="00C2569C" w:rsidRDefault="00C2569C" w14:paraId="7F9EC15E" w14:textId="77777777">
      <w:pPr>
        <w:pStyle w:val="ListParagraph"/>
        <w:spacing w:before="0" w:after="0" w:line="240" w:lineRule="auto"/>
      </w:pPr>
    </w:p>
    <w:p w:rsidR="00C2569C" w:rsidP="00C2569C" w:rsidRDefault="00C2569C" w14:paraId="401C4660" w14:textId="77777777">
      <w:pPr>
        <w:pStyle w:val="ListParagraph"/>
        <w:numPr>
          <w:ilvl w:val="0"/>
          <w:numId w:val="25"/>
        </w:numPr>
        <w:ind w:left="567" w:hanging="567"/>
      </w:pPr>
      <w:r>
        <w:t>What other things would you like to do?</w:t>
      </w:r>
    </w:p>
    <w:p w:rsidR="00C2569C" w:rsidP="00087C2D" w:rsidRDefault="00C2569C" w14:paraId="7F1D40D3" w14:textId="77777777">
      <w:pPr>
        <w:ind w:firstLine="567"/>
      </w:pPr>
      <w:r>
        <w:t>_____________________________________________________</w:t>
      </w:r>
    </w:p>
    <w:p w:rsidR="006E1906" w:rsidP="00C2569C" w:rsidRDefault="00C2569C" w14:paraId="53C72950" w14:textId="77777777">
      <w:pPr>
        <w:pStyle w:val="ListParagraph"/>
        <w:ind w:left="567"/>
      </w:pPr>
      <w:r>
        <w:t>_____________________________________________________</w:t>
      </w:r>
    </w:p>
    <w:p w:rsidR="006E1906" w:rsidP="006E1906" w:rsidRDefault="00DA56B5" w14:paraId="1FDB245D" w14:textId="0D0A2107">
      <w:pPr>
        <w:ind w:firstLine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078" behindDoc="0" locked="0" layoutInCell="1" allowOverlap="1" wp14:anchorId="05F54B31" wp14:editId="224F5D05">
                <wp:simplePos x="0" y="0"/>
                <wp:positionH relativeFrom="page">
                  <wp:posOffset>5343525</wp:posOffset>
                </wp:positionH>
                <wp:positionV relativeFrom="paragraph">
                  <wp:posOffset>294830</wp:posOffset>
                </wp:positionV>
                <wp:extent cx="1983105" cy="1435735"/>
                <wp:effectExtent l="0" t="0" r="0" b="0"/>
                <wp:wrapNone/>
                <wp:docPr id="1784749934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1642149767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5137891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42496310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08465193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6417900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7732768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294926555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575535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93925673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DA56B5" w:rsidP="00DA56B5" w:rsidRDefault="00DA56B5" w14:paraId="40E3DC08" w14:textId="30AB28D7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06BF250">
              <v:group id="_x0000_s1269" style="position:absolute;left:0;text-align:left;margin-left:420.75pt;margin-top:23.2pt;width:156.15pt;height:113.05pt;z-index:251907078;mso-position-horizontal-relative:page" coordsize="19831,14360" w14:anchorId="05F54B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">
                <v:group id="Group 70" style="position:absolute;left:2850;width:13773;height:7366" coordsize="13773,7370" o:spid="_x0000_s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">
                  <v:rect id="Rectangle 1" style="position:absolute;left:475;top:4512;width:2984;height:2858;visibility:visible;mso-wrap-style:square;v-text-anchor:middle" o:spid="_x0000_s127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"/>
                  <v:group id="Group 69" style="position:absolute;width:13773;height:3917" coordsize="13774,3917" o:spid="_x0000_s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">
                    <v:shape id="Graphic 11" style="position:absolute;width:3917;height:3917;visibility:visible;mso-wrap-style:square" o:spid="_x0000_s127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">
                      <v:imagedata o:title="" r:id="rId51"/>
                    </v:shape>
                    <v:shape id="Graphic 10" style="position:absolute;left:5106;top:118;width:3797;height:3798;visibility:visible;mso-wrap-style:square" o:spid="_x0000_s127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">
                      <v:imagedata o:title="" r:id="rId52"/>
                    </v:shape>
                    <v:shape id="Graphic 9" style="position:absolute;left:9856;width:3918;height:3917;visibility:visible;mso-wrap-style:square" o:spid="_x0000_s127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7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27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"/>
                </v:group>
                <v:shape id="_x0000_s127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">
                  <v:textbox>
                    <w:txbxContent>
                      <w:p w:rsidRPr="00485E13" w:rsidR="00DA56B5" w:rsidP="00DA56B5" w:rsidRDefault="00DA56B5" w14:paraId="1206E88F" w14:textId="30AB28D7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E1906">
        <w:t>_____________________________________________________</w:t>
      </w:r>
    </w:p>
    <w:p w:rsidR="006F312D" w:rsidP="00087C2D" w:rsidRDefault="006E1906" w14:paraId="7ECD3278" w14:textId="4CB88952">
      <w:pPr>
        <w:pStyle w:val="ListParagraph"/>
        <w:ind w:left="567"/>
      </w:pPr>
      <w:r>
        <w:t>__________________________________________</w:t>
      </w:r>
      <w:r w:rsidR="006F312D">
        <w:br w:type="page"/>
      </w:r>
    </w:p>
    <w:p w:rsidR="007C4604" w:rsidP="00BF6F72" w:rsidRDefault="00C45D25" w14:paraId="3111AC31" w14:textId="73C10BEC">
      <w:pPr>
        <w:pStyle w:val="Heading2"/>
      </w:pPr>
      <w:r>
        <w:rPr>
          <w:noProof/>
        </w:rPr>
        <w:drawing>
          <wp:anchor distT="0" distB="0" distL="114300" distR="114300" simplePos="0" relativeHeight="251877382" behindDoc="0" locked="0" layoutInCell="1" allowOverlap="1" wp14:anchorId="2F6811A8" wp14:editId="2924114E">
            <wp:simplePos x="0" y="0"/>
            <wp:positionH relativeFrom="column">
              <wp:posOffset>-498475</wp:posOffset>
            </wp:positionH>
            <wp:positionV relativeFrom="paragraph">
              <wp:posOffset>-617665</wp:posOffset>
            </wp:positionV>
            <wp:extent cx="1346400" cy="1346400"/>
            <wp:effectExtent l="0" t="0" r="6350" b="6350"/>
            <wp:wrapNone/>
            <wp:docPr id="2078552916" name="Picture 2078552916" descr="A person in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52916" name="Picture 2078552916" descr="A person in different po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>Challenges and support needs</w:t>
      </w:r>
    </w:p>
    <w:p w:rsidR="007C4604" w:rsidP="000650F1" w:rsidRDefault="008D18C9" w14:paraId="4C9B1742" w14:textId="5AC06A8E">
      <w:pPr>
        <w:pStyle w:val="ListParagraph"/>
        <w:numPr>
          <w:ilvl w:val="0"/>
          <w:numId w:val="28"/>
        </w:numPr>
        <w:ind w:left="426" w:hanging="426"/>
      </w:pPr>
      <w:r>
        <w:t>What</w:t>
      </w:r>
      <w:r w:rsidR="007C4604">
        <w:t xml:space="preserve"> things make you </w:t>
      </w:r>
      <w:r>
        <w:t xml:space="preserve">feel </w:t>
      </w:r>
      <w:r w:rsidR="007C4604">
        <w:t>upset or angry?</w:t>
      </w:r>
    </w:p>
    <w:p w:rsidR="007C4604" w:rsidP="007C4604" w:rsidRDefault="007C4604" w14:paraId="22762D81" w14:textId="378F624B">
      <w:r>
        <w:t>_________________________________________________________</w:t>
      </w:r>
    </w:p>
    <w:p w:rsidR="007826A6" w:rsidP="007826A6" w:rsidRDefault="007826A6" w14:paraId="64B9B3B2" w14:textId="77777777">
      <w:r>
        <w:t>_________________________________________________________</w:t>
      </w:r>
    </w:p>
    <w:p w:rsidR="007826A6" w:rsidP="007826A6" w:rsidRDefault="007826A6" w14:paraId="275B4015" w14:textId="77777777">
      <w:r>
        <w:t>_________________________________________________________</w:t>
      </w:r>
    </w:p>
    <w:p w:rsidR="007C4604" w:rsidP="00087C2D" w:rsidRDefault="007C4604" w14:paraId="198D05A8" w14:textId="41D2BB8A">
      <w:pPr>
        <w:pStyle w:val="ListParagraph"/>
        <w:numPr>
          <w:ilvl w:val="0"/>
          <w:numId w:val="28"/>
        </w:numPr>
        <w:ind w:left="426" w:hanging="426"/>
      </w:pPr>
      <w:r>
        <w:t>What helps to calm you down?</w:t>
      </w:r>
    </w:p>
    <w:p w:rsidR="007826A6" w:rsidP="007826A6" w:rsidRDefault="007826A6" w14:paraId="7D616DCC" w14:textId="77777777">
      <w:r>
        <w:t>_________________________________________________________</w:t>
      </w:r>
    </w:p>
    <w:p w:rsidR="007826A6" w:rsidP="007826A6" w:rsidRDefault="007826A6" w14:paraId="1DBE2B50" w14:textId="77777777">
      <w:r>
        <w:t>_________________________________________________________</w:t>
      </w:r>
    </w:p>
    <w:p w:rsidR="007826A6" w:rsidP="007826A6" w:rsidRDefault="007826A6" w14:paraId="23906DD0" w14:textId="49099714">
      <w:r>
        <w:t>_________________________________________________________</w:t>
      </w:r>
    </w:p>
    <w:p w:rsidR="007826A6" w:rsidRDefault="007826A6" w14:paraId="0FF5C75D" w14:textId="77777777">
      <w:pPr>
        <w:spacing w:before="0" w:after="0" w:line="240" w:lineRule="auto"/>
      </w:pPr>
      <w:r>
        <w:br w:type="page"/>
      </w:r>
    </w:p>
    <w:p w:rsidR="002C10AE" w:rsidP="000650F1" w:rsidRDefault="006277DE" w14:paraId="37350DD4" w14:textId="41CDEFB7">
      <w:pPr>
        <w:pStyle w:val="ListParagraph"/>
        <w:numPr>
          <w:ilvl w:val="0"/>
          <w:numId w:val="28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42" behindDoc="0" locked="0" layoutInCell="1" allowOverlap="1" wp14:anchorId="59D1DE7E" wp14:editId="36C39935">
                <wp:simplePos x="0" y="0"/>
                <wp:positionH relativeFrom="column">
                  <wp:posOffset>504497</wp:posOffset>
                </wp:positionH>
                <wp:positionV relativeFrom="paragraph">
                  <wp:posOffset>872643</wp:posOffset>
                </wp:positionV>
                <wp:extent cx="1181319" cy="301516"/>
                <wp:effectExtent l="0" t="0" r="19050" b="22860"/>
                <wp:wrapNone/>
                <wp:docPr id="8409279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319" cy="301516"/>
                          <a:chOff x="0" y="0"/>
                          <a:chExt cx="1181319" cy="301516"/>
                        </a:xfrm>
                      </wpg:grpSpPr>
                      <wps:wsp>
                        <wps:cNvPr id="1093750510" name="Rectangle 1"/>
                        <wps:cNvSpPr/>
                        <wps:spPr>
                          <a:xfrm>
                            <a:off x="0" y="15766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031300" name="Rectangle 1"/>
                        <wps:cNvSpPr/>
                        <wps:spPr>
                          <a:xfrm>
                            <a:off x="882869" y="0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0494D802">
              <v:group id="Group 2" style="position:absolute;margin-left:39.7pt;margin-top:68.7pt;width:93pt;height:23.75pt;z-index:251764742" coordsize="11813,3015" o:spid="_x0000_s1026" w14:anchorId="7FE1DB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">
                <v:rect id="Rectangle 1" style="position:absolute;top:157;width:2984;height:2858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"/>
                <v:rect id="Rectangle 1" style="position:absolute;left:8828;width:2985;height:2857;visibility:visible;mso-wrap-style:square;v-text-anchor:middle" o:spid="_x0000_s1028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"/>
              </v:group>
            </w:pict>
          </mc:Fallback>
        </mc:AlternateContent>
      </w:r>
      <w:r w:rsidR="007C4604">
        <w:t xml:space="preserve">Are there things in your environment that make it hard for you to </w:t>
      </w:r>
      <w:r w:rsidR="00844E83">
        <w:t xml:space="preserve">concentrate </w:t>
      </w:r>
      <w:r w:rsidR="007C4604">
        <w:t>or stay calm?</w:t>
      </w:r>
    </w:p>
    <w:p w:rsidR="002C10AE" w:rsidP="002C10AE" w:rsidRDefault="002C10AE" w14:paraId="32DDED6A" w14:textId="5A20B499">
      <w:pPr>
        <w:ind w:left="720" w:firstLine="720"/>
      </w:pPr>
      <w:r w:rsidRPr="00C07CE9">
        <w:t xml:space="preserve">Yes        </w:t>
      </w:r>
      <w:r>
        <w:t xml:space="preserve">    </w:t>
      </w:r>
      <w:r w:rsidRPr="00C07CE9">
        <w:t>No</w:t>
      </w:r>
    </w:p>
    <w:p w:rsidR="007C4604" w:rsidP="00D95252" w:rsidRDefault="007C4604" w14:paraId="092E5B7D" w14:textId="63141D69">
      <w:pPr>
        <w:pStyle w:val="ListParagraph"/>
        <w:ind w:left="426"/>
      </w:pPr>
      <w:r>
        <w:t xml:space="preserve">If yes, what things? </w:t>
      </w:r>
    </w:p>
    <w:p w:rsidR="007826A6" w:rsidP="007826A6" w:rsidRDefault="007826A6" w14:paraId="43BB6B93" w14:textId="77777777">
      <w:r>
        <w:t>_________________________________________________________</w:t>
      </w:r>
    </w:p>
    <w:p w:rsidR="007826A6" w:rsidP="007826A6" w:rsidRDefault="007826A6" w14:paraId="081AB0F6" w14:textId="77777777">
      <w:r>
        <w:t>_________________________________________________________</w:t>
      </w:r>
    </w:p>
    <w:p w:rsidR="007826A6" w:rsidP="007826A6" w:rsidRDefault="007826A6" w14:paraId="03037695" w14:textId="77777777">
      <w:r>
        <w:t>_________________________________________________________</w:t>
      </w:r>
    </w:p>
    <w:p w:rsidR="007826A6" w:rsidP="007826A6" w:rsidRDefault="006277DE" w14:paraId="4218CE6E" w14:textId="0E6999B3">
      <w:pPr>
        <w:pStyle w:val="ListParagraph"/>
        <w:numPr>
          <w:ilvl w:val="0"/>
          <w:numId w:val="28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90" behindDoc="0" locked="0" layoutInCell="1" allowOverlap="1" wp14:anchorId="2F71D03D" wp14:editId="08D95130">
                <wp:simplePos x="0" y="0"/>
                <wp:positionH relativeFrom="column">
                  <wp:posOffset>471061</wp:posOffset>
                </wp:positionH>
                <wp:positionV relativeFrom="paragraph">
                  <wp:posOffset>945515</wp:posOffset>
                </wp:positionV>
                <wp:extent cx="1181100" cy="300990"/>
                <wp:effectExtent l="0" t="0" r="19050" b="22860"/>
                <wp:wrapNone/>
                <wp:docPr id="7842733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00990"/>
                          <a:chOff x="0" y="0"/>
                          <a:chExt cx="1181319" cy="301516"/>
                        </a:xfrm>
                      </wpg:grpSpPr>
                      <wps:wsp>
                        <wps:cNvPr id="718591172" name="Rectangle 1"/>
                        <wps:cNvSpPr/>
                        <wps:spPr>
                          <a:xfrm>
                            <a:off x="0" y="15766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977964" name="Rectangle 1"/>
                        <wps:cNvSpPr/>
                        <wps:spPr>
                          <a:xfrm>
                            <a:off x="882869" y="0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284B7E1">
              <v:group id="Group 2" style="position:absolute;margin-left:37.1pt;margin-top:74.45pt;width:93pt;height:23.7pt;z-index:251766790" coordsize="11813,3015" o:spid="_x0000_s1026" w14:anchorId="2B9C9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">
                <v:rect id="Rectangle 1" style="position:absolute;top:157;width:2984;height:2858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"/>
                <v:rect id="Rectangle 1" style="position:absolute;left:8828;width:2985;height:2857;visibility:visible;mso-wrap-style:square;v-text-anchor:middle" o:spid="_x0000_s1028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"/>
              </v:group>
            </w:pict>
          </mc:Fallback>
        </mc:AlternateContent>
      </w:r>
      <w:r w:rsidR="007C4604">
        <w:t>Are there any sounds, sights, or feelings that bother you or make you feel upset?</w:t>
      </w:r>
    </w:p>
    <w:p w:rsidR="006277DE" w:rsidP="006277DE" w:rsidRDefault="006277DE" w14:paraId="544D425E" w14:textId="56296DE4">
      <w:pPr>
        <w:ind w:left="720" w:firstLine="720"/>
      </w:pPr>
      <w:r w:rsidRPr="00C07CE9">
        <w:t xml:space="preserve">Yes        </w:t>
      </w:r>
      <w:r>
        <w:t xml:space="preserve">    </w:t>
      </w:r>
      <w:r w:rsidRPr="00C07CE9">
        <w:t>No</w:t>
      </w:r>
    </w:p>
    <w:p w:rsidR="006277DE" w:rsidP="006277DE" w:rsidRDefault="006277DE" w14:paraId="5320CB46" w14:textId="067E9480">
      <w:pPr>
        <w:pStyle w:val="ListParagraph"/>
        <w:ind w:left="426"/>
      </w:pPr>
      <w:r>
        <w:t xml:space="preserve">If yes, what things? </w:t>
      </w:r>
    </w:p>
    <w:p w:rsidR="007826A6" w:rsidP="007826A6" w:rsidRDefault="007826A6" w14:paraId="451151B6" w14:textId="4A4BA5B4">
      <w:r>
        <w:t>_________________________________________________________</w:t>
      </w:r>
    </w:p>
    <w:p w:rsidR="007826A6" w:rsidP="007826A6" w:rsidRDefault="007826A6" w14:paraId="44788337" w14:textId="77777777">
      <w:r>
        <w:t>_________________________________________________________</w:t>
      </w:r>
    </w:p>
    <w:p w:rsidR="007826A6" w:rsidP="007826A6" w:rsidRDefault="007826A6" w14:paraId="5E4EB57D" w14:textId="77777777">
      <w:r>
        <w:t>_________________________________________________________</w:t>
      </w:r>
    </w:p>
    <w:p w:rsidR="007C4604" w:rsidP="007826A6" w:rsidRDefault="007C4604" w14:paraId="639FF12D" w14:textId="0C955474">
      <w:pPr>
        <w:pStyle w:val="ListParagraph"/>
        <w:ind w:left="426"/>
      </w:pPr>
    </w:p>
    <w:p w:rsidR="007C4604" w:rsidP="00BF6F72" w:rsidRDefault="00243A22" w14:paraId="224ABCEA" w14:textId="6270CC81">
      <w:pPr>
        <w:pStyle w:val="Heading2"/>
      </w:pPr>
      <w:r w:rsidRPr="00C17E28">
        <w:rPr>
          <w:noProof/>
          <w:sz w:val="24"/>
          <w:szCs w:val="24"/>
        </w:rPr>
        <w:drawing>
          <wp:anchor distT="0" distB="0" distL="114300" distR="114300" simplePos="0" relativeHeight="251879430" behindDoc="0" locked="0" layoutInCell="1" allowOverlap="1" wp14:anchorId="722427E3" wp14:editId="67B8A796">
            <wp:simplePos x="0" y="0"/>
            <wp:positionH relativeFrom="column">
              <wp:posOffset>-474790</wp:posOffset>
            </wp:positionH>
            <wp:positionV relativeFrom="paragraph">
              <wp:posOffset>-662940</wp:posOffset>
            </wp:positionV>
            <wp:extent cx="1346400" cy="1346400"/>
            <wp:effectExtent l="0" t="0" r="6350" b="6350"/>
            <wp:wrapNone/>
            <wp:docPr id="73469127" name="Picture 73469127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9127" name="Picture 73469127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>Health and wellbeing</w:t>
      </w:r>
      <w:r w:rsidR="007C4604">
        <w:tab/>
      </w:r>
    </w:p>
    <w:p w:rsidR="007C4604" w:rsidP="004A06FA" w:rsidRDefault="00CB2C77" w14:paraId="6708FFB2" w14:textId="32DB80F4">
      <w:pPr>
        <w:pStyle w:val="ListParagraph"/>
        <w:numPr>
          <w:ilvl w:val="0"/>
          <w:numId w:val="29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8" behindDoc="0" locked="0" layoutInCell="1" allowOverlap="1" wp14:anchorId="5862FB45" wp14:editId="140C4421">
                <wp:simplePos x="0" y="0"/>
                <wp:positionH relativeFrom="column">
                  <wp:posOffset>499745</wp:posOffset>
                </wp:positionH>
                <wp:positionV relativeFrom="paragraph">
                  <wp:posOffset>814260</wp:posOffset>
                </wp:positionV>
                <wp:extent cx="1181100" cy="300990"/>
                <wp:effectExtent l="0" t="0" r="19050" b="22860"/>
                <wp:wrapNone/>
                <wp:docPr id="13170056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00990"/>
                          <a:chOff x="0" y="0"/>
                          <a:chExt cx="1181319" cy="301516"/>
                        </a:xfrm>
                      </wpg:grpSpPr>
                      <wps:wsp>
                        <wps:cNvPr id="1573767221" name="Rectangle 1"/>
                        <wps:cNvSpPr/>
                        <wps:spPr>
                          <a:xfrm>
                            <a:off x="0" y="15766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602920" name="Rectangle 1"/>
                        <wps:cNvSpPr/>
                        <wps:spPr>
                          <a:xfrm>
                            <a:off x="882869" y="0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304DA29">
              <v:group id="Group 2" style="position:absolute;margin-left:39.35pt;margin-top:64.1pt;width:93pt;height:23.7pt;z-index:251768838" coordsize="11813,3015" o:spid="_x0000_s1026" w14:anchorId="3369BC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">
                <v:rect id="Rectangle 1" style="position:absolute;top:157;width:2984;height:2858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"/>
                <v:rect id="Rectangle 1" style="position:absolute;left:8828;width:2985;height:2857;visibility:visible;mso-wrap-style:square;v-text-anchor:middle" o:spid="_x0000_s1028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"/>
              </v:group>
            </w:pict>
          </mc:Fallback>
        </mc:AlternateContent>
      </w:r>
      <w:r w:rsidR="007C4604">
        <w:t>Do you have any health or medical needs that we should know about?</w:t>
      </w:r>
    </w:p>
    <w:p w:rsidR="004A06FA" w:rsidP="004A06FA" w:rsidRDefault="004A06FA" w14:paraId="2040F04B" w14:textId="69B07DEB">
      <w:pPr>
        <w:ind w:left="720" w:firstLine="720"/>
      </w:pPr>
      <w:r>
        <w:t>Yes            No</w:t>
      </w:r>
    </w:p>
    <w:p w:rsidR="004A06FA" w:rsidP="004A06FA" w:rsidRDefault="004A06FA" w14:paraId="764F30AE" w14:textId="785CFF33">
      <w:pPr>
        <w:ind w:firstLine="720"/>
      </w:pPr>
      <w:r>
        <w:t xml:space="preserve">If yes, what things? </w:t>
      </w:r>
    </w:p>
    <w:p w:rsidR="004A06FA" w:rsidP="004A06FA" w:rsidRDefault="004A06FA" w14:paraId="570B6F55" w14:textId="77777777">
      <w:r>
        <w:t>_________________________________________________________</w:t>
      </w:r>
    </w:p>
    <w:p w:rsidR="004A06FA" w:rsidP="004A06FA" w:rsidRDefault="004A06FA" w14:paraId="6CBAEDE9" w14:textId="15C12DB1">
      <w:r>
        <w:t>_________________________________________________________</w:t>
      </w:r>
    </w:p>
    <w:p w:rsidR="007C4604" w:rsidP="004A06FA" w:rsidRDefault="004A06FA" w14:paraId="2322FAFC" w14:textId="40A3290A">
      <w:r>
        <w:t>_________________________________________________________</w:t>
      </w:r>
    </w:p>
    <w:p w:rsidR="007C4604" w:rsidP="004A06FA" w:rsidRDefault="004F55DF" w14:paraId="1003522B" w14:textId="799E00CF">
      <w:pPr>
        <w:pStyle w:val="ListParagraph"/>
        <w:numPr>
          <w:ilvl w:val="0"/>
          <w:numId w:val="29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6" behindDoc="0" locked="0" layoutInCell="1" allowOverlap="1" wp14:anchorId="4E8A8223" wp14:editId="1EF476ED">
                <wp:simplePos x="0" y="0"/>
                <wp:positionH relativeFrom="column">
                  <wp:posOffset>471805</wp:posOffset>
                </wp:positionH>
                <wp:positionV relativeFrom="paragraph">
                  <wp:posOffset>947047</wp:posOffset>
                </wp:positionV>
                <wp:extent cx="1181100" cy="300990"/>
                <wp:effectExtent l="0" t="0" r="19050" b="22860"/>
                <wp:wrapNone/>
                <wp:docPr id="180379511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00990"/>
                          <a:chOff x="0" y="0"/>
                          <a:chExt cx="1181319" cy="301516"/>
                        </a:xfrm>
                      </wpg:grpSpPr>
                      <wps:wsp>
                        <wps:cNvPr id="1390376981" name="Rectangle 1"/>
                        <wps:cNvSpPr/>
                        <wps:spPr>
                          <a:xfrm>
                            <a:off x="0" y="15766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465891" name="Rectangle 1"/>
                        <wps:cNvSpPr/>
                        <wps:spPr>
                          <a:xfrm>
                            <a:off x="882869" y="0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1AA14D3">
              <v:group id="Group 2" style="position:absolute;margin-left:37.15pt;margin-top:74.55pt;width:93pt;height:23.7pt;z-index:251842566" coordsize="11813,3015" o:spid="_x0000_s1026" w14:anchorId="47DAC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">
                <v:rect id="Rectangle 1" style="position:absolute;top:157;width:2984;height:2858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"/>
                <v:rect id="Rectangle 1" style="position:absolute;left:8828;width:2985;height:2857;visibility:visible;mso-wrap-style:square;v-text-anchor:middle" o:spid="_x0000_s1028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"/>
              </v:group>
            </w:pict>
          </mc:Fallback>
        </mc:AlternateContent>
      </w:r>
      <w:r>
        <w:t xml:space="preserve">Is there anything that </w:t>
      </w:r>
      <w:r w:rsidR="007C4604">
        <w:t>helps you feel good, both in your body and the way you think about things?</w:t>
      </w:r>
    </w:p>
    <w:p w:rsidR="004A06FA" w:rsidP="004A06FA" w:rsidRDefault="004A06FA" w14:paraId="33040434" w14:textId="60043522">
      <w:pPr>
        <w:ind w:left="720" w:firstLine="720"/>
      </w:pPr>
      <w:r>
        <w:t>Yes            No</w:t>
      </w:r>
    </w:p>
    <w:p w:rsidR="004A06FA" w:rsidP="004A06FA" w:rsidRDefault="004A06FA" w14:paraId="3C2210DD" w14:textId="77777777">
      <w:pPr>
        <w:ind w:firstLine="720"/>
      </w:pPr>
      <w:r>
        <w:t xml:space="preserve">If yes, what things? </w:t>
      </w:r>
    </w:p>
    <w:p w:rsidR="004A06FA" w:rsidP="004A06FA" w:rsidRDefault="004A06FA" w14:paraId="01EDBD30" w14:textId="77777777">
      <w:r>
        <w:t>_________________________________________________________</w:t>
      </w:r>
    </w:p>
    <w:p w:rsidR="004A06FA" w:rsidP="004A06FA" w:rsidRDefault="004A06FA" w14:paraId="187F982E" w14:textId="77777777">
      <w:r>
        <w:t>_________________________________________________________</w:t>
      </w:r>
    </w:p>
    <w:p w:rsidR="007C4604" w:rsidP="004A06FA" w:rsidRDefault="004A06FA" w14:paraId="7C5AC73E" w14:textId="71FDE9F6">
      <w:r>
        <w:t>_________________________________________________________</w:t>
      </w:r>
    </w:p>
    <w:p w:rsidR="007C4604" w:rsidP="004A06FA" w:rsidRDefault="004A06FA" w14:paraId="419A9174" w14:textId="522828F9">
      <w:pPr>
        <w:pStyle w:val="ListParagraph"/>
        <w:numPr>
          <w:ilvl w:val="0"/>
          <w:numId w:val="29"/>
        </w:numPr>
        <w:ind w:left="426"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34" behindDoc="0" locked="0" layoutInCell="1" allowOverlap="1" wp14:anchorId="74D54F89" wp14:editId="359E677A">
                <wp:simplePos x="0" y="0"/>
                <wp:positionH relativeFrom="column">
                  <wp:posOffset>472440</wp:posOffset>
                </wp:positionH>
                <wp:positionV relativeFrom="paragraph">
                  <wp:posOffset>562719</wp:posOffset>
                </wp:positionV>
                <wp:extent cx="1181100" cy="300990"/>
                <wp:effectExtent l="0" t="0" r="19050" b="22860"/>
                <wp:wrapNone/>
                <wp:docPr id="13399006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300990"/>
                          <a:chOff x="0" y="0"/>
                          <a:chExt cx="1181319" cy="301516"/>
                        </a:xfrm>
                      </wpg:grpSpPr>
                      <wps:wsp>
                        <wps:cNvPr id="2005347289" name="Rectangle 1"/>
                        <wps:cNvSpPr/>
                        <wps:spPr>
                          <a:xfrm>
                            <a:off x="0" y="15766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952694" name="Rectangle 1"/>
                        <wps:cNvSpPr/>
                        <wps:spPr>
                          <a:xfrm>
                            <a:off x="882869" y="0"/>
                            <a:ext cx="2984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61EEAD2">
              <v:group id="Group 2" style="position:absolute;margin-left:37.2pt;margin-top:44.3pt;width:93pt;height:23.7pt;z-index:251772934" coordsize="11813,3015" o:spid="_x0000_s1026" w14:anchorId="7228C7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">
                <v:rect id="Rectangle 1" style="position:absolute;top:157;width:2984;height:2858;visibility:visible;mso-wrap-style:square;v-text-anchor:middle" o:spid="_x0000_s102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"/>
                <v:rect id="Rectangle 1" style="position:absolute;left:8828;width:2985;height:2857;visibility:visible;mso-wrap-style:square;v-text-anchor:middle" o:spid="_x0000_s1028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"/>
              </v:group>
            </w:pict>
          </mc:Fallback>
        </mc:AlternateContent>
      </w:r>
      <w:r w:rsidR="007C4604">
        <w:t>Are there things we can do to make sure you stay healthy and safe?</w:t>
      </w:r>
    </w:p>
    <w:p w:rsidR="004A06FA" w:rsidP="004A06FA" w:rsidRDefault="004A06FA" w14:paraId="1419B246" w14:textId="00E451F1">
      <w:pPr>
        <w:ind w:left="720" w:firstLine="720"/>
      </w:pPr>
      <w:r>
        <w:t>Yes            No</w:t>
      </w:r>
    </w:p>
    <w:p w:rsidR="004A06FA" w:rsidP="004A06FA" w:rsidRDefault="004A06FA" w14:paraId="38D8D643" w14:textId="77777777">
      <w:pPr>
        <w:ind w:firstLine="720"/>
      </w:pPr>
      <w:r>
        <w:t xml:space="preserve">If yes, what things? </w:t>
      </w:r>
    </w:p>
    <w:p w:rsidR="004A06FA" w:rsidP="004A06FA" w:rsidRDefault="004A06FA" w14:paraId="71A08FF8" w14:textId="77777777">
      <w:r>
        <w:t>_________________________________________________________</w:t>
      </w:r>
    </w:p>
    <w:p w:rsidR="004A06FA" w:rsidP="004A06FA" w:rsidRDefault="004A06FA" w14:paraId="37C00FCF" w14:textId="77777777">
      <w:r>
        <w:t>_________________________________________________________</w:t>
      </w:r>
    </w:p>
    <w:p w:rsidR="00105886" w:rsidP="004A06FA" w:rsidRDefault="004A06FA" w14:paraId="24087075" w14:textId="58C160A7">
      <w:r>
        <w:t>_________________________________________________________</w:t>
      </w:r>
    </w:p>
    <w:p w:rsidR="00105886" w:rsidRDefault="00105886" w14:paraId="0DA5DE2F" w14:textId="77777777">
      <w:pPr>
        <w:spacing w:before="0" w:after="0" w:line="240" w:lineRule="auto"/>
      </w:pPr>
      <w:r>
        <w:br w:type="page"/>
      </w:r>
    </w:p>
    <w:p w:rsidR="007C4604" w:rsidP="00BF6F72" w:rsidRDefault="00056C54" w14:paraId="2728CB70" w14:textId="10152694">
      <w:pPr>
        <w:pStyle w:val="Heading2"/>
      </w:pPr>
      <w:r>
        <w:rPr>
          <w:noProof/>
        </w:rPr>
        <w:drawing>
          <wp:anchor distT="0" distB="0" distL="114300" distR="114300" simplePos="0" relativeHeight="251881478" behindDoc="0" locked="0" layoutInCell="1" allowOverlap="1" wp14:anchorId="595D2AD9" wp14:editId="320225EC">
            <wp:simplePos x="0" y="0"/>
            <wp:positionH relativeFrom="column">
              <wp:posOffset>-486888</wp:posOffset>
            </wp:positionH>
            <wp:positionV relativeFrom="paragraph">
              <wp:posOffset>-594203</wp:posOffset>
            </wp:positionV>
            <wp:extent cx="1346200" cy="1346200"/>
            <wp:effectExtent l="0" t="0" r="6350" b="6350"/>
            <wp:wrapNone/>
            <wp:docPr id="1679050756" name="Picture 1679050756" descr="A person in a beret thin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50756" name="Picture 1679050756" descr="A person in a beret think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>Dreams and aspirations</w:t>
      </w:r>
    </w:p>
    <w:p w:rsidR="007C4604" w:rsidP="00952716" w:rsidRDefault="007C4604" w14:paraId="49540082" w14:textId="4054C58C">
      <w:pPr>
        <w:pStyle w:val="ListParagraph"/>
        <w:numPr>
          <w:ilvl w:val="0"/>
          <w:numId w:val="30"/>
        </w:numPr>
        <w:ind w:left="567" w:hanging="567"/>
      </w:pPr>
      <w:r>
        <w:t>If you could do anything, what would you want to do?</w:t>
      </w:r>
    </w:p>
    <w:p w:rsidR="00952716" w:rsidP="00952716" w:rsidRDefault="00111B1F" w14:paraId="40CC4E96" w14:textId="3D920507">
      <w:r>
        <w:rPr>
          <w:noProof/>
        </w:rPr>
        <mc:AlternateContent>
          <mc:Choice Requires="wpg">
            <w:drawing>
              <wp:anchor distT="0" distB="0" distL="114300" distR="114300" simplePos="0" relativeHeight="251911174" behindDoc="0" locked="0" layoutInCell="1" allowOverlap="1" wp14:anchorId="370B5A02" wp14:editId="09F9B9DE">
                <wp:simplePos x="0" y="0"/>
                <wp:positionH relativeFrom="page">
                  <wp:posOffset>5467350</wp:posOffset>
                </wp:positionH>
                <wp:positionV relativeFrom="paragraph">
                  <wp:posOffset>302705</wp:posOffset>
                </wp:positionV>
                <wp:extent cx="1983105" cy="1435735"/>
                <wp:effectExtent l="0" t="0" r="0" b="0"/>
                <wp:wrapNone/>
                <wp:docPr id="79582217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540407832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1469595274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0741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134827943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328041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8398743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140426462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1599643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50322810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111B1F" w:rsidP="00111B1F" w:rsidRDefault="00111B1F" w14:paraId="47B709EC" w14:textId="314A946B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6359DD78">
              <v:group id="_x0000_s1279" style="position:absolute;margin-left:430.5pt;margin-top:23.85pt;width:156.15pt;height:113.05pt;z-index:251911174;mso-position-horizontal-relative:page" coordsize="19831,14360" w14:anchorId="370B5A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">
                <v:group id="Group 70" style="position:absolute;left:2850;width:13773;height:7366" coordsize="13773,7370" o:spid="_x0000_s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">
                  <v:rect id="Rectangle 1" style="position:absolute;left:475;top:4512;width:2984;height:2858;visibility:visible;mso-wrap-style:square;v-text-anchor:middle" o:spid="_x0000_s128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"/>
                  <v:group id="Group 69" style="position:absolute;width:13773;height:3917" coordsize="13774,3917" o:spid="_x0000_s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">
                    <v:shape id="Graphic 11" style="position:absolute;width:3917;height:3917;visibility:visible;mso-wrap-style:square" o:spid="_x0000_s12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2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">
                      <v:imagedata o:title="" r:id="rId52"/>
                    </v:shape>
                    <v:shape id="Graphic 9" style="position:absolute;left:9856;width:3918;height:3917;visibility:visible;mso-wrap-style:square" o:spid="_x0000_s12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8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"/>
                  <v:rect id="Rectangle 1" style="position:absolute;left:10331;top:4512;width:2985;height:2858;visibility:visible;mso-wrap-style:square;v-text-anchor:middle" o:spid="_x0000_s128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"/>
                </v:group>
                <v:shape id="_x0000_s128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">
                  <v:textbox>
                    <w:txbxContent>
                      <w:p w:rsidRPr="00485E13" w:rsidR="00111B1F" w:rsidP="00111B1F" w:rsidRDefault="00111B1F" w14:paraId="3D974FB9" w14:textId="314A946B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787B">
        <w:t>________________________________________________</w:t>
      </w:r>
    </w:p>
    <w:p w:rsidR="007C4604" w:rsidP="00952716" w:rsidRDefault="0056787B" w14:paraId="5AE44D63" w14:textId="25D7B2E3">
      <w:r>
        <w:t>________________________________________________</w:t>
      </w:r>
      <w:r w:rsidR="00573658">
        <w:br/>
      </w:r>
    </w:p>
    <w:p w:rsidR="007C4604" w:rsidP="00952716" w:rsidRDefault="002E0FED" w14:paraId="0379BB77" w14:textId="5EF68408">
      <w:pPr>
        <w:pStyle w:val="ListParagraph"/>
        <w:numPr>
          <w:ilvl w:val="0"/>
          <w:numId w:val="30"/>
        </w:numPr>
        <w:ind w:left="567" w:hanging="567"/>
      </w:pPr>
      <w:r>
        <w:t>What do you think you would like to do</w:t>
      </w:r>
      <w:r w:rsidR="00573658">
        <w:t xml:space="preserve"> when you are one year older?</w:t>
      </w:r>
    </w:p>
    <w:p w:rsidR="00952716" w:rsidP="00952716" w:rsidRDefault="009118D1" w14:paraId="0C4B9DB7" w14:textId="32341161">
      <w:r>
        <w:rPr>
          <w:noProof/>
        </w:rPr>
        <mc:AlternateContent>
          <mc:Choice Requires="wpg">
            <w:drawing>
              <wp:anchor distT="0" distB="0" distL="114300" distR="114300" simplePos="0" relativeHeight="251913222" behindDoc="0" locked="0" layoutInCell="1" allowOverlap="1" wp14:anchorId="456C5553" wp14:editId="375F5C25">
                <wp:simplePos x="0" y="0"/>
                <wp:positionH relativeFrom="page">
                  <wp:posOffset>5444424</wp:posOffset>
                </wp:positionH>
                <wp:positionV relativeFrom="paragraph">
                  <wp:posOffset>301715</wp:posOffset>
                </wp:positionV>
                <wp:extent cx="1983105" cy="1435735"/>
                <wp:effectExtent l="0" t="0" r="0" b="0"/>
                <wp:wrapNone/>
                <wp:docPr id="150565696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1582403478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220193823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62374580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536039793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18348627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240980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955203133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462558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6428239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7B51D9" w:rsidP="007B51D9" w:rsidRDefault="007B51D9" w14:paraId="31695D20" w14:textId="152CAC1C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2DB797C">
              <v:group id="_x0000_s1289" style="position:absolute;margin-left:428.7pt;margin-top:23.75pt;width:156.15pt;height:113.05pt;z-index:251913222;mso-position-horizontal-relative:page" coordsize="19831,14360" w14:anchorId="456C5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">
                <v:group id="Group 70" style="position:absolute;left:2850;width:13773;height:7366" coordsize="13773,7370" o:spid="_x0000_s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">
                  <v:rect id="Rectangle 1" style="position:absolute;left:475;top:4512;width:2984;height:2858;visibility:visible;mso-wrap-style:square;v-text-anchor:middle" o:spid="_x0000_s129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"/>
                  <v:group id="Group 69" style="position:absolute;width:13773;height:3917" coordsize="13774,3917" o:spid="_x0000_s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">
                    <v:shape id="Graphic 11" style="position:absolute;width:3917;height:3917;visibility:visible;mso-wrap-style:square" o:spid="_x0000_s129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">
                      <v:imagedata o:title="" r:id="rId51"/>
                    </v:shape>
                    <v:shape id="Graphic 10" style="position:absolute;left:5106;top:118;width:3797;height:3798;visibility:visible;mso-wrap-style:square" o:spid="_x0000_s129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">
                      <v:imagedata o:title="" r:id="rId52"/>
                    </v:shape>
                    <v:shape id="Graphic 9" style="position:absolute;left:9856;width:3918;height:3917;visibility:visible;mso-wrap-style:square" o:spid="_x0000_s12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29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"/>
                  <v:rect id="Rectangle 1" style="position:absolute;left:10331;top:4512;width:2985;height:2858;visibility:visible;mso-wrap-style:square;v-text-anchor:middle" o:spid="_x0000_s129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"/>
                </v:group>
                <v:shape id="_x0000_s129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">
                  <v:textbox>
                    <w:txbxContent>
                      <w:p w:rsidRPr="00485E13" w:rsidR="007B51D9" w:rsidP="007B51D9" w:rsidRDefault="007B51D9" w14:paraId="18D93C27" w14:textId="152CAC1C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787B">
        <w:t>________________________________________________</w:t>
      </w:r>
    </w:p>
    <w:p w:rsidR="007C4604" w:rsidP="00952716" w:rsidRDefault="0056787B" w14:paraId="1C292B65" w14:textId="128B945A">
      <w:r>
        <w:t>________________________________________________</w:t>
      </w:r>
    </w:p>
    <w:p w:rsidR="009118D1" w:rsidP="00952716" w:rsidRDefault="009118D1" w14:paraId="592B6789" w14:textId="499C158A"/>
    <w:p w:rsidR="007C4604" w:rsidP="00952716" w:rsidRDefault="007C4604" w14:paraId="74AF2AF7" w14:textId="4ADF46E2">
      <w:pPr>
        <w:pStyle w:val="ListParagraph"/>
        <w:numPr>
          <w:ilvl w:val="0"/>
          <w:numId w:val="30"/>
        </w:numPr>
        <w:ind w:left="567" w:hanging="567"/>
      </w:pPr>
      <w:r>
        <w:t xml:space="preserve">What do you want to learn, see, or know </w:t>
      </w:r>
      <w:r w:rsidR="004C0368">
        <w:t xml:space="preserve">more </w:t>
      </w:r>
      <w:r>
        <w:t>about?</w:t>
      </w:r>
    </w:p>
    <w:p w:rsidR="00952716" w:rsidP="00952716" w:rsidRDefault="0056787B" w14:paraId="5EFCC7FF" w14:textId="03F33065">
      <w:r>
        <w:t>________________________________________________</w:t>
      </w:r>
      <w:r w:rsidR="009118D1">
        <w:t>_____________</w:t>
      </w:r>
    </w:p>
    <w:p w:rsidR="007C4604" w:rsidP="007C4604" w:rsidRDefault="009118D1" w14:paraId="136EAF41" w14:textId="23943D54">
      <w:r>
        <w:rPr>
          <w:noProof/>
        </w:rPr>
        <mc:AlternateContent>
          <mc:Choice Requires="wpg">
            <w:drawing>
              <wp:anchor distT="0" distB="0" distL="114300" distR="114300" simplePos="0" relativeHeight="251917318" behindDoc="0" locked="0" layoutInCell="1" allowOverlap="1" wp14:anchorId="0FE88A44" wp14:editId="6D424597">
                <wp:simplePos x="0" y="0"/>
                <wp:positionH relativeFrom="page">
                  <wp:posOffset>5492940</wp:posOffset>
                </wp:positionH>
                <wp:positionV relativeFrom="paragraph">
                  <wp:posOffset>12065</wp:posOffset>
                </wp:positionV>
                <wp:extent cx="1983105" cy="1435735"/>
                <wp:effectExtent l="0" t="0" r="0" b="0"/>
                <wp:wrapNone/>
                <wp:docPr id="23690980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435735"/>
                          <a:chOff x="0" y="0"/>
                          <a:chExt cx="1983105" cy="1436081"/>
                        </a:xfrm>
                      </wpg:grpSpPr>
                      <wpg:grpSp>
                        <wpg:cNvPr id="2076439647" name="Group 70"/>
                        <wpg:cNvGrpSpPr/>
                        <wpg:grpSpPr>
                          <a:xfrm>
                            <a:off x="285008" y="0"/>
                            <a:ext cx="1377315" cy="736600"/>
                            <a:chOff x="0" y="0"/>
                            <a:chExt cx="1377315" cy="737013"/>
                          </a:xfrm>
                        </wpg:grpSpPr>
                        <wps:wsp>
                          <wps:cNvPr id="301165246" name="Rectangle 1"/>
                          <wps:cNvSpPr/>
                          <wps:spPr>
                            <a:xfrm>
                              <a:off x="47501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35059595" name="Group 69"/>
                          <wpg:cNvGrpSpPr/>
                          <wpg:grpSpPr>
                            <a:xfrm>
                              <a:off x="0" y="0"/>
                              <a:ext cx="1377315" cy="391795"/>
                              <a:chOff x="0" y="0"/>
                              <a:chExt cx="1377447" cy="391795"/>
                            </a:xfrm>
                          </wpg:grpSpPr>
                          <pic:pic xmlns:pic="http://schemas.openxmlformats.org/drawingml/2006/picture">
                            <pic:nvPicPr>
                              <pic:cNvPr id="1073261231" name="Graphic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59749321" name="Graphic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0639" y="11876"/>
                                <a:ext cx="379730" cy="379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1249977" name="Graphic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5652" y="0"/>
                                <a:ext cx="391795" cy="391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115256704" name="Rectangle 1"/>
                          <wps:cNvSpPr/>
                          <wps:spPr>
                            <a:xfrm>
                              <a:off x="558140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373462" name="Rectangle 1"/>
                          <wps:cNvSpPr/>
                          <wps:spPr>
                            <a:xfrm>
                              <a:off x="1033153" y="451263"/>
                              <a:ext cx="29845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3029823" name="Text Box 1"/>
                        <wps:cNvSpPr txBox="1"/>
                        <wps:spPr>
                          <a:xfrm>
                            <a:off x="0" y="522316"/>
                            <a:ext cx="198310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485E13" w:rsidR="007B51D9" w:rsidP="007B51D9" w:rsidRDefault="007B51D9" w14:paraId="670B2C69" w14:textId="6DD35C7A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485E13">
                                <w:rPr>
                                  <w:sz w:val="22"/>
                                  <w:szCs w:val="20"/>
                                </w:rPr>
                                <w:t>How important is this to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7CDA2996">
              <v:group id="_x0000_s1299" style="position:absolute;margin-left:432.5pt;margin-top:.95pt;width:156.15pt;height:113.05pt;z-index:251917318;mso-position-horizontal-relative:page" coordsize="19831,14360" w14:anchorId="0FE88A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">
                <v:group id="Group 70" style="position:absolute;left:2850;width:13773;height:7366" coordsize="13773,7370" o:spid="_x0000_s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">
                  <v:rect id="Rectangle 1" style="position:absolute;left:475;top:4512;width:2984;height:2858;visibility:visible;mso-wrap-style:square;v-text-anchor:middle" o:spid="_x0000_s1301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"/>
                  <v:group id="Group 69" style="position:absolute;width:13773;height:3917" coordsize="13774,3917" o:spid="_x0000_s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">
                    <v:shape id="Graphic 11" style="position:absolute;width:3917;height:3917;visibility:visible;mso-wrap-style:square" o:spid="_x0000_s130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">
                      <v:imagedata o:title="" r:id="rId51"/>
                    </v:shape>
                    <v:shape id="Graphic 10" style="position:absolute;left:5106;top:118;width:3797;height:3798;visibility:visible;mso-wrap-style:square" o:spid="_x0000_s13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">
                      <v:imagedata o:title="" r:id="rId52"/>
                    </v:shape>
                    <v:shape id="Graphic 9" style="position:absolute;left:9856;width:3918;height:3917;visibility:visible;mso-wrap-style:square" o:spid="_x0000_s13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">
                      <v:imagedata o:title="" r:id="rId53"/>
                    </v:shape>
                  </v:group>
                  <v:rect id="Rectangle 1" style="position:absolute;left:5581;top:4512;width:2984;height:2858;visibility:visible;mso-wrap-style:square;v-text-anchor:middle" o:spid="_x0000_s1306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"/>
                  <v:rect id="Rectangle 1" style="position:absolute;left:10331;top:4512;width:2985;height:2858;visibility:visible;mso-wrap-style:square;v-text-anchor:middle" o:spid="_x0000_s1307" fillcolor="white [3212]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"/>
                </v:group>
                <v:shape id="_x0000_s1308" style="position:absolute;top:5223;width:19831;height:9137;visibility:visible;mso-wrap-style:none;v-text-anchor:top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">
                  <v:textbox>
                    <w:txbxContent>
                      <w:p w:rsidRPr="00485E13" w:rsidR="007B51D9" w:rsidP="007B51D9" w:rsidRDefault="007B51D9" w14:paraId="1ED39294" w14:textId="6DD35C7A">
                        <w:pPr>
                          <w:rPr>
                            <w:sz w:val="22"/>
                            <w:szCs w:val="20"/>
                          </w:rPr>
                        </w:pPr>
                        <w:r w:rsidRPr="00485E13">
                          <w:rPr>
                            <w:sz w:val="22"/>
                            <w:szCs w:val="20"/>
                          </w:rPr>
                          <w:t>How important is this to you?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6787B">
        <w:t>________________________________________________</w:t>
      </w:r>
    </w:p>
    <w:p w:rsidR="009118D1" w:rsidP="009118D1" w:rsidRDefault="009118D1" w14:paraId="67763AC6" w14:textId="77777777">
      <w:r>
        <w:t>________________________________________________</w:t>
      </w:r>
    </w:p>
    <w:p w:rsidR="009118D1" w:rsidP="007C4604" w:rsidRDefault="009118D1" w14:paraId="79804AA1" w14:textId="77777777"/>
    <w:p w:rsidR="007C4604" w:rsidP="00BF6F72" w:rsidRDefault="0033385D" w14:paraId="18461699" w14:textId="5A33B277">
      <w:pPr>
        <w:pStyle w:val="Heading2"/>
      </w:pPr>
      <w:r>
        <w:rPr>
          <w:noProof/>
        </w:rPr>
        <w:drawing>
          <wp:anchor distT="0" distB="0" distL="114300" distR="114300" simplePos="0" relativeHeight="251883526" behindDoc="0" locked="0" layoutInCell="1" allowOverlap="1" wp14:anchorId="4E53C44A" wp14:editId="17758EF3">
            <wp:simplePos x="0" y="0"/>
            <wp:positionH relativeFrom="column">
              <wp:posOffset>-475013</wp:posOffset>
            </wp:positionH>
            <wp:positionV relativeFrom="paragraph">
              <wp:posOffset>-594402</wp:posOffset>
            </wp:positionV>
            <wp:extent cx="1346400" cy="1346400"/>
            <wp:effectExtent l="0" t="0" r="6350" b="6350"/>
            <wp:wrapNone/>
            <wp:docPr id="1881615186" name="Picture 1881615186" descr="A person and person discussing some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15186" name="Picture 1881615186" descr="A person and person discussing someth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604">
        <w:t>Coping and behaviour support</w:t>
      </w:r>
    </w:p>
    <w:p w:rsidR="007C4604" w:rsidP="006821D3" w:rsidRDefault="007C4604" w14:paraId="2453AA22" w14:textId="33283A84">
      <w:pPr>
        <w:pStyle w:val="ListParagraph"/>
        <w:numPr>
          <w:ilvl w:val="0"/>
          <w:numId w:val="31"/>
        </w:numPr>
        <w:ind w:left="426" w:hanging="426"/>
      </w:pPr>
      <w:r>
        <w:t>What helps you when you are feeling upset</w:t>
      </w:r>
      <w:r w:rsidR="00D80162">
        <w:t>, sad, frustrated or angry</w:t>
      </w:r>
      <w:r>
        <w:t>?</w:t>
      </w:r>
    </w:p>
    <w:p w:rsidR="006821D3" w:rsidP="006821D3" w:rsidRDefault="006821D3" w14:paraId="7A18C285" w14:textId="77777777">
      <w:r>
        <w:t>_________________________________________________________</w:t>
      </w:r>
    </w:p>
    <w:p w:rsidR="007C4604" w:rsidP="006821D3" w:rsidRDefault="006821D3" w14:paraId="3A7E100F" w14:textId="22EB6D3E">
      <w:r>
        <w:t>_________________________________________________________</w:t>
      </w:r>
    </w:p>
    <w:p w:rsidR="00394602" w:rsidP="00394602" w:rsidRDefault="00394602" w14:paraId="345A1BDE" w14:textId="77777777">
      <w:r>
        <w:t>_________________________________________________________</w:t>
      </w:r>
    </w:p>
    <w:p w:rsidR="007C4604" w:rsidP="006821D3" w:rsidRDefault="007C4604" w14:paraId="113AEE89" w14:textId="71B7AD48">
      <w:pPr>
        <w:pStyle w:val="ListParagraph"/>
        <w:numPr>
          <w:ilvl w:val="0"/>
          <w:numId w:val="31"/>
        </w:numPr>
        <w:ind w:left="426" w:hanging="426"/>
      </w:pPr>
      <w:r>
        <w:t>What are the best ways to calm down when you are upset</w:t>
      </w:r>
      <w:r w:rsidR="00D80162">
        <w:t xml:space="preserve"> or when too much is going on</w:t>
      </w:r>
      <w:r>
        <w:t>?</w:t>
      </w:r>
    </w:p>
    <w:p w:rsidR="006821D3" w:rsidP="006821D3" w:rsidRDefault="006821D3" w14:paraId="3A838589" w14:textId="77777777">
      <w:r>
        <w:t>_________________________________________________________</w:t>
      </w:r>
    </w:p>
    <w:p w:rsidR="007C4604" w:rsidP="006821D3" w:rsidRDefault="006821D3" w14:paraId="02C84E53" w14:textId="62A6A964">
      <w:r>
        <w:t>_________________________________________________________</w:t>
      </w:r>
    </w:p>
    <w:p w:rsidR="00394602" w:rsidP="00394602" w:rsidRDefault="00394602" w14:paraId="240C4220" w14:textId="77777777">
      <w:r>
        <w:t>_________________________________________________________</w:t>
      </w:r>
    </w:p>
    <w:p w:rsidR="007C4604" w:rsidP="006821D3" w:rsidRDefault="007C4604" w14:paraId="5971883D" w14:textId="78BB2E21">
      <w:pPr>
        <w:pStyle w:val="ListParagraph"/>
        <w:numPr>
          <w:ilvl w:val="0"/>
          <w:numId w:val="31"/>
        </w:numPr>
        <w:ind w:left="426" w:hanging="426"/>
      </w:pPr>
      <w:r>
        <w:t>If you are not feeling okay, what is the best way to support you?</w:t>
      </w:r>
    </w:p>
    <w:p w:rsidR="00394602" w:rsidP="00394602" w:rsidRDefault="00394602" w14:paraId="448D0A56" w14:textId="77777777">
      <w:r>
        <w:t>_________________________________________________________</w:t>
      </w:r>
    </w:p>
    <w:p w:rsidR="007C4604" w:rsidP="00394602" w:rsidRDefault="00394602" w14:paraId="0EB0F3A9" w14:textId="71D25C15">
      <w:r>
        <w:t>_________________________________________________________</w:t>
      </w:r>
    </w:p>
    <w:p w:rsidR="00394602" w:rsidP="00394602" w:rsidRDefault="00394602" w14:paraId="0C4ECE7A" w14:textId="77777777">
      <w:r>
        <w:t>_________________________________________________________</w:t>
      </w:r>
    </w:p>
    <w:p w:rsidR="006E60C3" w:rsidP="00BF6F72" w:rsidRDefault="00E43F25" w14:paraId="0210ACD9" w14:textId="22EB1868">
      <w:pPr>
        <w:pStyle w:val="Heading2"/>
      </w:pPr>
      <w:r>
        <w:rPr>
          <w:noProof/>
        </w:rPr>
        <w:drawing>
          <wp:anchor distT="0" distB="0" distL="114300" distR="114300" simplePos="0" relativeHeight="251647996" behindDoc="0" locked="0" layoutInCell="1" allowOverlap="1" wp14:anchorId="301408C0" wp14:editId="0E1A1156">
            <wp:simplePos x="0" y="0"/>
            <wp:positionH relativeFrom="page">
              <wp:posOffset>400050</wp:posOffset>
            </wp:positionH>
            <wp:positionV relativeFrom="paragraph">
              <wp:posOffset>-760730</wp:posOffset>
            </wp:positionV>
            <wp:extent cx="1409700" cy="1338533"/>
            <wp:effectExtent l="0" t="0" r="0" b="0"/>
            <wp:wrapNone/>
            <wp:docPr id="357580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0C3">
        <w:t>Setting goals</w:t>
      </w:r>
    </w:p>
    <w:p w:rsidR="007A7CAE" w:rsidP="007A7CAE" w:rsidRDefault="007A7CAE" w14:paraId="12C7A09E" w14:textId="77777777">
      <w:pPr>
        <w:pStyle w:val="Heading3"/>
      </w:pPr>
      <w:r>
        <w:t>Instructions for behaviour support practitioners</w:t>
      </w:r>
    </w:p>
    <w:p w:rsidR="007C4604" w:rsidP="006E60C3" w:rsidRDefault="007D5918" w14:paraId="4E5CAD92" w14:textId="361D07F9">
      <w:r>
        <w:t xml:space="preserve">In this section, </w:t>
      </w:r>
      <w:r w:rsidR="006E60C3">
        <w:t xml:space="preserve">you work together to </w:t>
      </w:r>
      <w:r w:rsidR="0005161E">
        <w:t>set behaviour support goals that can help the participant get from where they are now to where they want to be in life</w:t>
      </w:r>
      <w:r>
        <w:t xml:space="preserve"> by focusing on behaviours of concern</w:t>
      </w:r>
      <w:r w:rsidR="00270F53">
        <w:t xml:space="preserve"> and avoiding, alleviating or managing them, safely</w:t>
      </w:r>
      <w:r>
        <w:t>.</w:t>
      </w:r>
    </w:p>
    <w:p w:rsidR="000E1782" w:rsidP="000E1782" w:rsidRDefault="000E1782" w14:paraId="464AE859" w14:textId="2C370F46">
      <w:r>
        <w:t xml:space="preserve">With </w:t>
      </w:r>
      <w:r w:rsidR="004169B8">
        <w:t xml:space="preserve">effective </w:t>
      </w:r>
      <w:r>
        <w:t xml:space="preserve">behaviour support planning </w:t>
      </w:r>
      <w:r w:rsidR="0058528E">
        <w:t xml:space="preserve">participants </w:t>
      </w:r>
      <w:r>
        <w:t xml:space="preserve">can move toward </w:t>
      </w:r>
      <w:r w:rsidR="0058528E">
        <w:t>their</w:t>
      </w:r>
      <w:r>
        <w:t xml:space="preserve"> goals and make changes in areas </w:t>
      </w:r>
      <w:r w:rsidR="0058528E">
        <w:t>they</w:t>
      </w:r>
      <w:r>
        <w:t xml:space="preserve"> would like to change.</w:t>
      </w:r>
    </w:p>
    <w:p w:rsidR="006E60C3" w:rsidP="006E60C3" w:rsidRDefault="000A45DA" w14:paraId="63858DA1" w14:textId="40BBB97E">
      <w:r>
        <w:rPr>
          <w:noProof/>
        </w:rPr>
        <mc:AlternateContent>
          <mc:Choice Requires="wps">
            <w:drawing>
              <wp:anchor distT="0" distB="0" distL="114300" distR="114300" simplePos="0" relativeHeight="251918342" behindDoc="0" locked="0" layoutInCell="1" allowOverlap="1" wp14:anchorId="1B4AEB1F" wp14:editId="15717C27">
                <wp:simplePos x="0" y="0"/>
                <wp:positionH relativeFrom="column">
                  <wp:posOffset>133350</wp:posOffset>
                </wp:positionH>
                <wp:positionV relativeFrom="paragraph">
                  <wp:posOffset>1385570</wp:posOffset>
                </wp:positionV>
                <wp:extent cx="1285875" cy="609600"/>
                <wp:effectExtent l="0" t="0" r="0" b="0"/>
                <wp:wrapNone/>
                <wp:docPr id="561674034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A45DA" w:rsidR="000A45DA" w:rsidRDefault="000A45DA" w14:paraId="586523AF" w14:textId="4CDE9A45">
                            <w:pPr>
                              <w:rPr>
                                <w:color w:val="BFBFBF" w:themeColor="background1" w:themeShade="BF"/>
                                <w:sz w:val="20"/>
                                <w:szCs w:val="18"/>
                              </w:rPr>
                            </w:pPr>
                            <w:r w:rsidRPr="000A45DA">
                              <w:rPr>
                                <w:color w:val="BFBFBF" w:themeColor="background1" w:themeShade="BF"/>
                                <w:sz w:val="20"/>
                                <w:szCs w:val="18"/>
                              </w:rPr>
                              <w:t>Participant’s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805B316">
              <v:shape id="Text Box 187" style="position:absolute;margin-left:10.5pt;margin-top:109.1pt;width:101.25pt;height:48pt;z-index:25191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31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" w14:anchorId="1B4AEB1F">
                <v:textbox>
                  <w:txbxContent>
                    <w:p w:rsidRPr="000A45DA" w:rsidR="000A45DA" w:rsidRDefault="000A45DA" w14:paraId="2EF0040A" w14:textId="4CDE9A45">
                      <w:pPr>
                        <w:rPr>
                          <w:color w:val="BFBFBF" w:themeColor="background1" w:themeShade="BF"/>
                          <w:sz w:val="20"/>
                          <w:szCs w:val="18"/>
                        </w:rPr>
                      </w:pPr>
                      <w:r w:rsidRPr="000A45DA">
                        <w:rPr>
                          <w:color w:val="BFBFBF" w:themeColor="background1" w:themeShade="BF"/>
                          <w:sz w:val="20"/>
                          <w:szCs w:val="18"/>
                        </w:rPr>
                        <w:t>Participant’s name</w:t>
                      </w:r>
                    </w:p>
                  </w:txbxContent>
                </v:textbox>
              </v:shape>
            </w:pict>
          </mc:Fallback>
        </mc:AlternateContent>
      </w:r>
      <w:r w:rsidR="006E60C3">
        <w:t>Not every day will be a good day</w:t>
      </w:r>
      <w:r w:rsidR="00251C63">
        <w:t>, but with a</w:t>
      </w:r>
      <w:r w:rsidR="00743A3D">
        <w:t xml:space="preserve">n effective behaviour support plan </w:t>
      </w:r>
      <w:r w:rsidR="00251C63">
        <w:t xml:space="preserve">participants should expect </w:t>
      </w:r>
      <w:r w:rsidR="00743A3D">
        <w:t xml:space="preserve">more good days. And </w:t>
      </w:r>
      <w:r w:rsidR="000E1782">
        <w:t xml:space="preserve">if the participant’s support network is engaged in supporting </w:t>
      </w:r>
      <w:r w:rsidR="00743A3D">
        <w:t>more good days</w:t>
      </w:r>
      <w:r w:rsidR="000E1782">
        <w:t xml:space="preserve">, these are likely to lead to </w:t>
      </w:r>
      <w:proofErr w:type="gramStart"/>
      <w:r w:rsidR="00743A3D">
        <w:t>even more good</w:t>
      </w:r>
      <w:proofErr w:type="gramEnd"/>
      <w:r w:rsidR="00743A3D">
        <w:t xml:space="preserve"> days</w:t>
      </w:r>
      <w:r w:rsidR="000E1782">
        <w:t>.</w:t>
      </w:r>
    </w:p>
    <w:p w:rsidR="007C4604" w:rsidP="00C302AC" w:rsidRDefault="0058528E" w14:paraId="6FCE0DEC" w14:textId="235CF8A6">
      <w:pPr>
        <w:pStyle w:val="Heading3"/>
      </w:pPr>
      <w:r>
        <w:t>_________________’s b</w:t>
      </w:r>
      <w:r w:rsidR="007C4604">
        <w:t>ehaviour support plan goals</w:t>
      </w:r>
    </w:p>
    <w:p w:rsidR="00C302AC" w:rsidP="00C302AC" w:rsidRDefault="00C302AC" w14:paraId="02CF2229" w14:textId="77777777">
      <w:r>
        <w:t>1.</w:t>
      </w:r>
      <w:r>
        <w:tab/>
      </w:r>
      <w:r>
        <w:t>___________________________________________________</w:t>
      </w:r>
    </w:p>
    <w:p w:rsidR="00C302AC" w:rsidP="00C302AC" w:rsidRDefault="00C302AC" w14:paraId="5F5E2362" w14:textId="77777777">
      <w:r>
        <w:t>2.</w:t>
      </w:r>
      <w:r>
        <w:tab/>
      </w:r>
      <w:r>
        <w:t>___________________________________________________</w:t>
      </w:r>
    </w:p>
    <w:p w:rsidR="00C302AC" w:rsidP="00C302AC" w:rsidRDefault="00C302AC" w14:paraId="3980520D" w14:textId="02C9074C">
      <w:r>
        <w:t>3.</w:t>
      </w:r>
      <w:r>
        <w:tab/>
      </w:r>
      <w:r>
        <w:t>___________________________________________________</w:t>
      </w:r>
    </w:p>
    <w:p w:rsidR="000E38B5" w:rsidP="007C4604" w:rsidRDefault="000A45DA" w14:paraId="4746D726" w14:textId="75C9C762">
      <w:r>
        <w:rPr>
          <w:noProof/>
        </w:rPr>
        <mc:AlternateContent>
          <mc:Choice Requires="wpg">
            <w:drawing>
              <wp:anchor distT="0" distB="0" distL="114300" distR="114300" simplePos="0" relativeHeight="251888646" behindDoc="0" locked="0" layoutInCell="1" allowOverlap="1" wp14:anchorId="58F2F3C2" wp14:editId="6E81B4DA">
                <wp:simplePos x="0" y="0"/>
                <wp:positionH relativeFrom="page">
                  <wp:posOffset>5672455</wp:posOffset>
                </wp:positionH>
                <wp:positionV relativeFrom="paragraph">
                  <wp:posOffset>732790</wp:posOffset>
                </wp:positionV>
                <wp:extent cx="1964107" cy="666748"/>
                <wp:effectExtent l="0" t="0" r="0" b="635"/>
                <wp:wrapNone/>
                <wp:docPr id="1265634334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107" cy="666748"/>
                          <a:chOff x="0" y="0"/>
                          <a:chExt cx="2113808" cy="717667"/>
                        </a:xfrm>
                      </wpg:grpSpPr>
                      <pic:pic xmlns:pic="http://schemas.openxmlformats.org/drawingml/2006/picture">
                        <pic:nvPicPr>
                          <pic:cNvPr id="1780115954" name="Picture 3" descr="A black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89" b="40007"/>
                          <a:stretch/>
                        </pic:blipFill>
                        <pic:spPr bwMode="auto">
                          <a:xfrm>
                            <a:off x="19050" y="0"/>
                            <a:ext cx="18948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331736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704"/>
                            <a:ext cx="2113808" cy="62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71D0A" w:rsidR="0075102B" w:rsidP="0075102B" w:rsidRDefault="0075102B" w14:paraId="00E67F46" w14:textId="7FDB15B8">
                              <w:pPr>
                                <w:rPr>
                                  <w:rFonts w:ascii="Calibri" w:hAnsi="Calibri" w:cs="Calibri"/>
                                  <w:szCs w:val="32"/>
                                </w:rPr>
                              </w:pPr>
                              <w:r w:rsidRPr="000A45DA">
                                <w:rPr>
                                  <w:rFonts w:ascii="Calibri" w:hAnsi="Calibri" w:cs="Calibri"/>
                                  <w:sz w:val="24"/>
                                  <w:szCs w:val="28"/>
                                </w:rPr>
                                <w:t>Images may not be reused</w:t>
                              </w:r>
                              <w:r>
                                <w:rPr>
                                  <w:rFonts w:ascii="Calibri" w:hAnsi="Calibri" w:cs="Calibri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3562481">
              <v:group id="Group 186" style="position:absolute;margin-left:446.65pt;margin-top:57.7pt;width:154.65pt;height:52.5pt;z-index:251888646;mso-position-horizontal-relative:page;mso-width-relative:margin;mso-height-relative:margin" coordsize="21138,7176" o:spid="_x0000_s1310" w14:anchorId="58F2F3C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wKsn5uIAAAAMAQAADwAAAGRycy9kb3du&#10;cmV2LnhtbEyPwWrDMBBE74X+g9hCb41kOQmpazmE0PYUCk0KpTfF2tgm1spYiu38fZVTe1zmMfM2&#10;X0+2ZQP2vnGkIJkJYEilMw1VCr4Ob08rYD5oMrp1hAqu6GFd3N/lOjNupE8c9qFisYR8phXUIXQZ&#10;576s0Wo/cx1SzE6utzrEs6+46fUYy23LpRBLbnVDcaHWHW5rLM/7i1XwPupxkyavw+582l5/DouP&#10;712CSj0+TJsXYAGn8AfDTT+qQxGdju5CxrNWweo5TSMag2QxB3YjpJBLYEcFUoo58CLn/58of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">
                <v:shape id="Picture 3" style="position:absolute;left:190;width:18948;height:4089;visibility:visible;mso-wrap-style:square" alt="A black and white logo&#10;&#10;AI-generated content may be incorrect." o:spid="_x0000_s13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">
                  <v:imagedata croptop="25159f" cropbottom="26219f" o:title="A black and white logo&#10;&#10;AI-generated content may be incorrect" r:id="rId67"/>
                </v:shape>
                <v:shape id="Text Box 2" style="position:absolute;top:887;width:21138;height:6289;visibility:visible;mso-wrap-style:square;v-text-anchor:top" o:spid="_x0000_s13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">
                  <v:textbox>
                    <w:txbxContent>
                      <w:p w:rsidRPr="00371D0A" w:rsidR="0075102B" w:rsidP="0075102B" w:rsidRDefault="0075102B" w14:paraId="67AD1497" w14:textId="7FDB15B8">
                        <w:pPr>
                          <w:rPr>
                            <w:rFonts w:ascii="Calibri" w:hAnsi="Calibri" w:cs="Calibri"/>
                            <w:szCs w:val="32"/>
                          </w:rPr>
                        </w:pPr>
                        <w:r w:rsidRPr="000A45DA">
                          <w:rPr>
                            <w:rFonts w:ascii="Calibri" w:hAnsi="Calibri" w:cs="Calibri"/>
                            <w:sz w:val="24"/>
                            <w:szCs w:val="28"/>
                          </w:rPr>
                          <w:t>Images may not be reused</w:t>
                        </w:r>
                        <w:r>
                          <w:rPr>
                            <w:rFonts w:ascii="Calibri" w:hAnsi="Calibri" w:cs="Calibri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4604">
        <w:t xml:space="preserve">Now, talk together about each of the above and what might need to change to work toward </w:t>
      </w:r>
      <w:r>
        <w:t>their</w:t>
      </w:r>
      <w:r w:rsidR="007C4604">
        <w:t xml:space="preserve"> goals. </w:t>
      </w:r>
      <w:r w:rsidR="00C149C2">
        <w:br/>
      </w:r>
      <w:r w:rsidR="000E38B5">
        <w:br w:type="page"/>
      </w:r>
    </w:p>
    <w:p w:rsidR="00D84A0F" w:rsidP="0032213E" w:rsidRDefault="00681417" w14:paraId="4D51BD57" w14:textId="2B364883">
      <w:pPr>
        <w:rPr>
          <w:szCs w:val="36"/>
        </w:rPr>
      </w:pPr>
      <w:r>
        <w:rPr>
          <w:noProof/>
        </w:rPr>
        <w:drawing>
          <wp:anchor distT="0" distB="0" distL="114300" distR="114300" simplePos="0" relativeHeight="251652101" behindDoc="0" locked="0" layoutInCell="1" allowOverlap="1" wp14:anchorId="7BEB6FB3" wp14:editId="5BA25DF8">
            <wp:simplePos x="0" y="0"/>
            <wp:positionH relativeFrom="margin">
              <wp:posOffset>857770</wp:posOffset>
            </wp:positionH>
            <wp:positionV relativeFrom="paragraph">
              <wp:posOffset>-6291512</wp:posOffset>
            </wp:positionV>
            <wp:extent cx="10441918" cy="17505238"/>
            <wp:effectExtent l="0" t="0" r="1884045" b="763905"/>
            <wp:wrapNone/>
            <wp:docPr id="217519334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50207" name="Graphic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9124" flipH="1" flipV="1">
                      <a:off x="0" y="0"/>
                      <a:ext cx="10441918" cy="1750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D70" w:rsidP="0032213E" w:rsidRDefault="00AD6D70" w14:paraId="36A4EF87" w14:textId="11838FEC"/>
    <w:p w:rsidR="0032213E" w:rsidP="0032213E" w:rsidRDefault="0032213E" w14:paraId="4C3381A0" w14:textId="7A34D460"/>
    <w:p w:rsidR="0032213E" w:rsidP="0032213E" w:rsidRDefault="006A76AF" w14:paraId="0B6624D1" w14:textId="0F92FCC3">
      <w:r>
        <w:rPr>
          <w:noProof/>
        </w:rPr>
        <mc:AlternateContent>
          <mc:Choice Requires="wps">
            <w:drawing>
              <wp:anchor distT="0" distB="0" distL="114300" distR="114300" simplePos="0" relativeHeight="251774982" behindDoc="0" locked="0" layoutInCell="1" allowOverlap="1" wp14:anchorId="16864B15" wp14:editId="18F483B9">
                <wp:simplePos x="0" y="0"/>
                <wp:positionH relativeFrom="page">
                  <wp:align>center</wp:align>
                </wp:positionH>
                <wp:positionV relativeFrom="paragraph">
                  <wp:posOffset>413195</wp:posOffset>
                </wp:positionV>
                <wp:extent cx="3315335" cy="914400"/>
                <wp:effectExtent l="0" t="0" r="0" b="0"/>
                <wp:wrapNone/>
                <wp:docPr id="151266260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547027" w:rsidR="006A76AF" w:rsidP="006A76AF" w:rsidRDefault="006A76AF" w14:paraId="0AA5CB00" w14:textId="77777777">
                            <w:pPr>
                              <w:pStyle w:val="website"/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</w:pPr>
                            <w:r w:rsidRPr="00547027">
                              <w:rPr>
                                <w:b/>
                                <w:bCs/>
                                <w:color w:val="002D81"/>
                                <w:spacing w:val="20"/>
                                <w:sz w:val="32"/>
                                <w:szCs w:val="28"/>
                              </w:rPr>
                              <w:t>therightdirectionpbs.com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29B09A5">
              <v:shape id="Text Box 20" style="position:absolute;margin-left:0;margin-top:32.55pt;width:261.05pt;height:1in;z-index:25177498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spid="_x0000_s131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OxGA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" w14:anchorId="16864B15">
                <v:textbox>
                  <w:txbxContent>
                    <w:p w:rsidRPr="00547027" w:rsidR="006A76AF" w:rsidP="006A76AF" w:rsidRDefault="006A76AF" w14:paraId="5838EC9B" w14:textId="77777777">
                      <w:pPr>
                        <w:pStyle w:val="website"/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</w:pPr>
                      <w:r w:rsidRPr="00547027">
                        <w:rPr>
                          <w:b/>
                          <w:bCs/>
                          <w:color w:val="002D81"/>
                          <w:spacing w:val="20"/>
                          <w:sz w:val="32"/>
                          <w:szCs w:val="28"/>
                        </w:rPr>
                        <w:t>therightdirectionpbs.com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2213E" w:rsidP="0032213E" w:rsidRDefault="0032213E" w14:paraId="3A2B5B43" w14:textId="0C7BDBEB"/>
    <w:p w:rsidR="0032213E" w:rsidP="0032213E" w:rsidRDefault="0032213E" w14:paraId="6D19AA80" w14:textId="374CB337"/>
    <w:p w:rsidR="0032213E" w:rsidP="0032213E" w:rsidRDefault="0032213E" w14:paraId="2A55A92E" w14:textId="080D7F9D"/>
    <w:p w:rsidRPr="001E2863" w:rsidR="0032213E" w:rsidP="0032213E" w:rsidRDefault="0032213E" w14:paraId="6E2770D2" w14:textId="38DBFF2C"/>
    <w:p w:rsidR="00AD6D70" w:rsidP="0032213E" w:rsidRDefault="00AD6D70" w14:paraId="7085EE06" w14:textId="78CF2C56">
      <w:pPr>
        <w:rPr>
          <w:noProof/>
        </w:rPr>
      </w:pPr>
    </w:p>
    <w:p w:rsidRPr="001E2863" w:rsidR="0032213E" w:rsidP="0032213E" w:rsidRDefault="0032213E" w14:paraId="2989D5D2" w14:textId="6F5E94E0"/>
    <w:p w:rsidR="003610EF" w:rsidP="0032213E" w:rsidRDefault="003610EF" w14:paraId="5D09502B" w14:textId="1F77F36D"/>
    <w:p w:rsidR="0032213E" w:rsidP="0032213E" w:rsidRDefault="0032213E" w14:paraId="2968AFD9" w14:textId="633E69FB"/>
    <w:p w:rsidRPr="0032213E" w:rsidR="0032213E" w:rsidP="0032213E" w:rsidRDefault="0032213E" w14:paraId="10231164" w14:textId="58AAE0F3"/>
    <w:p w:rsidRPr="00AD6D70" w:rsidR="00AD6D70" w:rsidP="00AD6D70" w:rsidRDefault="00F24D37" w14:paraId="4955625A" w14:textId="56CC0259">
      <w:r>
        <w:rPr>
          <w:noProof/>
        </w:rPr>
        <w:drawing>
          <wp:anchor distT="0" distB="0" distL="114300" distR="114300" simplePos="0" relativeHeight="251779078" behindDoc="0" locked="0" layoutInCell="1" allowOverlap="1" wp14:anchorId="10FAD5B9" wp14:editId="51FD88D7">
            <wp:simplePos x="0" y="0"/>
            <wp:positionH relativeFrom="margin">
              <wp:posOffset>-174625</wp:posOffset>
            </wp:positionH>
            <wp:positionV relativeFrom="paragraph">
              <wp:posOffset>542925</wp:posOffset>
            </wp:positionV>
            <wp:extent cx="5735955" cy="937895"/>
            <wp:effectExtent l="0" t="0" r="0" b="0"/>
            <wp:wrapNone/>
            <wp:docPr id="1941085798" name="Picture 17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85798" name="Picture 17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30" behindDoc="0" locked="0" layoutInCell="1" allowOverlap="1" wp14:anchorId="4FB3C676" wp14:editId="776DFFDC">
                <wp:simplePos x="0" y="0"/>
                <wp:positionH relativeFrom="page">
                  <wp:posOffset>149860</wp:posOffset>
                </wp:positionH>
                <wp:positionV relativeFrom="paragraph">
                  <wp:posOffset>1318564</wp:posOffset>
                </wp:positionV>
                <wp:extent cx="3315335" cy="914400"/>
                <wp:effectExtent l="0" t="0" r="0" b="0"/>
                <wp:wrapNone/>
                <wp:docPr id="428656463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421FC" w:rsidR="00AE5993" w:rsidP="00AE5993" w:rsidRDefault="00AE5993" w14:paraId="2DD930F9" w14:textId="77777777">
                            <w:pPr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B421FC">
                              <w:rPr>
                                <w:rFonts w:ascii="Aptos Display" w:hAnsi="Aptos Display"/>
                                <w:color w:val="000000" w:themeColor="text1"/>
                                <w:sz w:val="22"/>
                                <w:szCs w:val="20"/>
                              </w:rPr>
                              <w:t>Published in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4A5C8B0">
              <v:shape id="_x0000_s1314" style="position:absolute;margin-left:11.8pt;margin-top:103.8pt;width:261.05pt;height:1in;z-index:25177703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" w14:anchorId="4FB3C676">
                <v:textbox>
                  <w:txbxContent>
                    <w:p w:rsidRPr="00B421FC" w:rsidR="00AE5993" w:rsidP="00AE5993" w:rsidRDefault="00AE5993" w14:paraId="229661EE" w14:textId="77777777">
                      <w:pPr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</w:pPr>
                      <w:r w:rsidRPr="00B421FC">
                        <w:rPr>
                          <w:rFonts w:ascii="Aptos Display" w:hAnsi="Aptos Display"/>
                          <w:color w:val="000000" w:themeColor="text1"/>
                          <w:sz w:val="22"/>
                          <w:szCs w:val="20"/>
                        </w:rPr>
                        <w:t>Published in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087D">
        <w:rPr>
          <w:noProof/>
        </w:rPr>
        <w:drawing>
          <wp:anchor distT="0" distB="0" distL="114300" distR="114300" simplePos="0" relativeHeight="251652102" behindDoc="0" locked="0" layoutInCell="1" allowOverlap="1" wp14:anchorId="50C06AC4" wp14:editId="7EFBC72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94025" cy="2103120"/>
            <wp:effectExtent l="0" t="0" r="3175" b="5080"/>
            <wp:wrapSquare wrapText="bothSides"/>
            <wp:docPr id="7485985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4737" name="Graphic 1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87D">
        <w:rPr>
          <w:noProof/>
        </w:rPr>
        <mc:AlternateContent>
          <mc:Choice Requires="wps">
            <w:drawing>
              <wp:anchor distT="0" distB="0" distL="114300" distR="114300" simplePos="0" relativeHeight="251652100" behindDoc="1" locked="0" layoutInCell="1" allowOverlap="1" wp14:anchorId="485E901C" wp14:editId="1B670E75">
                <wp:simplePos x="0" y="0"/>
                <wp:positionH relativeFrom="page">
                  <wp:posOffset>3810</wp:posOffset>
                </wp:positionH>
                <wp:positionV relativeFrom="page">
                  <wp:posOffset>-3810</wp:posOffset>
                </wp:positionV>
                <wp:extent cx="7564046" cy="10688955"/>
                <wp:effectExtent l="0" t="0" r="5715" b="4445"/>
                <wp:wrapNone/>
                <wp:docPr id="1775341852" name="Rectangle 127" title="Color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4046" cy="1068895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780C48">
              <v:rect id="Rectangle 127" style="position:absolute;margin-left:.3pt;margin-top:-.3pt;width:595.6pt;height:841.65pt;z-index:-251664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Title: Color background" o:spid="_x0000_s1026" fillcolor="#c8d9f8 [3205]" stroked="f" w14:anchorId="4D5B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">
                <w10:wrap anchorx="page" anchory="page"/>
              </v:rect>
            </w:pict>
          </mc:Fallback>
        </mc:AlternateContent>
      </w:r>
    </w:p>
    <w:sectPr w:rsidRPr="00AD6D70" w:rsidR="00AD6D70" w:rsidSect="00087C2D">
      <w:headerReference w:type="default" r:id="rId69"/>
      <w:footerReference w:type="even" r:id="rId70"/>
      <w:footerReference w:type="default" r:id="rId71"/>
      <w:footerReference w:type="first" r:id="rId72"/>
      <w:pgSz w:w="11906" w:h="16838" w:orient="portrait"/>
      <w:pgMar w:top="1701" w:right="849" w:bottom="1701" w:left="1440" w:header="680" w:footer="964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1EA7" w:rsidP="00916CA2" w:rsidRDefault="00CF1EA7" w14:paraId="432B8811" w14:textId="77777777">
      <w:pPr>
        <w:spacing w:before="0" w:after="0"/>
      </w:pPr>
      <w:r>
        <w:separator/>
      </w:r>
    </w:p>
  </w:endnote>
  <w:endnote w:type="continuationSeparator" w:id="0">
    <w:p w:rsidR="00CF1EA7" w:rsidP="00916CA2" w:rsidRDefault="00CF1EA7" w14:paraId="0E966133" w14:textId="77777777">
      <w:pPr>
        <w:spacing w:before="0" w:after="0"/>
      </w:pPr>
      <w:r>
        <w:continuationSeparator/>
      </w:r>
    </w:p>
  </w:endnote>
  <w:endnote w:type="continuationNotice" w:id="1">
    <w:p w:rsidR="00CF1EA7" w:rsidRDefault="00CF1EA7" w14:paraId="52D36F22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85427322"/>
      <w:docPartObj>
        <w:docPartGallery w:val="Page Numbers (Bottom of Page)"/>
        <w:docPartUnique/>
      </w:docPartObj>
    </w:sdtPr>
    <w:sdtContent>
      <w:p w:rsidR="00705F50" w:rsidP="0037516A" w:rsidRDefault="00705F50" w14:paraId="7CBF09E2" w14:textId="77777777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705F50" w:rsidRDefault="00705F50" w14:paraId="47EB1BB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sdt>
    <w:sdtPr>
      <w:rPr>
        <w:rStyle w:val="PageNumber"/>
        <w:color w:val="FFFFFF" w:themeColor="background1"/>
      </w:rPr>
      <w:id w:val="1902943410"/>
      <w:docPartObj>
        <w:docPartGallery w:val="Page Numbers (Bottom of Page)"/>
        <w:docPartUnique/>
      </w:docPartObj>
    </w:sdtPr>
    <w:sdtContent>
      <w:p w:rsidRPr="00017A01" w:rsidR="00705F50" w:rsidP="00017A01" w:rsidRDefault="00705F50" w14:paraId="41F3D3E7" w14:textId="77777777">
        <w:pPr>
          <w:pStyle w:val="Footer"/>
          <w:framePr w:h="814" w:wrap="none" w:hAnchor="page" w:vAnchor="text" w:x="5918" w:y="695" w:hRule="exact"/>
          <w:rPr>
            <w:rStyle w:val="PageNumber"/>
            <w:color w:val="FFFFFF" w:themeColor="background1"/>
          </w:rPr>
        </w:pPr>
        <w:r w:rsidRPr="00017A01">
          <w:rPr>
            <w:rStyle w:val="PageNumber"/>
            <w:color w:val="FFFFFF" w:themeColor="background1"/>
          </w:rPr>
          <w:fldChar w:fldCharType="begin"/>
        </w:r>
        <w:r w:rsidRPr="00017A01">
          <w:rPr>
            <w:rStyle w:val="PageNumber"/>
            <w:color w:val="FFFFFF" w:themeColor="background1"/>
          </w:rPr>
          <w:instrText xml:space="preserve"> PAGE </w:instrText>
        </w:r>
        <w:r w:rsidRPr="00017A01">
          <w:rPr>
            <w:rStyle w:val="PageNumber"/>
            <w:color w:val="FFFFFF" w:themeColor="background1"/>
          </w:rPr>
          <w:fldChar w:fldCharType="separate"/>
        </w:r>
        <w:r w:rsidRPr="00017A01">
          <w:rPr>
            <w:rStyle w:val="PageNumber"/>
            <w:noProof/>
            <w:color w:val="FFFFFF" w:themeColor="background1"/>
          </w:rPr>
          <w:t>3</w:t>
        </w:r>
        <w:r w:rsidRPr="00017A01">
          <w:rPr>
            <w:rStyle w:val="PageNumber"/>
            <w:color w:val="FFFFFF" w:themeColor="background1"/>
          </w:rPr>
          <w:fldChar w:fldCharType="end"/>
        </w:r>
      </w:p>
    </w:sdtContent>
    <w:sdtEndPr>
      <w:rPr>
        <w:rStyle w:val="PageNumber"/>
        <w:color w:val="FFFFFF" w:themeColor="background1" w:themeTint="FF" w:themeShade="FF"/>
      </w:rPr>
    </w:sdtEndPr>
  </w:sdt>
  <w:p w:rsidRPr="00D84A0F" w:rsidR="00255576" w:rsidRDefault="00017A01" w14:paraId="42150B6D" w14:textId="2C80C908">
    <w:pPr>
      <w:pStyle w:val="Footer"/>
      <w:rPr>
        <w:color w:val="002C81" w:themeColor="accent1"/>
      </w:rPr>
    </w:pPr>
    <w:r w:rsidRPr="00D84A0F">
      <w:rPr>
        <w:noProof/>
        <w:color w:val="002C81" w:themeColor="accent1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EF5AD2" wp14:editId="637C179C">
              <wp:simplePos x="0" y="0"/>
              <wp:positionH relativeFrom="margin">
                <wp:posOffset>-909955</wp:posOffset>
              </wp:positionH>
              <wp:positionV relativeFrom="paragraph">
                <wp:posOffset>452755</wp:posOffset>
              </wp:positionV>
              <wp:extent cx="7555230" cy="816483"/>
              <wp:effectExtent l="0" t="0" r="1270" b="0"/>
              <wp:wrapNone/>
              <wp:docPr id="150039790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230" cy="81648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 w14:anchorId="07B48632">
            <v:rect id="Rectangle 3" style="position:absolute;margin-left:-71.65pt;margin-top:35.65pt;width:594.9pt;height:64.3pt;z-index:-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64327f [3215]" stroked="f" strokeweight="1.5pt" w14:anchorId="125C5A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"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41916760"/>
      <w:docPartObj>
        <w:docPartGallery w:val="Page Numbers (Bottom of Page)"/>
        <w:docPartUnique/>
      </w:docPartObj>
    </w:sdtPr>
    <w:sdtContent>
      <w:p w:rsidR="00705F50" w:rsidP="0037516A" w:rsidRDefault="00705F50" w14:paraId="69E63567" w14:textId="77777777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705F50" w:rsidRDefault="00705F50" w14:paraId="3F9B911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1EA7" w:rsidP="00916CA2" w:rsidRDefault="00CF1EA7" w14:paraId="18610E2E" w14:textId="77777777">
      <w:pPr>
        <w:spacing w:before="0" w:after="0"/>
      </w:pPr>
      <w:r>
        <w:separator/>
      </w:r>
    </w:p>
  </w:footnote>
  <w:footnote w:type="continuationSeparator" w:id="0">
    <w:p w:rsidR="00CF1EA7" w:rsidP="00916CA2" w:rsidRDefault="00CF1EA7" w14:paraId="1AD2D081" w14:textId="77777777">
      <w:pPr>
        <w:spacing w:before="0" w:after="0"/>
      </w:pPr>
      <w:r>
        <w:continuationSeparator/>
      </w:r>
    </w:p>
  </w:footnote>
  <w:footnote w:type="continuationNotice" w:id="1">
    <w:p w:rsidR="00CF1EA7" w:rsidRDefault="00CF1EA7" w14:paraId="1B7D8235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16sdtdh w16sdtfl w16du wp14">
  <w:p w:rsidR="00255576" w:rsidRDefault="00255576" w14:paraId="760DCF7D" w14:textId="231AB90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1193497" wp14:editId="53389C9A">
          <wp:simplePos x="0" y="0"/>
          <wp:positionH relativeFrom="column">
            <wp:posOffset>-928370</wp:posOffset>
          </wp:positionH>
          <wp:positionV relativeFrom="paragraph">
            <wp:posOffset>-431800</wp:posOffset>
          </wp:positionV>
          <wp:extent cx="7587615" cy="901700"/>
          <wp:effectExtent l="0" t="0" r="0" b="0"/>
          <wp:wrapSquare wrapText="bothSides"/>
          <wp:docPr id="196290500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07059" name="Graphic 100207059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515C"/>
    <w:multiLevelType w:val="multilevel"/>
    <w:tmpl w:val="A53EEECE"/>
    <w:styleLink w:val="CurrentList5"/>
    <w:lvl w:ilvl="0">
      <w:start w:val="1"/>
      <w:numFmt w:val="bullet"/>
      <w:lvlText w:val=""/>
      <w:lvlJc w:val="left"/>
      <w:pPr>
        <w:ind w:left="1134" w:hanging="774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B62BB8"/>
    <w:multiLevelType w:val="hybridMultilevel"/>
    <w:tmpl w:val="E0442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547C0E"/>
    <w:multiLevelType w:val="hybridMultilevel"/>
    <w:tmpl w:val="A7BED5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D493B"/>
    <w:multiLevelType w:val="hybridMultilevel"/>
    <w:tmpl w:val="4C7EDC12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E063B"/>
    <w:multiLevelType w:val="multilevel"/>
    <w:tmpl w:val="B24EFCFE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5051E5"/>
    <w:multiLevelType w:val="multilevel"/>
    <w:tmpl w:val="90BE4EC4"/>
    <w:styleLink w:val="CurrentList4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4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0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6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2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8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4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0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65" w:hanging="360"/>
      </w:pPr>
      <w:rPr>
        <w:rFonts w:hint="default"/>
      </w:rPr>
    </w:lvl>
  </w:abstractNum>
  <w:abstractNum w:abstractNumId="6" w15:restartNumberingAfterBreak="0">
    <w:nsid w:val="17EF55A6"/>
    <w:multiLevelType w:val="hybridMultilevel"/>
    <w:tmpl w:val="F8D6F6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D3E2F"/>
    <w:multiLevelType w:val="hybridMultilevel"/>
    <w:tmpl w:val="84505078"/>
    <w:lvl w:ilvl="0" w:tplc="40208B90">
      <w:numFmt w:val="bullet"/>
      <w:lvlText w:val="•"/>
      <w:lvlJc w:val="left"/>
      <w:pPr>
        <w:ind w:left="1080" w:hanging="720"/>
      </w:pPr>
      <w:rPr>
        <w:rFonts w:hint="default" w:ascii="Arial" w:hAnsi="Arial" w:cs="Arial" w:eastAsiaTheme="minorHAnsi"/>
      </w:rPr>
    </w:lvl>
    <w:lvl w:ilvl="1" w:tplc="978EA308">
      <w:numFmt w:val="bullet"/>
      <w:lvlText w:val=""/>
      <w:lvlJc w:val="left"/>
      <w:pPr>
        <w:ind w:left="1800" w:hanging="720"/>
      </w:pPr>
      <w:rPr>
        <w:rFonts w:hint="default" w:ascii="Symbol" w:hAnsi="Symbol" w:eastAsiaTheme="minorHAnsi" w:cstheme="minorBidi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3D7A75"/>
    <w:multiLevelType w:val="hybridMultilevel"/>
    <w:tmpl w:val="5BCC1B24"/>
    <w:lvl w:ilvl="0" w:tplc="978EA308">
      <w:numFmt w:val="bullet"/>
      <w:lvlText w:val=""/>
      <w:lvlJc w:val="left"/>
      <w:pPr>
        <w:ind w:left="1800" w:hanging="720"/>
      </w:pPr>
      <w:rPr>
        <w:rFonts w:hint="default" w:ascii="Symbol" w:hAnsi="Symbol" w:eastAsiaTheme="minorHAnsi" w:cstheme="minorBidi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795516"/>
    <w:multiLevelType w:val="hybridMultilevel"/>
    <w:tmpl w:val="E0280E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30DD7"/>
    <w:multiLevelType w:val="multilevel"/>
    <w:tmpl w:val="CE6A6BC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hint="default" w:ascii="Symbol" w:hAnsi="Symbol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hint="default" w:ascii="Symbol" w:hAnsi="Symbol"/>
      </w:rPr>
    </w:lvl>
  </w:abstractNum>
  <w:abstractNum w:abstractNumId="11" w15:restartNumberingAfterBreak="0">
    <w:nsid w:val="28CA0453"/>
    <w:multiLevelType w:val="multilevel"/>
    <w:tmpl w:val="DC24F422"/>
    <w:lvl w:ilvl="0">
      <w:start w:val="1"/>
      <w:numFmt w:val="bullet"/>
      <w:pStyle w:val="Bulletpoints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"/>
      <w:lvlJc w:val="left"/>
      <w:pPr>
        <w:ind w:left="720" w:hanging="360"/>
      </w:pPr>
      <w:rPr>
        <w:rFonts w:hint="default" w:ascii="Symbol" w:hAnsi="Symbol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3">
      <w:start w:val="1"/>
      <w:numFmt w:val="bullet"/>
      <w:lvlText w:val="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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"/>
      <w:lvlJc w:val="left"/>
      <w:pPr>
        <w:ind w:left="2160" w:hanging="360"/>
      </w:pPr>
      <w:rPr>
        <w:rFonts w:hint="default" w:ascii="Symbol" w:hAnsi="Symbol"/>
      </w:rPr>
    </w:lvl>
    <w:lvl w:ilvl="6">
      <w:start w:val="1"/>
      <w:numFmt w:val="bullet"/>
      <w:lvlText w:val=""/>
      <w:lvlJc w:val="left"/>
      <w:pPr>
        <w:ind w:left="2520" w:hanging="360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"/>
      <w:lvlJc w:val="left"/>
      <w:pPr>
        <w:ind w:left="3240" w:hanging="360"/>
      </w:pPr>
      <w:rPr>
        <w:rFonts w:hint="default" w:ascii="Symbol" w:hAnsi="Symbol"/>
      </w:rPr>
    </w:lvl>
  </w:abstractNum>
  <w:abstractNum w:abstractNumId="12" w15:restartNumberingAfterBreak="0">
    <w:nsid w:val="2A70546D"/>
    <w:multiLevelType w:val="hybridMultilevel"/>
    <w:tmpl w:val="FFC017FA"/>
    <w:lvl w:ilvl="0" w:tplc="FFFFFFFF">
      <w:numFmt w:val="bullet"/>
      <w:lvlText w:val=""/>
      <w:lvlJc w:val="left"/>
      <w:pPr>
        <w:ind w:left="1800" w:hanging="720"/>
      </w:pPr>
      <w:rPr>
        <w:rFonts w:hint="default" w:ascii="Symbol" w:hAnsi="Symbol" w:eastAsiaTheme="minorHAnsi" w:cstheme="minorBid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721991"/>
    <w:multiLevelType w:val="hybridMultilevel"/>
    <w:tmpl w:val="F43A0D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F11FE"/>
    <w:multiLevelType w:val="hybridMultilevel"/>
    <w:tmpl w:val="C2F4AB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113FBE"/>
    <w:multiLevelType w:val="hybridMultilevel"/>
    <w:tmpl w:val="3162E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07E07"/>
    <w:multiLevelType w:val="multilevel"/>
    <w:tmpl w:val="0706EE5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82649C9"/>
    <w:multiLevelType w:val="hybridMultilevel"/>
    <w:tmpl w:val="08AAB728"/>
    <w:lvl w:ilvl="0" w:tplc="EA80AF94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  <w:sz w:val="72"/>
        <w:szCs w:val="5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CE6007F"/>
    <w:multiLevelType w:val="hybridMultilevel"/>
    <w:tmpl w:val="BA5E1758"/>
    <w:lvl w:ilvl="0" w:tplc="799CE6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FC401D7"/>
    <w:multiLevelType w:val="hybridMultilevel"/>
    <w:tmpl w:val="E72C2210"/>
    <w:lvl w:ilvl="0" w:tplc="849823CE">
      <w:start w:val="5"/>
      <w:numFmt w:val="bullet"/>
      <w:lvlText w:val="•"/>
      <w:lvlJc w:val="left"/>
      <w:pPr>
        <w:ind w:left="1080" w:hanging="72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AA0697"/>
    <w:multiLevelType w:val="hybridMultilevel"/>
    <w:tmpl w:val="2304962E"/>
    <w:lvl w:ilvl="0" w:tplc="FFFFFFFF">
      <w:numFmt w:val="bullet"/>
      <w:lvlText w:val="•"/>
      <w:lvlJc w:val="left"/>
      <w:pPr>
        <w:ind w:left="1080" w:hanging="720"/>
      </w:pPr>
      <w:rPr>
        <w:rFonts w:hint="default" w:ascii="Arial" w:hAnsi="Arial" w:cs="Arial" w:eastAsiaTheme="minorHAnsi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F443CCF"/>
    <w:multiLevelType w:val="hybridMultilevel"/>
    <w:tmpl w:val="AEE4F16A"/>
    <w:lvl w:ilvl="0" w:tplc="7C9ABE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9505E"/>
    <w:multiLevelType w:val="hybridMultilevel"/>
    <w:tmpl w:val="C90EDA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B3290"/>
    <w:multiLevelType w:val="hybridMultilevel"/>
    <w:tmpl w:val="F60234AE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11233"/>
    <w:multiLevelType w:val="hybridMultilevel"/>
    <w:tmpl w:val="F522B068"/>
    <w:lvl w:ilvl="0" w:tplc="0982353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8431E8D"/>
    <w:multiLevelType w:val="hybridMultilevel"/>
    <w:tmpl w:val="5794495C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A627550"/>
    <w:multiLevelType w:val="hybridMultilevel"/>
    <w:tmpl w:val="616490A0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F97981"/>
    <w:multiLevelType w:val="hybridMultilevel"/>
    <w:tmpl w:val="BE7AD8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C429B"/>
    <w:multiLevelType w:val="multilevel"/>
    <w:tmpl w:val="6ACC91D0"/>
    <w:lvl w:ilvl="0">
      <w:start w:val="1"/>
      <w:numFmt w:val="decimal"/>
      <w:pStyle w:val="Numberedlis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7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9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153" w:hanging="648"/>
      </w:pPr>
      <w:rPr>
        <w:rFonts w:hint="default" w:ascii="Symbol" w:hAnsi="Symbol"/>
      </w:rPr>
    </w:lvl>
    <w:lvl w:ilvl="4">
      <w:start w:val="1"/>
      <w:numFmt w:val="bullet"/>
      <w:lvlText w:val=""/>
      <w:lvlJc w:val="left"/>
      <w:pPr>
        <w:ind w:left="2657" w:hanging="792"/>
      </w:pPr>
      <w:rPr>
        <w:rFonts w:hint="default" w:ascii="Symbol" w:hAnsi="Symbol"/>
      </w:rPr>
    </w:lvl>
    <w:lvl w:ilvl="5">
      <w:start w:val="1"/>
      <w:numFmt w:val="bullet"/>
      <w:lvlText w:val=""/>
      <w:lvlJc w:val="left"/>
      <w:pPr>
        <w:ind w:left="3161" w:hanging="936"/>
      </w:pPr>
      <w:rPr>
        <w:rFonts w:hint="default" w:ascii="Symbol" w:hAnsi="Symbol"/>
      </w:rPr>
    </w:lvl>
    <w:lvl w:ilvl="6">
      <w:start w:val="1"/>
      <w:numFmt w:val="decimalZero"/>
      <w:lvlText w:val="%7."/>
      <w:lvlJc w:val="left"/>
      <w:pPr>
        <w:ind w:left="3665" w:hanging="1080"/>
      </w:pPr>
      <w:rPr>
        <w:rFonts w:hint="default"/>
      </w:rPr>
    </w:lvl>
    <w:lvl w:ilvl="7">
      <w:start w:val="1"/>
      <w:numFmt w:val="upperLetter"/>
      <w:lvlText w:val="%8."/>
      <w:lvlJc w:val="left"/>
      <w:pPr>
        <w:ind w:left="4169" w:hanging="1224"/>
      </w:pPr>
      <w:rPr>
        <w:rFonts w:hint="default"/>
      </w:rPr>
    </w:lvl>
    <w:lvl w:ilvl="8">
      <w:start w:val="1"/>
      <w:numFmt w:val="upperRoman"/>
      <w:lvlText w:val="%9."/>
      <w:lvlJc w:val="left"/>
      <w:pPr>
        <w:ind w:left="4745" w:hanging="1440"/>
      </w:pPr>
      <w:rPr>
        <w:rFonts w:hint="default"/>
      </w:rPr>
    </w:lvl>
  </w:abstractNum>
  <w:abstractNum w:abstractNumId="29" w15:restartNumberingAfterBreak="0">
    <w:nsid w:val="74F52D39"/>
    <w:multiLevelType w:val="multilevel"/>
    <w:tmpl w:val="B35AF698"/>
    <w:styleLink w:val="CurrentList3"/>
    <w:lvl w:ilvl="0">
      <w:start w:val="1"/>
      <w:numFmt w:val="decimal"/>
      <w:lvlText w:val="%1."/>
      <w:lvlJc w:val="left"/>
      <w:pPr>
        <w:ind w:left="992" w:hanging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hint="default" w:ascii="Wingdings" w:hAnsi="Wingdings"/>
      </w:rPr>
    </w:lvl>
  </w:abstractNum>
  <w:abstractNum w:abstractNumId="30" w15:restartNumberingAfterBreak="0">
    <w:nsid w:val="7D1B50D5"/>
    <w:multiLevelType w:val="hybridMultilevel"/>
    <w:tmpl w:val="108C234E"/>
    <w:lvl w:ilvl="0" w:tplc="52B0C3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439409">
    <w:abstractNumId w:val="11"/>
  </w:num>
  <w:num w:numId="2" w16cid:durableId="893387850">
    <w:abstractNumId w:val="4"/>
  </w:num>
  <w:num w:numId="3" w16cid:durableId="1749188342">
    <w:abstractNumId w:val="28"/>
  </w:num>
  <w:num w:numId="4" w16cid:durableId="870073351">
    <w:abstractNumId w:val="16"/>
  </w:num>
  <w:num w:numId="5" w16cid:durableId="109865676">
    <w:abstractNumId w:val="28"/>
    <w:lvlOverride w:ilvl="0">
      <w:startOverride w:val="1"/>
    </w:lvlOverride>
  </w:num>
  <w:num w:numId="6" w16cid:durableId="764495784">
    <w:abstractNumId w:val="29"/>
  </w:num>
  <w:num w:numId="7" w16cid:durableId="1950627170">
    <w:abstractNumId w:val="5"/>
  </w:num>
  <w:num w:numId="8" w16cid:durableId="1910723389">
    <w:abstractNumId w:val="0"/>
  </w:num>
  <w:num w:numId="9" w16cid:durableId="613899827">
    <w:abstractNumId w:val="10"/>
  </w:num>
  <w:num w:numId="10" w16cid:durableId="436213507">
    <w:abstractNumId w:val="1"/>
  </w:num>
  <w:num w:numId="11" w16cid:durableId="206187806">
    <w:abstractNumId w:val="7"/>
  </w:num>
  <w:num w:numId="12" w16cid:durableId="249974412">
    <w:abstractNumId w:val="20"/>
  </w:num>
  <w:num w:numId="13" w16cid:durableId="1820726390">
    <w:abstractNumId w:val="8"/>
  </w:num>
  <w:num w:numId="14" w16cid:durableId="849416155">
    <w:abstractNumId w:val="12"/>
  </w:num>
  <w:num w:numId="15" w16cid:durableId="565653937">
    <w:abstractNumId w:val="9"/>
  </w:num>
  <w:num w:numId="16" w16cid:durableId="635569644">
    <w:abstractNumId w:val="25"/>
  </w:num>
  <w:num w:numId="17" w16cid:durableId="52197915">
    <w:abstractNumId w:val="19"/>
  </w:num>
  <w:num w:numId="18" w16cid:durableId="1193616927">
    <w:abstractNumId w:val="13"/>
  </w:num>
  <w:num w:numId="19" w16cid:durableId="1199318979">
    <w:abstractNumId w:val="3"/>
  </w:num>
  <w:num w:numId="20" w16cid:durableId="2018192261">
    <w:abstractNumId w:val="17"/>
  </w:num>
  <w:num w:numId="21" w16cid:durableId="1924533313">
    <w:abstractNumId w:val="23"/>
  </w:num>
  <w:num w:numId="22" w16cid:durableId="518741002">
    <w:abstractNumId w:val="21"/>
  </w:num>
  <w:num w:numId="23" w16cid:durableId="2018343409">
    <w:abstractNumId w:val="22"/>
  </w:num>
  <w:num w:numId="24" w16cid:durableId="633681250">
    <w:abstractNumId w:val="18"/>
  </w:num>
  <w:num w:numId="25" w16cid:durableId="333150361">
    <w:abstractNumId w:val="27"/>
  </w:num>
  <w:num w:numId="26" w16cid:durableId="1268198094">
    <w:abstractNumId w:val="14"/>
  </w:num>
  <w:num w:numId="27" w16cid:durableId="328943757">
    <w:abstractNumId w:val="24"/>
  </w:num>
  <w:num w:numId="28" w16cid:durableId="1391923137">
    <w:abstractNumId w:val="15"/>
  </w:num>
  <w:num w:numId="29" w16cid:durableId="807894106">
    <w:abstractNumId w:val="6"/>
  </w:num>
  <w:num w:numId="30" w16cid:durableId="396779106">
    <w:abstractNumId w:val="30"/>
  </w:num>
  <w:num w:numId="31" w16cid:durableId="1225726207">
    <w:abstractNumId w:val="26"/>
  </w:num>
  <w:num w:numId="32" w16cid:durableId="40287698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2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FC"/>
    <w:rsid w:val="000137C2"/>
    <w:rsid w:val="0001673A"/>
    <w:rsid w:val="00016FFB"/>
    <w:rsid w:val="00017A01"/>
    <w:rsid w:val="0004201F"/>
    <w:rsid w:val="0005161E"/>
    <w:rsid w:val="00056C54"/>
    <w:rsid w:val="00056D42"/>
    <w:rsid w:val="00057676"/>
    <w:rsid w:val="000650F1"/>
    <w:rsid w:val="0007390D"/>
    <w:rsid w:val="00074136"/>
    <w:rsid w:val="00083BCB"/>
    <w:rsid w:val="00086D42"/>
    <w:rsid w:val="00087C2D"/>
    <w:rsid w:val="0009337C"/>
    <w:rsid w:val="00093C64"/>
    <w:rsid w:val="000A45DA"/>
    <w:rsid w:val="000B7E70"/>
    <w:rsid w:val="000C6005"/>
    <w:rsid w:val="000E1782"/>
    <w:rsid w:val="000E38B5"/>
    <w:rsid w:val="000E532B"/>
    <w:rsid w:val="000E5E3D"/>
    <w:rsid w:val="000F0BAD"/>
    <w:rsid w:val="00105886"/>
    <w:rsid w:val="00111B1F"/>
    <w:rsid w:val="0011407E"/>
    <w:rsid w:val="001241E7"/>
    <w:rsid w:val="001248AD"/>
    <w:rsid w:val="00125C06"/>
    <w:rsid w:val="001366DC"/>
    <w:rsid w:val="001419F7"/>
    <w:rsid w:val="00141F59"/>
    <w:rsid w:val="0014770A"/>
    <w:rsid w:val="00154E6A"/>
    <w:rsid w:val="00164F93"/>
    <w:rsid w:val="00185A87"/>
    <w:rsid w:val="00193910"/>
    <w:rsid w:val="001A25E4"/>
    <w:rsid w:val="001B3E54"/>
    <w:rsid w:val="001C0484"/>
    <w:rsid w:val="001C181C"/>
    <w:rsid w:val="001D7CB7"/>
    <w:rsid w:val="001E2863"/>
    <w:rsid w:val="001E4FB2"/>
    <w:rsid w:val="001E573E"/>
    <w:rsid w:val="001F39E5"/>
    <w:rsid w:val="001F3D55"/>
    <w:rsid w:val="002025FD"/>
    <w:rsid w:val="002048CA"/>
    <w:rsid w:val="00207363"/>
    <w:rsid w:val="0022088B"/>
    <w:rsid w:val="00241261"/>
    <w:rsid w:val="00243A22"/>
    <w:rsid w:val="00246139"/>
    <w:rsid w:val="002466C5"/>
    <w:rsid w:val="00251C63"/>
    <w:rsid w:val="00255576"/>
    <w:rsid w:val="00257A80"/>
    <w:rsid w:val="002669E1"/>
    <w:rsid w:val="00267265"/>
    <w:rsid w:val="00270F53"/>
    <w:rsid w:val="0027370E"/>
    <w:rsid w:val="00273F0C"/>
    <w:rsid w:val="00285984"/>
    <w:rsid w:val="00286BB4"/>
    <w:rsid w:val="002903D4"/>
    <w:rsid w:val="00294025"/>
    <w:rsid w:val="002960C3"/>
    <w:rsid w:val="002A0EF9"/>
    <w:rsid w:val="002C10AE"/>
    <w:rsid w:val="002C2184"/>
    <w:rsid w:val="002E0FED"/>
    <w:rsid w:val="00312DF3"/>
    <w:rsid w:val="0032213E"/>
    <w:rsid w:val="003334F4"/>
    <w:rsid w:val="0033385D"/>
    <w:rsid w:val="003373BF"/>
    <w:rsid w:val="003472F5"/>
    <w:rsid w:val="003610EF"/>
    <w:rsid w:val="00385C45"/>
    <w:rsid w:val="0039435C"/>
    <w:rsid w:val="00394602"/>
    <w:rsid w:val="00396877"/>
    <w:rsid w:val="003B54A8"/>
    <w:rsid w:val="003B5BFC"/>
    <w:rsid w:val="003C3EC5"/>
    <w:rsid w:val="003D07F0"/>
    <w:rsid w:val="003D0A56"/>
    <w:rsid w:val="003D3AFB"/>
    <w:rsid w:val="003E5096"/>
    <w:rsid w:val="004137C4"/>
    <w:rsid w:val="004162DF"/>
    <w:rsid w:val="004169B8"/>
    <w:rsid w:val="00430122"/>
    <w:rsid w:val="00460DA9"/>
    <w:rsid w:val="004616D1"/>
    <w:rsid w:val="004643CE"/>
    <w:rsid w:val="00465C2B"/>
    <w:rsid w:val="0047151F"/>
    <w:rsid w:val="00485E13"/>
    <w:rsid w:val="0049761C"/>
    <w:rsid w:val="004A06FA"/>
    <w:rsid w:val="004A6039"/>
    <w:rsid w:val="004B699A"/>
    <w:rsid w:val="004C0368"/>
    <w:rsid w:val="004C6B7C"/>
    <w:rsid w:val="004D1B3B"/>
    <w:rsid w:val="004D7F34"/>
    <w:rsid w:val="004E2B88"/>
    <w:rsid w:val="004F55DF"/>
    <w:rsid w:val="00512404"/>
    <w:rsid w:val="00515C88"/>
    <w:rsid w:val="0052178C"/>
    <w:rsid w:val="00546FEC"/>
    <w:rsid w:val="0055685D"/>
    <w:rsid w:val="00565C71"/>
    <w:rsid w:val="00566B58"/>
    <w:rsid w:val="0056787B"/>
    <w:rsid w:val="00570A50"/>
    <w:rsid w:val="00573387"/>
    <w:rsid w:val="00573658"/>
    <w:rsid w:val="0058528E"/>
    <w:rsid w:val="00590315"/>
    <w:rsid w:val="005A0CFC"/>
    <w:rsid w:val="005B1163"/>
    <w:rsid w:val="005B5F37"/>
    <w:rsid w:val="005C09F1"/>
    <w:rsid w:val="005D0523"/>
    <w:rsid w:val="005D7025"/>
    <w:rsid w:val="005E442B"/>
    <w:rsid w:val="005F1528"/>
    <w:rsid w:val="005F250B"/>
    <w:rsid w:val="005F293B"/>
    <w:rsid w:val="005F3312"/>
    <w:rsid w:val="005F5309"/>
    <w:rsid w:val="005F6514"/>
    <w:rsid w:val="00607B20"/>
    <w:rsid w:val="00614549"/>
    <w:rsid w:val="006217F4"/>
    <w:rsid w:val="006277DE"/>
    <w:rsid w:val="00627DC2"/>
    <w:rsid w:val="00631721"/>
    <w:rsid w:val="006411FA"/>
    <w:rsid w:val="0065533D"/>
    <w:rsid w:val="00656556"/>
    <w:rsid w:val="00671E79"/>
    <w:rsid w:val="00674738"/>
    <w:rsid w:val="00674FC1"/>
    <w:rsid w:val="00676B90"/>
    <w:rsid w:val="00681417"/>
    <w:rsid w:val="006821D3"/>
    <w:rsid w:val="006930EF"/>
    <w:rsid w:val="00694045"/>
    <w:rsid w:val="006A6F2F"/>
    <w:rsid w:val="006A76AF"/>
    <w:rsid w:val="006D1ED7"/>
    <w:rsid w:val="006D52CA"/>
    <w:rsid w:val="006D5F31"/>
    <w:rsid w:val="006E1906"/>
    <w:rsid w:val="006E46D3"/>
    <w:rsid w:val="006E60C3"/>
    <w:rsid w:val="006F312D"/>
    <w:rsid w:val="006F51C2"/>
    <w:rsid w:val="0070181C"/>
    <w:rsid w:val="00701AF9"/>
    <w:rsid w:val="007034AF"/>
    <w:rsid w:val="007058C1"/>
    <w:rsid w:val="00705F50"/>
    <w:rsid w:val="0071404C"/>
    <w:rsid w:val="00717E44"/>
    <w:rsid w:val="00723992"/>
    <w:rsid w:val="0073656B"/>
    <w:rsid w:val="00741D4A"/>
    <w:rsid w:val="00743A3D"/>
    <w:rsid w:val="0075102B"/>
    <w:rsid w:val="00755267"/>
    <w:rsid w:val="00757548"/>
    <w:rsid w:val="00761935"/>
    <w:rsid w:val="00761BA0"/>
    <w:rsid w:val="007719B6"/>
    <w:rsid w:val="007826A6"/>
    <w:rsid w:val="00792B65"/>
    <w:rsid w:val="0079525E"/>
    <w:rsid w:val="00796D48"/>
    <w:rsid w:val="007A7CAE"/>
    <w:rsid w:val="007B35B4"/>
    <w:rsid w:val="007B51D9"/>
    <w:rsid w:val="007B56D0"/>
    <w:rsid w:val="007B618B"/>
    <w:rsid w:val="007C4604"/>
    <w:rsid w:val="007C6355"/>
    <w:rsid w:val="007D3059"/>
    <w:rsid w:val="007D4FFD"/>
    <w:rsid w:val="007D5918"/>
    <w:rsid w:val="007D70D1"/>
    <w:rsid w:val="007D78B2"/>
    <w:rsid w:val="008306EB"/>
    <w:rsid w:val="00836130"/>
    <w:rsid w:val="00844E83"/>
    <w:rsid w:val="0087600A"/>
    <w:rsid w:val="00883AB6"/>
    <w:rsid w:val="0088624A"/>
    <w:rsid w:val="008A48D6"/>
    <w:rsid w:val="008A7908"/>
    <w:rsid w:val="008B2F6C"/>
    <w:rsid w:val="008B4E0F"/>
    <w:rsid w:val="008B680A"/>
    <w:rsid w:val="008D1199"/>
    <w:rsid w:val="008D18C9"/>
    <w:rsid w:val="008E6141"/>
    <w:rsid w:val="008F0F24"/>
    <w:rsid w:val="008F12B1"/>
    <w:rsid w:val="00905EDC"/>
    <w:rsid w:val="009063EB"/>
    <w:rsid w:val="009118D1"/>
    <w:rsid w:val="009132E9"/>
    <w:rsid w:val="00916CA2"/>
    <w:rsid w:val="0092373B"/>
    <w:rsid w:val="0092680F"/>
    <w:rsid w:val="009279E4"/>
    <w:rsid w:val="009412FA"/>
    <w:rsid w:val="00952716"/>
    <w:rsid w:val="00965FCE"/>
    <w:rsid w:val="00971C82"/>
    <w:rsid w:val="00976D18"/>
    <w:rsid w:val="0099180A"/>
    <w:rsid w:val="00995091"/>
    <w:rsid w:val="00995B6E"/>
    <w:rsid w:val="009978A1"/>
    <w:rsid w:val="009B23D2"/>
    <w:rsid w:val="009B3670"/>
    <w:rsid w:val="009F2C54"/>
    <w:rsid w:val="009F337F"/>
    <w:rsid w:val="00A065C3"/>
    <w:rsid w:val="00A07434"/>
    <w:rsid w:val="00A12FED"/>
    <w:rsid w:val="00A22CED"/>
    <w:rsid w:val="00A23750"/>
    <w:rsid w:val="00A2457C"/>
    <w:rsid w:val="00A33357"/>
    <w:rsid w:val="00A3593C"/>
    <w:rsid w:val="00A66698"/>
    <w:rsid w:val="00A95423"/>
    <w:rsid w:val="00A95EEA"/>
    <w:rsid w:val="00AA3510"/>
    <w:rsid w:val="00AA6BA7"/>
    <w:rsid w:val="00AB532C"/>
    <w:rsid w:val="00AC5056"/>
    <w:rsid w:val="00AD1B2C"/>
    <w:rsid w:val="00AD6D70"/>
    <w:rsid w:val="00AE5993"/>
    <w:rsid w:val="00AE604C"/>
    <w:rsid w:val="00B62427"/>
    <w:rsid w:val="00B62B61"/>
    <w:rsid w:val="00B84B52"/>
    <w:rsid w:val="00B94AA5"/>
    <w:rsid w:val="00B9586C"/>
    <w:rsid w:val="00B97B25"/>
    <w:rsid w:val="00BA7D54"/>
    <w:rsid w:val="00BB7CEC"/>
    <w:rsid w:val="00BC109C"/>
    <w:rsid w:val="00BC394F"/>
    <w:rsid w:val="00BE704D"/>
    <w:rsid w:val="00BF0586"/>
    <w:rsid w:val="00BF17E8"/>
    <w:rsid w:val="00BF181F"/>
    <w:rsid w:val="00BF6F72"/>
    <w:rsid w:val="00C07CE9"/>
    <w:rsid w:val="00C12BBD"/>
    <w:rsid w:val="00C14455"/>
    <w:rsid w:val="00C149C2"/>
    <w:rsid w:val="00C20046"/>
    <w:rsid w:val="00C2569C"/>
    <w:rsid w:val="00C302AC"/>
    <w:rsid w:val="00C306D5"/>
    <w:rsid w:val="00C45D25"/>
    <w:rsid w:val="00C63329"/>
    <w:rsid w:val="00C65537"/>
    <w:rsid w:val="00C658AB"/>
    <w:rsid w:val="00C70722"/>
    <w:rsid w:val="00C709BF"/>
    <w:rsid w:val="00C809D0"/>
    <w:rsid w:val="00C82758"/>
    <w:rsid w:val="00C84403"/>
    <w:rsid w:val="00C87C23"/>
    <w:rsid w:val="00C97394"/>
    <w:rsid w:val="00CA503A"/>
    <w:rsid w:val="00CB10A3"/>
    <w:rsid w:val="00CB2C77"/>
    <w:rsid w:val="00CB71C8"/>
    <w:rsid w:val="00CC7B79"/>
    <w:rsid w:val="00CD432C"/>
    <w:rsid w:val="00CE35D1"/>
    <w:rsid w:val="00CE39DF"/>
    <w:rsid w:val="00CF1EA7"/>
    <w:rsid w:val="00CF24E8"/>
    <w:rsid w:val="00CF3420"/>
    <w:rsid w:val="00D126AA"/>
    <w:rsid w:val="00D14AB9"/>
    <w:rsid w:val="00D22213"/>
    <w:rsid w:val="00D23FD1"/>
    <w:rsid w:val="00D27E2C"/>
    <w:rsid w:val="00D31ECE"/>
    <w:rsid w:val="00D33790"/>
    <w:rsid w:val="00D34195"/>
    <w:rsid w:val="00D4339E"/>
    <w:rsid w:val="00D4593F"/>
    <w:rsid w:val="00D6140E"/>
    <w:rsid w:val="00D61CB9"/>
    <w:rsid w:val="00D639B5"/>
    <w:rsid w:val="00D80162"/>
    <w:rsid w:val="00D84A0F"/>
    <w:rsid w:val="00D872AC"/>
    <w:rsid w:val="00D9213E"/>
    <w:rsid w:val="00D95252"/>
    <w:rsid w:val="00DA1546"/>
    <w:rsid w:val="00DA56B5"/>
    <w:rsid w:val="00DB75D0"/>
    <w:rsid w:val="00DC6F71"/>
    <w:rsid w:val="00DD06F2"/>
    <w:rsid w:val="00DD3DA1"/>
    <w:rsid w:val="00DE0521"/>
    <w:rsid w:val="00DE1B1E"/>
    <w:rsid w:val="00DE1B42"/>
    <w:rsid w:val="00DE1FDC"/>
    <w:rsid w:val="00DF2EA2"/>
    <w:rsid w:val="00E13422"/>
    <w:rsid w:val="00E1470D"/>
    <w:rsid w:val="00E257B2"/>
    <w:rsid w:val="00E306FD"/>
    <w:rsid w:val="00E31AE7"/>
    <w:rsid w:val="00E35CDC"/>
    <w:rsid w:val="00E4087D"/>
    <w:rsid w:val="00E43F25"/>
    <w:rsid w:val="00E46A50"/>
    <w:rsid w:val="00E53FED"/>
    <w:rsid w:val="00E5547A"/>
    <w:rsid w:val="00E65DF9"/>
    <w:rsid w:val="00E74529"/>
    <w:rsid w:val="00E7582D"/>
    <w:rsid w:val="00E770CD"/>
    <w:rsid w:val="00E80389"/>
    <w:rsid w:val="00E830C1"/>
    <w:rsid w:val="00E928E9"/>
    <w:rsid w:val="00EA36EF"/>
    <w:rsid w:val="00EA6023"/>
    <w:rsid w:val="00EB0CE3"/>
    <w:rsid w:val="00EC7EBE"/>
    <w:rsid w:val="00EE0456"/>
    <w:rsid w:val="00EE20ED"/>
    <w:rsid w:val="00EE3D6F"/>
    <w:rsid w:val="00EF641B"/>
    <w:rsid w:val="00F014E3"/>
    <w:rsid w:val="00F0507D"/>
    <w:rsid w:val="00F1377D"/>
    <w:rsid w:val="00F17A27"/>
    <w:rsid w:val="00F24D37"/>
    <w:rsid w:val="00F3589D"/>
    <w:rsid w:val="00F40B91"/>
    <w:rsid w:val="00F43BB4"/>
    <w:rsid w:val="00F575D1"/>
    <w:rsid w:val="00F65C14"/>
    <w:rsid w:val="00F74497"/>
    <w:rsid w:val="00F87DEF"/>
    <w:rsid w:val="00FA2C6D"/>
    <w:rsid w:val="00FA5B13"/>
    <w:rsid w:val="00FA6D29"/>
    <w:rsid w:val="00FC2CF3"/>
    <w:rsid w:val="00FC5586"/>
    <w:rsid w:val="00FE1F66"/>
    <w:rsid w:val="00FF6EB2"/>
    <w:rsid w:val="22F8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8AA88"/>
  <w15:chartTrackingRefBased/>
  <w15:docId w15:val="{47D8308B-CEE2-4FE7-A46F-17C85FA699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05F50"/>
    <w:pPr>
      <w:spacing w:before="360" w:after="360" w:line="36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85D"/>
    <w:pPr>
      <w:keepNext/>
      <w:keepLines/>
      <w:spacing w:after="80"/>
      <w:outlineLvl w:val="0"/>
    </w:pPr>
    <w:rPr>
      <w:rFonts w:eastAsiaTheme="majorEastAsia" w:cstheme="majorBidi"/>
      <w:b/>
      <w:color w:val="002C81" w:themeColor="accent1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F6F72"/>
    <w:pPr>
      <w:keepNext/>
      <w:keepLines/>
      <w:spacing w:before="160" w:after="80"/>
      <w:ind w:left="1440"/>
      <w:outlineLvl w:val="1"/>
    </w:pPr>
    <w:rPr>
      <w:rFonts w:eastAsiaTheme="majorEastAsia" w:cstheme="majorBidi"/>
      <w:color w:val="64327F" w:themeColor="text2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0389"/>
    <w:pPr>
      <w:keepNext/>
      <w:keepLines/>
      <w:spacing w:before="160" w:after="80"/>
      <w:outlineLvl w:val="2"/>
    </w:pPr>
    <w:rPr>
      <w:rFonts w:eastAsiaTheme="majorEastAsia" w:cstheme="majorBidi"/>
      <w:b/>
      <w:color w:val="64327F" w:themeColor="text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06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FEC"/>
    <w:pPr>
      <w:keepNext/>
      <w:keepLines/>
      <w:spacing w:before="80" w:after="40"/>
      <w:outlineLvl w:val="4"/>
    </w:pPr>
    <w:rPr>
      <w:rFonts w:eastAsiaTheme="majorEastAsia" w:cstheme="majorBidi"/>
      <w:color w:val="0020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5685D"/>
    <w:rPr>
      <w:rFonts w:ascii="Arial" w:hAnsi="Arial" w:eastAsiaTheme="majorEastAsia" w:cstheme="majorBidi"/>
      <w:b/>
      <w:color w:val="002C81" w:themeColor="accent1"/>
      <w:sz w:val="48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BF6F72"/>
    <w:rPr>
      <w:rFonts w:ascii="Arial" w:hAnsi="Arial" w:eastAsiaTheme="majorEastAsia" w:cstheme="majorBidi"/>
      <w:color w:val="64327F" w:themeColor="text2"/>
      <w:sz w:val="4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E80389"/>
    <w:rPr>
      <w:rFonts w:ascii="Arial" w:hAnsi="Arial" w:eastAsiaTheme="majorEastAsia" w:cstheme="majorBidi"/>
      <w:b/>
      <w:color w:val="64327F" w:themeColor="text2"/>
      <w:sz w:val="44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6FEC"/>
    <w:rPr>
      <w:rFonts w:eastAsiaTheme="majorEastAsia" w:cstheme="majorBidi"/>
      <w:i/>
      <w:iCs/>
      <w:color w:val="002060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6FEC"/>
    <w:rPr>
      <w:rFonts w:eastAsiaTheme="majorEastAsia" w:cstheme="majorBidi"/>
      <w:color w:val="002060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6FE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6FE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6FE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6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546FEC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46FE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D70"/>
    <w:pPr>
      <w:numPr>
        <w:ilvl w:val="1"/>
      </w:numPr>
      <w:spacing w:before="120" w:after="120"/>
    </w:pPr>
    <w:rPr>
      <w:rFonts w:eastAsiaTheme="majorEastAsia" w:cstheme="majorBidi"/>
      <w:i/>
      <w:color w:val="64327F" w:themeColor="text2"/>
      <w:spacing w:val="15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D6D70"/>
    <w:rPr>
      <w:rFonts w:ascii="Arial" w:hAnsi="Arial" w:eastAsiaTheme="majorEastAsia" w:cstheme="majorBidi"/>
      <w:i/>
      <w:color w:val="64327F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99180A"/>
    <w:pPr>
      <w:pBdr>
        <w:top w:val="single" w:color="002C81" w:themeColor="accent1" w:sz="12" w:space="4"/>
        <w:bottom w:val="single" w:color="002C81" w:themeColor="accent1" w:sz="12" w:space="4"/>
      </w:pBdr>
      <w:spacing w:before="280" w:after="280"/>
      <w:jc w:val="center"/>
    </w:pPr>
    <w:rPr>
      <w:iCs/>
      <w:color w:val="002C81" w:themeColor="accent1"/>
      <w:sz w:val="36"/>
    </w:rPr>
  </w:style>
  <w:style w:type="character" w:styleId="QuoteChar" w:customStyle="1">
    <w:name w:val="Quote Char"/>
    <w:basedOn w:val="DefaultParagraphFont"/>
    <w:link w:val="Quote"/>
    <w:uiPriority w:val="29"/>
    <w:rsid w:val="0099180A"/>
    <w:rPr>
      <w:rFonts w:ascii="Arial" w:hAnsi="Arial"/>
      <w:iCs/>
      <w:color w:val="002C81" w:themeColor="accent1"/>
      <w:sz w:val="36"/>
    </w:rPr>
  </w:style>
  <w:style w:type="paragraph" w:styleId="ListParagraph">
    <w:name w:val="List Paragraph"/>
    <w:basedOn w:val="Normal"/>
    <w:uiPriority w:val="34"/>
    <w:rsid w:val="008F12B1"/>
    <w:pPr>
      <w:spacing w:before="480" w:after="480"/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546FEC"/>
    <w:rPr>
      <w:i/>
      <w:iCs/>
      <w:color w:val="002060" w:themeColor="accent1" w:themeShade="BF"/>
    </w:rPr>
  </w:style>
  <w:style w:type="character" w:styleId="SubtleReference">
    <w:name w:val="Subtle Reference"/>
    <w:basedOn w:val="DefaultParagraphFont"/>
    <w:uiPriority w:val="31"/>
    <w:rsid w:val="007B35B4"/>
    <w:rPr>
      <w:smallCaps/>
      <w:color w:val="5A5A5A" w:themeColor="text1" w:themeTint="A5"/>
    </w:rPr>
  </w:style>
  <w:style w:type="paragraph" w:styleId="NoSpacing">
    <w:name w:val="No Spacing"/>
    <w:link w:val="NoSpacingChar"/>
    <w:uiPriority w:val="1"/>
    <w:qFormat/>
    <w:rsid w:val="00E80389"/>
    <w:rPr>
      <w:rFonts w:ascii="Arial" w:hAnsi="Arial" w:eastAsiaTheme="minorEastAsia"/>
      <w:kern w:val="0"/>
      <w:sz w:val="22"/>
      <w:szCs w:val="22"/>
      <w:lang w:val="en-US" w:eastAsia="zh-CN"/>
      <w14:ligatures w14:val="none"/>
    </w:rPr>
  </w:style>
  <w:style w:type="character" w:styleId="IntenseReference">
    <w:name w:val="Intense Reference"/>
    <w:basedOn w:val="DefaultParagraphFont"/>
    <w:uiPriority w:val="32"/>
    <w:rsid w:val="00546FEC"/>
    <w:rPr>
      <w:b/>
      <w:bCs/>
      <w:smallCaps/>
      <w:color w:val="002060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80389"/>
    <w:rPr>
      <w:rFonts w:ascii="Arial" w:hAnsi="Arial"/>
      <w:b/>
      <w:bCs/>
      <w:i w:val="0"/>
    </w:rPr>
  </w:style>
  <w:style w:type="character" w:styleId="NoSpacingChar" w:customStyle="1">
    <w:name w:val="No Spacing Char"/>
    <w:basedOn w:val="DefaultParagraphFont"/>
    <w:link w:val="NoSpacing"/>
    <w:uiPriority w:val="1"/>
    <w:rsid w:val="00E80389"/>
    <w:rPr>
      <w:rFonts w:ascii="Arial" w:hAnsi="Arial"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16CA2"/>
    <w:rPr>
      <w:rFonts w:ascii="Proxima Nova" w:hAnsi="Proxima Nova"/>
      <w:sz w:val="28"/>
    </w:rPr>
  </w:style>
  <w:style w:type="paragraph" w:styleId="Footer">
    <w:name w:val="footer"/>
    <w:basedOn w:val="Normal"/>
    <w:link w:val="FooterChar"/>
    <w:uiPriority w:val="99"/>
    <w:unhideWhenUsed/>
    <w:rsid w:val="00916CA2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16CA2"/>
    <w:rPr>
      <w:rFonts w:ascii="Proxima Nova" w:hAnsi="Proxima Nova"/>
      <w:sz w:val="28"/>
    </w:rPr>
  </w:style>
  <w:style w:type="table" w:styleId="TableGrid">
    <w:name w:val="Table Grid"/>
    <w:basedOn w:val="TableNormal"/>
    <w:uiPriority w:val="39"/>
    <w:rsid w:val="007058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ing0" w:customStyle="1">
    <w:name w:val="Heading 0"/>
    <w:basedOn w:val="Heading1"/>
    <w:autoRedefine/>
    <w:qFormat/>
    <w:rsid w:val="00F87DEF"/>
    <w:pPr>
      <w:spacing w:line="240" w:lineRule="auto"/>
    </w:pPr>
    <w:rPr>
      <w:sz w:val="96"/>
    </w:rPr>
  </w:style>
  <w:style w:type="character" w:styleId="PageNumber">
    <w:name w:val="page number"/>
    <w:basedOn w:val="DefaultParagraphFont"/>
    <w:uiPriority w:val="99"/>
    <w:semiHidden/>
    <w:unhideWhenUsed/>
    <w:rsid w:val="00705F50"/>
  </w:style>
  <w:style w:type="table" w:styleId="ListTable3-Accent1">
    <w:name w:val="List Table 3 Accent 1"/>
    <w:basedOn w:val="TableNormal"/>
    <w:uiPriority w:val="48"/>
    <w:rsid w:val="0055685D"/>
    <w:tblPr>
      <w:tblStyleRowBandSize w:val="1"/>
      <w:tblStyleColBandSize w:val="1"/>
      <w:tblBorders>
        <w:top w:val="single" w:color="002C81" w:themeColor="accent1" w:sz="4" w:space="0"/>
        <w:left w:val="single" w:color="002C81" w:themeColor="accent1" w:sz="4" w:space="0"/>
        <w:bottom w:val="single" w:color="002C81" w:themeColor="accent1" w:sz="4" w:space="0"/>
        <w:right w:val="single" w:color="002C81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C81" w:themeFill="accent1"/>
      </w:tcPr>
    </w:tblStylePr>
    <w:tblStylePr w:type="lastRow">
      <w:rPr>
        <w:b/>
        <w:bCs/>
      </w:rPr>
      <w:tblPr/>
      <w:tcPr>
        <w:tcBorders>
          <w:top w:val="double" w:color="002C81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2C81" w:themeColor="accent1" w:sz="4" w:space="0"/>
          <w:right w:val="single" w:color="002C81" w:themeColor="accent1" w:sz="4" w:space="0"/>
        </w:tcBorders>
      </w:tcPr>
    </w:tblStylePr>
    <w:tblStylePr w:type="band1Horz">
      <w:tblPr/>
      <w:tcPr>
        <w:tcBorders>
          <w:top w:val="single" w:color="002C81" w:themeColor="accent1" w:sz="4" w:space="0"/>
          <w:bottom w:val="single" w:color="002C81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2C81" w:themeColor="accent1" w:sz="4" w:space="0"/>
          <w:left w:val="nil"/>
        </w:tcBorders>
      </w:tcPr>
    </w:tblStylePr>
    <w:tblStylePr w:type="swCell">
      <w:tblPr/>
      <w:tcPr>
        <w:tcBorders>
          <w:top w:val="double" w:color="002C81" w:themeColor="accent1" w:sz="4" w:space="0"/>
          <w:right w:val="nil"/>
        </w:tcBorders>
      </w:tcPr>
    </w:tblStylePr>
  </w:style>
  <w:style w:type="table" w:styleId="TheRightDirectionHeaderRow" w:customStyle="1">
    <w:name w:val="The Right Direction Header Row"/>
    <w:basedOn w:val="TableNormal"/>
    <w:uiPriority w:val="99"/>
    <w:rsid w:val="00D84A0F"/>
    <w:rPr>
      <w:rFonts w:ascii="Arial" w:hAnsi="Arial"/>
      <w:sz w:val="28"/>
    </w:rPr>
    <w:tblPr>
      <w:tblStyleRowBandSize w:val="1"/>
      <w:tblBorders>
        <w:left w:val="single" w:color="64327F" w:themeColor="text2" w:sz="4" w:space="0"/>
        <w:insideH w:val="single" w:color="64327F" w:themeColor="text2" w:sz="4" w:space="0"/>
        <w:insideV w:val="single" w:color="64327F" w:themeColor="text2" w:sz="8" w:space="0"/>
      </w:tblBorders>
      <w:tblCellMar>
        <w:top w:w="113" w:type="dxa"/>
        <w:bottom w:w="113" w:type="dxa"/>
      </w:tblCellMar>
    </w:tblPr>
    <w:tcPr>
      <w:shd w:val="clear" w:color="auto" w:fill="E0DEF7" w:themeFill="background2"/>
      <w:tcMar>
        <w:top w:w="113" w:type="dxa"/>
        <w:left w:w="113" w:type="dxa"/>
        <w:bottom w:w="113" w:type="dxa"/>
        <w:right w:w="113" w:type="dxa"/>
      </w:tcMar>
    </w:tcPr>
    <w:tblStylePr w:type="firstRow">
      <w:pPr>
        <w:jc w:val="center"/>
      </w:pPr>
      <w:rPr>
        <w:rFonts w:ascii="Arial" w:hAnsi="Arial"/>
        <w:b/>
        <w:sz w:val="32"/>
      </w:rPr>
      <w:tblPr/>
      <w:tcPr>
        <w:tcBorders>
          <w:insideV w:val="single" w:color="FFFFFF" w:themeColor="background1" w:sz="8" w:space="0"/>
        </w:tcBorders>
        <w:shd w:val="clear" w:color="auto" w:fill="002C81" w:themeFill="accent1"/>
        <w:vAlign w:val="center"/>
      </w:tcPr>
    </w:tblStylePr>
  </w:style>
  <w:style w:type="table" w:styleId="TheRightDirectionHeaderColumn" w:customStyle="1">
    <w:name w:val="The Right Direction Header Column"/>
    <w:basedOn w:val="TheRightDirectionHeaderRow"/>
    <w:uiPriority w:val="99"/>
    <w:rsid w:val="00017A01"/>
    <w:tblPr>
      <w:tblStyleColBandSize w:val="1"/>
      <w:tblBorders>
        <w:left w:val="single" w:color="64327F" w:themeColor="text2" w:sz="8" w:space="0"/>
        <w:insideH w:val="single" w:color="64327F" w:themeColor="text2" w:sz="8" w:space="0"/>
        <w:insideV w:val="none" w:color="auto" w:sz="0" w:space="0"/>
      </w:tblBorders>
      <w:tblCellMar>
        <w:top w:w="28" w:type="dxa"/>
        <w:bottom w:w="28" w:type="dxa"/>
      </w:tblCellMar>
    </w:tblPr>
    <w:tcPr>
      <w:shd w:val="clear" w:color="auto" w:fill="E0DEF7" w:themeFill="background2"/>
      <w:tcMar>
        <w:top w:w="0" w:type="nil"/>
        <w:left w:w="0" w:type="nil"/>
        <w:bottom w:w="0" w:type="nil"/>
        <w:right w:w="0" w:type="nil"/>
      </w:tcMar>
    </w:tcPr>
    <w:tblStylePr w:type="firstRow">
      <w:pPr>
        <w:jc w:val="left"/>
      </w:pPr>
      <w:rPr>
        <w:rFonts w:ascii="Arial" w:hAnsi="Arial"/>
        <w:b w:val="0"/>
        <w:sz w:val="32"/>
      </w:rPr>
      <w:tblPr/>
      <w:tcPr>
        <w:tcBorders>
          <w:insideV w:val="single" w:color="FFFFFF" w:themeColor="background1" w:sz="8" w:space="0"/>
        </w:tcBorders>
        <w:shd w:val="clear" w:color="auto" w:fill="E0DEF7" w:themeFill="background2"/>
        <w:vAlign w:val="center"/>
      </w:tcPr>
    </w:tblStylePr>
    <w:tblStylePr w:type="firstCo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single" w:color="FFFFFF" w:themeColor="background1" w:sz="4" w:space="0"/>
        </w:tcBorders>
        <w:shd w:val="clear" w:color="auto" w:fill="002C81" w:themeFill="accent1"/>
        <w:vAlign w:val="center"/>
      </w:tcPr>
    </w:tblStylePr>
    <w:tblStylePr w:type="nwCell">
      <w:pPr>
        <w:jc w:val="center"/>
      </w:pPr>
      <w:rPr>
        <w:rFonts w:asciiTheme="minorHAnsi" w:hAnsiTheme="minorHAnsi"/>
        <w:b/>
        <w:sz w:val="32"/>
      </w:rPr>
      <w:tblPr/>
      <w:tcPr>
        <w:tcBorders>
          <w:insideH w:val="nil"/>
        </w:tcBorders>
        <w:shd w:val="clear" w:color="auto" w:fill="002C81" w:themeFill="accent1"/>
        <w:vAlign w:val="center"/>
      </w:tcPr>
    </w:tblStylePr>
  </w:style>
  <w:style w:type="numbering" w:styleId="CurrentList1" w:customStyle="1">
    <w:name w:val="Current List1"/>
    <w:uiPriority w:val="99"/>
    <w:rsid w:val="008F12B1"/>
    <w:pPr>
      <w:numPr>
        <w:numId w:val="2"/>
      </w:numPr>
    </w:pPr>
  </w:style>
  <w:style w:type="paragraph" w:styleId="Bulletpoints" w:customStyle="1">
    <w:name w:val="Bullet points"/>
    <w:basedOn w:val="ListParagraph"/>
    <w:autoRedefine/>
    <w:qFormat/>
    <w:rsid w:val="0071404C"/>
    <w:pPr>
      <w:numPr>
        <w:numId w:val="1"/>
      </w:numPr>
      <w:spacing w:after="600"/>
      <w:contextualSpacing w:val="0"/>
      <w:outlineLvl w:val="0"/>
    </w:pPr>
    <w:rPr>
      <w:bCs/>
      <w:szCs w:val="36"/>
    </w:rPr>
  </w:style>
  <w:style w:type="paragraph" w:styleId="Numbered" w:customStyle="1">
    <w:name w:val="Numbered"/>
    <w:basedOn w:val="Bulletpoints"/>
    <w:rsid w:val="003610EF"/>
    <w:rPr>
      <w:b/>
    </w:rPr>
  </w:style>
  <w:style w:type="paragraph" w:styleId="Numberedlist" w:customStyle="1">
    <w:name w:val="Numbered list"/>
    <w:basedOn w:val="Bulletpoints"/>
    <w:autoRedefine/>
    <w:qFormat/>
    <w:rsid w:val="0071404C"/>
    <w:pPr>
      <w:numPr>
        <w:numId w:val="3"/>
      </w:numPr>
    </w:pPr>
  </w:style>
  <w:style w:type="numbering" w:styleId="CurrentList2" w:customStyle="1">
    <w:name w:val="Current List2"/>
    <w:uiPriority w:val="99"/>
    <w:rsid w:val="003610EF"/>
    <w:pPr>
      <w:numPr>
        <w:numId w:val="4"/>
      </w:numPr>
    </w:pPr>
  </w:style>
  <w:style w:type="numbering" w:styleId="CurrentList3" w:customStyle="1">
    <w:name w:val="Current List3"/>
    <w:uiPriority w:val="99"/>
    <w:rsid w:val="0071404C"/>
    <w:pPr>
      <w:numPr>
        <w:numId w:val="6"/>
      </w:numPr>
    </w:pPr>
  </w:style>
  <w:style w:type="numbering" w:styleId="CurrentList4" w:customStyle="1">
    <w:name w:val="Current List4"/>
    <w:uiPriority w:val="99"/>
    <w:rsid w:val="0071404C"/>
    <w:pPr>
      <w:numPr>
        <w:numId w:val="7"/>
      </w:numPr>
    </w:pPr>
  </w:style>
  <w:style w:type="numbering" w:styleId="CurrentList5" w:customStyle="1">
    <w:name w:val="Current List5"/>
    <w:uiPriority w:val="99"/>
    <w:rsid w:val="0071404C"/>
    <w:pPr>
      <w:numPr>
        <w:numId w:val="8"/>
      </w:numPr>
    </w:pPr>
  </w:style>
  <w:style w:type="numbering" w:styleId="CurrentList6" w:customStyle="1">
    <w:name w:val="Current List6"/>
    <w:uiPriority w:val="99"/>
    <w:rsid w:val="0071404C"/>
    <w:pPr>
      <w:numPr>
        <w:numId w:val="9"/>
      </w:numPr>
    </w:pPr>
  </w:style>
  <w:style w:type="paragraph" w:styleId="Revision">
    <w:name w:val="Revision"/>
    <w:hidden/>
    <w:uiPriority w:val="99"/>
    <w:semiHidden/>
    <w:rsid w:val="00FE1F66"/>
    <w:rPr>
      <w:rFonts w:ascii="Arial" w:hAnsi="Arial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16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6D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616D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6D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616D1"/>
    <w:rPr>
      <w:rFonts w:ascii="Arial" w:hAnsi="Arial"/>
      <w:b/>
      <w:bCs/>
      <w:sz w:val="20"/>
      <w:szCs w:val="20"/>
    </w:rPr>
  </w:style>
  <w:style w:type="paragraph" w:styleId="website" w:customStyle="1">
    <w:name w:val="website"/>
    <w:basedOn w:val="Normal"/>
    <w:link w:val="websiteChar"/>
    <w:qFormat/>
    <w:rsid w:val="006A76AF"/>
  </w:style>
  <w:style w:type="character" w:styleId="websiteChar" w:customStyle="1">
    <w:name w:val="website Char"/>
    <w:basedOn w:val="DefaultParagraphFont"/>
    <w:link w:val="website"/>
    <w:rsid w:val="006A76AF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965F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5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herightdirectionpbs.com/resources/communication-rights" TargetMode="External" Id="rId26" /><Relationship Type="http://schemas.openxmlformats.org/officeDocument/2006/relationships/hyperlink" Target="https://therightdirectionpbs.com/resources/spectrum-of-participation" TargetMode="External" Id="rId21" /><Relationship Type="http://schemas.openxmlformats.org/officeDocument/2006/relationships/image" Target="media/image15.svg" Id="rId42" /><Relationship Type="http://schemas.openxmlformats.org/officeDocument/2006/relationships/image" Target="media/image20.png" Id="rId47" /><Relationship Type="http://schemas.openxmlformats.org/officeDocument/2006/relationships/image" Target="media/image34.jpeg" Id="rId63" /><Relationship Type="http://schemas.openxmlformats.org/officeDocument/2006/relationships/image" Target="media/image38.png" Id="rId68" /><Relationship Type="http://schemas.openxmlformats.org/officeDocument/2006/relationships/customXml" Target="../customXml/item2.xml" Id="rId2" /><Relationship Type="http://schemas.openxmlformats.org/officeDocument/2006/relationships/hyperlink" Target="https://therightdirectionpbs.com/resources/my-good-life-goals" TargetMode="External" Id="rId16" /><Relationship Type="http://schemas.openxmlformats.org/officeDocument/2006/relationships/hyperlink" Target="https://therightdirectionpbs.com/resources/adapting-communication" TargetMode="External" Id="rId29" /><Relationship Type="http://schemas.openxmlformats.org/officeDocument/2006/relationships/image" Target="media/image1.png" Id="rId11" /><Relationship Type="http://schemas.openxmlformats.org/officeDocument/2006/relationships/hyperlink" Target="https://therightdirectionpbs.com/resources/your-support-network/" TargetMode="External" Id="rId24" /><Relationship Type="http://schemas.openxmlformats.org/officeDocument/2006/relationships/hyperlink" Target="https://therightdirectionpbs.com/resources/my-good-life-goals" TargetMode="External" Id="rId32" /><Relationship Type="http://schemas.openxmlformats.org/officeDocument/2006/relationships/image" Target="media/image10.png" Id="rId37" /><Relationship Type="http://schemas.openxmlformats.org/officeDocument/2006/relationships/image" Target="media/image13.svg" Id="rId40" /><Relationship Type="http://schemas.openxmlformats.org/officeDocument/2006/relationships/image" Target="media/image18.png" Id="rId45" /><Relationship Type="http://schemas.openxmlformats.org/officeDocument/2006/relationships/image" Target="media/image25.png" Id="rId53" /><Relationship Type="http://schemas.openxmlformats.org/officeDocument/2006/relationships/image" Target="media/image29.png" Id="rId58" /><Relationship Type="http://schemas.openxmlformats.org/officeDocument/2006/relationships/image" Target="media/image37.jpeg" Id="rId66" /><Relationship Type="http://schemas.openxmlformats.org/officeDocument/2006/relationships/theme" Target="theme/theme1.xml" Id="rId74" /><Relationship Type="http://schemas.openxmlformats.org/officeDocument/2006/relationships/numbering" Target="numbering.xml" Id="rId5" /><Relationship Type="http://schemas.openxmlformats.org/officeDocument/2006/relationships/image" Target="media/image32.jpeg" Id="rId61" /><Relationship Type="http://schemas.openxmlformats.org/officeDocument/2006/relationships/hyperlink" Target="https://therightdirectionpbs.com/resources/getting-to-know-each-other" TargetMode="External" Id="rId19" /><Relationship Type="http://schemas.openxmlformats.org/officeDocument/2006/relationships/image" Target="media/image4.png" Id="rId14" /><Relationship Type="http://schemas.openxmlformats.org/officeDocument/2006/relationships/hyperlink" Target="https://therightdirectionpbs.com/resources/your-support-network" TargetMode="External" Id="rId22" /><Relationship Type="http://schemas.openxmlformats.org/officeDocument/2006/relationships/hyperlink" Target="https://therightdirectionpbs.com/resources/engaging-effectively" TargetMode="External" Id="rId27" /><Relationship Type="http://schemas.openxmlformats.org/officeDocument/2006/relationships/hyperlink" Target="https://therightdirectionpbs.com/resources/signs-of-successful-engagement" TargetMode="External" Id="rId30" /><Relationship Type="http://schemas.openxmlformats.org/officeDocument/2006/relationships/image" Target="media/image8.svg" Id="rId35" /><Relationship Type="http://schemas.openxmlformats.org/officeDocument/2006/relationships/image" Target="media/image16.png" Id="rId43" /><Relationship Type="http://schemas.openxmlformats.org/officeDocument/2006/relationships/image" Target="media/image21.svg" Id="rId48" /><Relationship Type="http://schemas.openxmlformats.org/officeDocument/2006/relationships/image" Target="media/image27.png" Id="rId56" /><Relationship Type="http://schemas.openxmlformats.org/officeDocument/2006/relationships/image" Target="media/image35.jpeg" Id="rId64" /><Relationship Type="http://schemas.openxmlformats.org/officeDocument/2006/relationships/header" Target="header1.xml" Id="rId69" /><Relationship Type="http://schemas.openxmlformats.org/officeDocument/2006/relationships/webSettings" Target="webSettings.xml" Id="rId8" /><Relationship Type="http://schemas.openxmlformats.org/officeDocument/2006/relationships/image" Target="media/image23.png" Id="rId51" /><Relationship Type="http://schemas.openxmlformats.org/officeDocument/2006/relationships/footer" Target="footer3.xml" Id="rId72" /><Relationship Type="http://schemas.openxmlformats.org/officeDocument/2006/relationships/customXml" Target="../customXml/item3.xml" Id="rId3" /><Relationship Type="http://schemas.openxmlformats.org/officeDocument/2006/relationships/image" Target="media/image2.svg" Id="rId12" /><Relationship Type="http://schemas.openxmlformats.org/officeDocument/2006/relationships/hyperlink" Target="https://therightdirectionpbs.com/resources/writing-plans-everyone-understands" TargetMode="External" Id="rId17" /><Relationship Type="http://schemas.openxmlformats.org/officeDocument/2006/relationships/hyperlink" Target="https://therightdirectionpbs.com/resources/my-good-life-goals" TargetMode="External" Id="rId25" /><Relationship Type="http://schemas.openxmlformats.org/officeDocument/2006/relationships/image" Target="media/image6.png" Id="rId33" /><Relationship Type="http://schemas.openxmlformats.org/officeDocument/2006/relationships/image" Target="media/image11.svg" Id="rId38" /><Relationship Type="http://schemas.openxmlformats.org/officeDocument/2006/relationships/image" Target="media/image19.svg" Id="rId46" /><Relationship Type="http://schemas.openxmlformats.org/officeDocument/2006/relationships/image" Target="media/image30.jpeg" Id="rId59" /><Relationship Type="http://schemas.openxmlformats.org/officeDocument/2006/relationships/image" Target="media/image350.jpeg" Id="rId67" /><Relationship Type="http://schemas.openxmlformats.org/officeDocument/2006/relationships/hyperlink" Target="https://therightdirectionpbs.com/resources/getting-to-know-each-other" TargetMode="External" Id="rId20" /><Relationship Type="http://schemas.openxmlformats.org/officeDocument/2006/relationships/image" Target="media/image14.png" Id="rId41" /><Relationship Type="http://schemas.openxmlformats.org/officeDocument/2006/relationships/image" Target="media/image26.png" Id="rId54" /><Relationship Type="http://schemas.openxmlformats.org/officeDocument/2006/relationships/image" Target="media/image33.jpeg" Id="rId62" /><Relationship Type="http://schemas.openxmlformats.org/officeDocument/2006/relationships/footer" Target="footer1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svg" Id="rId15" /><Relationship Type="http://schemas.openxmlformats.org/officeDocument/2006/relationships/hyperlink" Target="https://therightdirectionpbs.com/resources/your-support-network" TargetMode="External" Id="rId23" /><Relationship Type="http://schemas.openxmlformats.org/officeDocument/2006/relationships/hyperlink" Target="https://therightdirectionpbs.com/downloads/communication-rights/my_communication_rights_poster.pdf" TargetMode="External" Id="rId28" /><Relationship Type="http://schemas.openxmlformats.org/officeDocument/2006/relationships/image" Target="media/image9.png" Id="rId36" /><Relationship Type="http://schemas.openxmlformats.org/officeDocument/2006/relationships/image" Target="media/image22.jpeg" Id="rId49" /><Relationship Type="http://schemas.openxmlformats.org/officeDocument/2006/relationships/image" Target="media/image28.png" Id="rId57" /><Relationship Type="http://schemas.openxmlformats.org/officeDocument/2006/relationships/endnotes" Target="endnotes.xml" Id="rId10" /><Relationship Type="http://schemas.openxmlformats.org/officeDocument/2006/relationships/hyperlink" Target="https://therightdirectionpbs.com/resources/different-communication-techniques" TargetMode="External" Id="rId31" /><Relationship Type="http://schemas.openxmlformats.org/officeDocument/2006/relationships/image" Target="media/image17.svg" Id="rId44" /><Relationship Type="http://schemas.openxmlformats.org/officeDocument/2006/relationships/image" Target="media/image24.png" Id="rId52" /><Relationship Type="http://schemas.openxmlformats.org/officeDocument/2006/relationships/image" Target="media/image31.jpeg" Id="rId60" /><Relationship Type="http://schemas.openxmlformats.org/officeDocument/2006/relationships/image" Target="media/image36.png" Id="rId65" /><Relationship Type="http://schemas.openxmlformats.org/officeDocument/2006/relationships/fontTable" Target="fontTable.xml" Id="rId73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3" /><Relationship Type="http://schemas.openxmlformats.org/officeDocument/2006/relationships/hyperlink" Target="https://therightdirectionpbs.com/resources/yarning" TargetMode="External" Id="rId18" /><Relationship Type="http://schemas.openxmlformats.org/officeDocument/2006/relationships/image" Target="media/image12.png" Id="rId39" /><Relationship Type="http://schemas.openxmlformats.org/officeDocument/2006/relationships/image" Target="media/image7.png" Id="rId34" /><Relationship Type="http://schemas.openxmlformats.org/officeDocument/2006/relationships/image" Target="media/image23.jpeg" Id="rId50" /><Relationship Type="http://schemas.openxmlformats.org/officeDocument/2006/relationships/hyperlink" Target="https://therightdirectionpbs.com/resources/my-good-life-goals" TargetMode="External" Id="rId55" /><Relationship Type="http://schemas.openxmlformats.org/officeDocument/2006/relationships/settings" Target="settings.xml" Id="rId7" /><Relationship Type="http://schemas.openxmlformats.org/officeDocument/2006/relationships/footer" Target="footer2.xml" Id="rId71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svg"/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rean\The%20University%20of%20Melbourne\Disability%20Inclusion%20Activities%20SSPS%20-%20Documents\The%20Right%20Direction%20QSC%20project\Shared%20Uni%20resource%20refinements\1%20Ready%20for%20Jen%20(writing%20&amp;%20design)\The%20Right%20Direction%20Template.dotx" TargetMode="External"/></Relationships>
</file>

<file path=word/theme/theme1.xml><?xml version="1.0" encoding="utf-8"?>
<a:theme xmlns:a="http://schemas.openxmlformats.org/drawingml/2006/main" xmlns:thm15="http://schemas.microsoft.com/office/thememl/2012/main" name="The Right Direction">
  <a:themeElements>
    <a:clrScheme name="The Right Direction">
      <a:dk1>
        <a:srgbClr val="000000"/>
      </a:dk1>
      <a:lt1>
        <a:srgbClr val="FFFFFF"/>
      </a:lt1>
      <a:dk2>
        <a:srgbClr val="64327F"/>
      </a:dk2>
      <a:lt2>
        <a:srgbClr val="E0DEF7"/>
      </a:lt2>
      <a:accent1>
        <a:srgbClr val="002C81"/>
      </a:accent1>
      <a:accent2>
        <a:srgbClr val="C8D9F8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 Right Direction" id="{6D2DE67C-6014-1E4B-A3D1-8F143318E821}" vid="{5398275B-5BFA-B74E-9ADF-E7CE2646D3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E60BBC8D9E2489D56D365EAE877EB" ma:contentTypeVersion="15" ma:contentTypeDescription="Create a new document." ma:contentTypeScope="" ma:versionID="c04909cc5c7e2d862b88907eb7ca99cf">
  <xsd:schema xmlns:xsd="http://www.w3.org/2001/XMLSchema" xmlns:xs="http://www.w3.org/2001/XMLSchema" xmlns:p="http://schemas.microsoft.com/office/2006/metadata/properties" xmlns:ns2="2a0b4d59-bf8a-44e9-b0b4-26c107a0627a" xmlns:ns3="515a5ac3-9260-4d2b-bae1-c9800d8dd6b0" targetNamespace="http://schemas.microsoft.com/office/2006/metadata/properties" ma:root="true" ma:fieldsID="c55b1079b9c92c6bcc885d3d79ffdeae" ns2:_="" ns3:_="">
    <xsd:import namespace="2a0b4d59-bf8a-44e9-b0b4-26c107a0627a"/>
    <xsd:import namespace="515a5ac3-9260-4d2b-bae1-c9800d8dd6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b4d59-bf8a-44e9-b0b4-26c107a06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63b37-248a-4bdb-8038-6e8df1cc4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a5ac3-9260-4d2b-bae1-c9800d8dd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22d2eaf-6992-40b7-be39-2e9d8a3fae9e}" ma:internalName="TaxCatchAll" ma:showField="CatchAllData" ma:web="515a5ac3-9260-4d2b-bae1-c9800d8dd6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a5ac3-9260-4d2b-bae1-c9800d8dd6b0" xsi:nil="true"/>
    <lcf76f155ced4ddcb4097134ff3c332f xmlns="2a0b4d59-bf8a-44e9-b0b4-26c107a062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79D98D-A079-C349-B143-302ABD05C5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04725-A71F-42F1-834B-D05A2F585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b4d59-bf8a-44e9-b0b4-26c107a0627a"/>
    <ds:schemaRef ds:uri="515a5ac3-9260-4d2b-bae1-c9800d8dd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E7A299-9CBD-4457-86FF-232F11927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E7F26D-F391-4778-BA30-1B7B51B74372}">
  <ds:schemaRefs>
    <ds:schemaRef ds:uri="http://schemas.microsoft.com/office/2006/metadata/properties"/>
    <ds:schemaRef ds:uri="http://schemas.microsoft.com/office/infopath/2007/PartnerControls"/>
    <ds:schemaRef ds:uri="515a5ac3-9260-4d2b-bae1-c9800d8dd6b0"/>
    <ds:schemaRef ds:uri="2a0b4d59-bf8a-44e9-b0b4-26c107a0627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The Right Direction Template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Frean</dc:creator>
  <cp:keywords/>
  <dc:description/>
  <cp:lastModifiedBy>Jennifer Frean</cp:lastModifiedBy>
  <cp:revision>185</cp:revision>
  <dcterms:created xsi:type="dcterms:W3CDTF">2025-05-28T22:54:00Z</dcterms:created>
  <dcterms:modified xsi:type="dcterms:W3CDTF">2025-08-15T01:32:29Z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0x010100A98E60BBC8D9E2489D56D365EAE877EB</vt:lpwstr>
  </property>
  <property fmtid="{D5CDD505-2E9C-101B-9397-08002B2CF9AE}" pid="3" name="MediaServiceImageTags">
    <vt:lpwstr/>
  </property>
</Properties>
</file>